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D8F5B2" w14:textId="77777777" w:rsidR="00187A74" w:rsidRPr="00187A74" w:rsidRDefault="00187A74" w:rsidP="00187A74">
      <w:pPr>
        <w:widowControl w:val="0"/>
        <w:spacing w:before="63" w:after="0" w:line="240" w:lineRule="auto"/>
        <w:ind w:left="2651"/>
        <w:rPr>
          <w:rFonts w:eastAsia="Arial" w:cs="Arial"/>
          <w:sz w:val="30"/>
          <w:szCs w:val="30"/>
        </w:rPr>
      </w:pPr>
      <w:bookmarkStart w:id="0" w:name="_bookmark0"/>
      <w:bookmarkStart w:id="1" w:name="2019_2020_Thirsk_Cover"/>
      <w:bookmarkEnd w:id="0"/>
      <w:bookmarkEnd w:id="1"/>
      <w:r w:rsidRPr="00187A74">
        <w:rPr>
          <w:rFonts w:eastAsia="Arial" w:cs="Arial"/>
          <w:b/>
          <w:bCs/>
          <w:color w:val="FFFFFF"/>
          <w:w w:val="90"/>
          <w:sz w:val="30"/>
          <w:szCs w:val="30"/>
        </w:rPr>
        <w:t>cb</w:t>
      </w:r>
      <w:r w:rsidRPr="00187A74">
        <w:rPr>
          <w:rFonts w:eastAsia="Arial" w:cs="Arial"/>
          <w:b/>
          <w:bCs/>
          <w:color w:val="FFFFFF"/>
          <w:spacing w:val="-6"/>
          <w:w w:val="90"/>
          <w:sz w:val="30"/>
          <w:szCs w:val="30"/>
        </w:rPr>
        <w:t>e</w:t>
      </w:r>
      <w:r w:rsidRPr="00187A74">
        <w:rPr>
          <w:rFonts w:eastAsia="Arial" w:cs="Arial"/>
          <w:b/>
          <w:bCs/>
          <w:color w:val="FFFFFF"/>
          <w:w w:val="90"/>
          <w:sz w:val="30"/>
          <w:szCs w:val="30"/>
        </w:rPr>
        <w:t>.a</w:t>
      </w:r>
      <w:r w:rsidRPr="00187A74">
        <w:rPr>
          <w:rFonts w:eastAsia="Arial" w:cs="Arial"/>
          <w:b/>
          <w:bCs/>
          <w:color w:val="FFFFFF"/>
          <w:spacing w:val="-9"/>
          <w:w w:val="90"/>
          <w:sz w:val="30"/>
          <w:szCs w:val="30"/>
        </w:rPr>
        <w:t>b</w:t>
      </w:r>
      <w:r w:rsidRPr="00187A74">
        <w:rPr>
          <w:rFonts w:eastAsia="Arial" w:cs="Arial"/>
          <w:b/>
          <w:bCs/>
          <w:color w:val="FFFFFF"/>
          <w:w w:val="90"/>
          <w:sz w:val="30"/>
          <w:szCs w:val="30"/>
        </w:rPr>
        <w:t>.ca/b880</w:t>
      </w:r>
    </w:p>
    <w:p w14:paraId="1356A81A" w14:textId="77777777" w:rsidR="00187A74" w:rsidRPr="00187A74" w:rsidRDefault="00187A74" w:rsidP="00187A74">
      <w:pPr>
        <w:widowControl w:val="0"/>
        <w:spacing w:after="0" w:line="200" w:lineRule="exact"/>
        <w:rPr>
          <w:rFonts w:ascii="Calibri" w:eastAsia="Calibri" w:hAnsi="Calibri"/>
          <w:szCs w:val="20"/>
        </w:rPr>
      </w:pPr>
    </w:p>
    <w:p w14:paraId="7E7B996D" w14:textId="77777777" w:rsidR="00187A74" w:rsidRPr="00187A74" w:rsidRDefault="00187A74" w:rsidP="00187A74">
      <w:pPr>
        <w:widowControl w:val="0"/>
        <w:spacing w:before="12" w:after="0" w:line="280" w:lineRule="exact"/>
        <w:rPr>
          <w:rFonts w:ascii="Calibri" w:eastAsia="Calibri" w:hAnsi="Calibri"/>
          <w:sz w:val="28"/>
          <w:szCs w:val="28"/>
        </w:rPr>
      </w:pPr>
    </w:p>
    <w:p w14:paraId="66B9DC56" w14:textId="2965525F" w:rsidR="00187A74" w:rsidRDefault="00187A74" w:rsidP="00187A74">
      <w:pPr>
        <w:widowControl w:val="0"/>
        <w:spacing w:after="0" w:line="240" w:lineRule="auto"/>
        <w:ind w:left="2500"/>
        <w:rPr>
          <w:rFonts w:eastAsia="Arial" w:cs="Arial"/>
          <w:color w:val="0079C1"/>
          <w:w w:val="90"/>
          <w:sz w:val="70"/>
          <w:szCs w:val="70"/>
        </w:rPr>
      </w:pPr>
      <w:r w:rsidRPr="00187A74">
        <w:rPr>
          <w:rFonts w:ascii="Calibri" w:eastAsia="Calibri" w:hAnsi="Calibri"/>
          <w:noProof/>
          <w:sz w:val="22"/>
          <w:szCs w:val="22"/>
          <w:lang w:val="en-CA" w:eastAsia="en-CA"/>
        </w:rPr>
        <mc:AlternateContent>
          <mc:Choice Requires="wpg">
            <w:drawing>
              <wp:anchor distT="0" distB="0" distL="114300" distR="114300" simplePos="0" relativeHeight="251736576" behindDoc="1" locked="0" layoutInCell="1" allowOverlap="1" wp14:anchorId="12AF4E73" wp14:editId="3C619727">
                <wp:simplePos x="0" y="0"/>
                <wp:positionH relativeFrom="page">
                  <wp:posOffset>1590040</wp:posOffset>
                </wp:positionH>
                <wp:positionV relativeFrom="paragraph">
                  <wp:posOffset>-685800</wp:posOffset>
                </wp:positionV>
                <wp:extent cx="1437005" cy="495300"/>
                <wp:effectExtent l="8890" t="9525" r="1905"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7005" cy="495300"/>
                          <a:chOff x="2504" y="-1080"/>
                          <a:chExt cx="2263" cy="780"/>
                        </a:xfrm>
                      </wpg:grpSpPr>
                      <wps:wsp>
                        <wps:cNvPr id="637" name="Freeform 305"/>
                        <wps:cNvSpPr>
                          <a:spLocks/>
                        </wps:cNvSpPr>
                        <wps:spPr bwMode="auto">
                          <a:xfrm>
                            <a:off x="2504" y="-1080"/>
                            <a:ext cx="2263" cy="780"/>
                          </a:xfrm>
                          <a:custGeom>
                            <a:avLst/>
                            <a:gdLst>
                              <a:gd name="T0" fmla="+- 0 4767 2504"/>
                              <a:gd name="T1" fmla="*/ T0 w 2263"/>
                              <a:gd name="T2" fmla="+- 0 -1080 -1080"/>
                              <a:gd name="T3" fmla="*/ -1080 h 780"/>
                              <a:gd name="T4" fmla="+- 0 2504 2504"/>
                              <a:gd name="T5" fmla="*/ T4 w 2263"/>
                              <a:gd name="T6" fmla="+- 0 -1080 -1080"/>
                              <a:gd name="T7" fmla="*/ -1080 h 780"/>
                              <a:gd name="T8" fmla="+- 0 2504 2504"/>
                              <a:gd name="T9" fmla="*/ T8 w 2263"/>
                              <a:gd name="T10" fmla="+- 0 -440 -1080"/>
                              <a:gd name="T11" fmla="*/ -440 h 780"/>
                              <a:gd name="T12" fmla="+- 0 2521 2504"/>
                              <a:gd name="T13" fmla="*/ T12 w 2263"/>
                              <a:gd name="T14" fmla="+- 0 -376 -1080"/>
                              <a:gd name="T15" fmla="*/ -376 h 780"/>
                              <a:gd name="T16" fmla="+- 0 2564 2504"/>
                              <a:gd name="T17" fmla="*/ T16 w 2263"/>
                              <a:gd name="T18" fmla="+- 0 -327 -1080"/>
                              <a:gd name="T19" fmla="*/ -327 h 780"/>
                              <a:gd name="T20" fmla="+- 0 2624 2504"/>
                              <a:gd name="T21" fmla="*/ T20 w 2263"/>
                              <a:gd name="T22" fmla="+- 0 -302 -1080"/>
                              <a:gd name="T23" fmla="*/ -302 h 780"/>
                              <a:gd name="T24" fmla="+- 0 2647 2504"/>
                              <a:gd name="T25" fmla="*/ T24 w 2263"/>
                              <a:gd name="T26" fmla="+- 0 -300 -1080"/>
                              <a:gd name="T27" fmla="*/ -300 h 780"/>
                              <a:gd name="T28" fmla="+- 0 4626 2504"/>
                              <a:gd name="T29" fmla="*/ T28 w 2263"/>
                              <a:gd name="T30" fmla="+- 0 -300 -1080"/>
                              <a:gd name="T31" fmla="*/ -300 h 780"/>
                              <a:gd name="T32" fmla="+- 0 4691 2504"/>
                              <a:gd name="T33" fmla="*/ T32 w 2263"/>
                              <a:gd name="T34" fmla="+- 0 -317 -1080"/>
                              <a:gd name="T35" fmla="*/ -317 h 780"/>
                              <a:gd name="T36" fmla="+- 0 4740 2504"/>
                              <a:gd name="T37" fmla="*/ T36 w 2263"/>
                              <a:gd name="T38" fmla="+- 0 -359 -1080"/>
                              <a:gd name="T39" fmla="*/ -359 h 780"/>
                              <a:gd name="T40" fmla="+- 0 4765 2504"/>
                              <a:gd name="T41" fmla="*/ T40 w 2263"/>
                              <a:gd name="T42" fmla="+- 0 -420 -1080"/>
                              <a:gd name="T43" fmla="*/ -420 h 780"/>
                              <a:gd name="T44" fmla="+- 0 4767 2504"/>
                              <a:gd name="T45" fmla="*/ T44 w 2263"/>
                              <a:gd name="T46" fmla="+- 0 -443 -1080"/>
                              <a:gd name="T47" fmla="*/ -443 h 780"/>
                              <a:gd name="T48" fmla="+- 0 4767 2504"/>
                              <a:gd name="T49" fmla="*/ T48 w 2263"/>
                              <a:gd name="T50" fmla="+- 0 -1080 -1080"/>
                              <a:gd name="T51" fmla="*/ -1080 h 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63" h="780">
                                <a:moveTo>
                                  <a:pt x="2263" y="0"/>
                                </a:moveTo>
                                <a:lnTo>
                                  <a:pt x="0" y="0"/>
                                </a:lnTo>
                                <a:lnTo>
                                  <a:pt x="0" y="640"/>
                                </a:lnTo>
                                <a:lnTo>
                                  <a:pt x="17" y="704"/>
                                </a:lnTo>
                                <a:lnTo>
                                  <a:pt x="60" y="753"/>
                                </a:lnTo>
                                <a:lnTo>
                                  <a:pt x="120" y="778"/>
                                </a:lnTo>
                                <a:lnTo>
                                  <a:pt x="143" y="780"/>
                                </a:lnTo>
                                <a:lnTo>
                                  <a:pt x="2122" y="780"/>
                                </a:lnTo>
                                <a:lnTo>
                                  <a:pt x="2187" y="763"/>
                                </a:lnTo>
                                <a:lnTo>
                                  <a:pt x="2236" y="721"/>
                                </a:lnTo>
                                <a:lnTo>
                                  <a:pt x="2261" y="660"/>
                                </a:lnTo>
                                <a:lnTo>
                                  <a:pt x="2263" y="637"/>
                                </a:lnTo>
                                <a:lnTo>
                                  <a:pt x="2263"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80BC82" id="Group 636" o:spid="_x0000_s1026" style="position:absolute;margin-left:125.2pt;margin-top:-54pt;width:113.15pt;height:39pt;z-index:-251579904;mso-position-horizontal-relative:page" coordorigin="2504,-1080" coordsize="226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">
                <v:shape id="Freeform 305" o:spid="_x0000_s1027" style="position:absolute;left:2504;top:-1080;width:2263;height:780;visibility:visible;mso-wrap-style:square;v-text-anchor:top" coordsize="226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" path="m2263,l,,,640r17,64l60,753r60,25l143,780r1979,l2187,763r49,-42l2261,660r2,-23l2263,xe" fillcolor="#00aeef" stroked="f">
                  <v:path arrowok="t" o:connecttype="custom" o:connectlocs="2263,-1080;0,-1080;0,-440;17,-376;60,-327;120,-302;143,-300;2122,-300;2187,-317;2236,-359;2261,-420;2263,-443;2263,-1080" o:connectangles="0,0,0,0,0,0,0,0,0,0,0,0,0"/>
                </v:shape>
                <w10:wrap anchorx="page"/>
              </v:group>
            </w:pict>
          </mc:Fallback>
        </mc:AlternateContent>
      </w:r>
      <w:r w:rsidRPr="00187A74">
        <w:rPr>
          <w:rFonts w:eastAsia="Arial" w:cs="Arial"/>
          <w:color w:val="0079C1"/>
          <w:spacing w:val="2"/>
          <w:w w:val="90"/>
          <w:sz w:val="70"/>
          <w:szCs w:val="70"/>
        </w:rPr>
        <w:t>R</w:t>
      </w:r>
      <w:r w:rsidRPr="00187A74">
        <w:rPr>
          <w:rFonts w:eastAsia="Arial" w:cs="Arial"/>
          <w:color w:val="0079C1"/>
          <w:w w:val="90"/>
          <w:sz w:val="70"/>
          <w:szCs w:val="70"/>
        </w:rPr>
        <w:t>obe</w:t>
      </w:r>
      <w:r w:rsidRPr="00187A74">
        <w:rPr>
          <w:rFonts w:eastAsia="Arial" w:cs="Arial"/>
          <w:color w:val="0079C1"/>
          <w:spacing w:val="14"/>
          <w:w w:val="90"/>
          <w:sz w:val="70"/>
          <w:szCs w:val="70"/>
        </w:rPr>
        <w:t>r</w:t>
      </w:r>
      <w:r w:rsidRPr="00187A74">
        <w:rPr>
          <w:rFonts w:eastAsia="Arial" w:cs="Arial"/>
          <w:color w:val="0079C1"/>
          <w:w w:val="90"/>
          <w:sz w:val="70"/>
          <w:szCs w:val="70"/>
        </w:rPr>
        <w:t>t</w:t>
      </w:r>
      <w:r w:rsidRPr="00187A74">
        <w:rPr>
          <w:rFonts w:eastAsia="Arial" w:cs="Arial"/>
          <w:color w:val="0079C1"/>
          <w:spacing w:val="-101"/>
          <w:w w:val="90"/>
          <w:sz w:val="70"/>
          <w:szCs w:val="70"/>
        </w:rPr>
        <w:t xml:space="preserve"> </w:t>
      </w:r>
      <w:r w:rsidRPr="00187A74">
        <w:rPr>
          <w:rFonts w:eastAsia="Arial" w:cs="Arial"/>
          <w:color w:val="0079C1"/>
          <w:spacing w:val="-6"/>
          <w:w w:val="90"/>
          <w:sz w:val="70"/>
          <w:szCs w:val="70"/>
        </w:rPr>
        <w:t>T</w:t>
      </w:r>
      <w:r w:rsidRPr="00187A74">
        <w:rPr>
          <w:rFonts w:eastAsia="Arial" w:cs="Arial"/>
          <w:color w:val="0079C1"/>
          <w:w w:val="90"/>
          <w:sz w:val="70"/>
          <w:szCs w:val="70"/>
        </w:rPr>
        <w:t>hirsk</w:t>
      </w:r>
      <w:r w:rsidRPr="00187A74">
        <w:rPr>
          <w:rFonts w:eastAsia="Arial" w:cs="Arial"/>
          <w:color w:val="0079C1"/>
          <w:spacing w:val="-83"/>
          <w:w w:val="90"/>
          <w:sz w:val="70"/>
          <w:szCs w:val="70"/>
        </w:rPr>
        <w:t xml:space="preserve"> </w:t>
      </w:r>
      <w:r w:rsidRPr="00187A74">
        <w:rPr>
          <w:rFonts w:eastAsia="Arial" w:cs="Arial"/>
          <w:color w:val="0079C1"/>
          <w:spacing w:val="6"/>
          <w:w w:val="90"/>
          <w:sz w:val="70"/>
          <w:szCs w:val="70"/>
        </w:rPr>
        <w:t>H</w:t>
      </w:r>
      <w:r w:rsidRPr="00187A74">
        <w:rPr>
          <w:rFonts w:eastAsia="Arial" w:cs="Arial"/>
          <w:color w:val="0079C1"/>
          <w:w w:val="90"/>
          <w:sz w:val="70"/>
          <w:szCs w:val="70"/>
        </w:rPr>
        <w:t>igh</w:t>
      </w:r>
      <w:r w:rsidRPr="00187A74">
        <w:rPr>
          <w:rFonts w:eastAsia="Arial" w:cs="Arial"/>
          <w:color w:val="0079C1"/>
          <w:spacing w:val="-83"/>
          <w:w w:val="90"/>
          <w:sz w:val="70"/>
          <w:szCs w:val="70"/>
        </w:rPr>
        <w:t xml:space="preserve"> </w:t>
      </w:r>
      <w:r w:rsidRPr="00187A74">
        <w:rPr>
          <w:rFonts w:eastAsia="Arial" w:cs="Arial"/>
          <w:color w:val="0079C1"/>
          <w:spacing w:val="5"/>
          <w:w w:val="90"/>
          <w:sz w:val="70"/>
          <w:szCs w:val="70"/>
        </w:rPr>
        <w:t>S</w:t>
      </w:r>
      <w:r w:rsidRPr="00187A74">
        <w:rPr>
          <w:rFonts w:eastAsia="Arial" w:cs="Arial"/>
          <w:color w:val="0079C1"/>
          <w:w w:val="90"/>
          <w:sz w:val="70"/>
          <w:szCs w:val="70"/>
        </w:rPr>
        <w:t>chool</w:t>
      </w:r>
    </w:p>
    <w:p w14:paraId="4D0A2BAC" w14:textId="64CF0F94" w:rsidR="00187A74" w:rsidRPr="00187A74" w:rsidRDefault="00ED781F" w:rsidP="00E44072">
      <w:pPr>
        <w:widowControl w:val="0"/>
        <w:spacing w:after="0" w:line="240" w:lineRule="auto"/>
        <w:ind w:left="2500"/>
        <w:rPr>
          <w:rFonts w:eastAsia="Arial" w:cs="Arial"/>
          <w:sz w:val="48"/>
          <w:szCs w:val="48"/>
        </w:rPr>
        <w:sectPr w:rsidR="00187A74" w:rsidRPr="00187A74" w:rsidSect="00C00903">
          <w:footerReference w:type="default" r:id="rId11"/>
          <w:type w:val="continuous"/>
          <w:pgSz w:w="12240" w:h="15840"/>
          <w:pgMar w:top="180" w:right="0" w:bottom="280" w:left="0" w:header="720" w:footer="720" w:gutter="0"/>
          <w:cols w:space="720"/>
          <w:titlePg/>
          <w:docGrid w:linePitch="272"/>
        </w:sectPr>
      </w:pPr>
      <w:r>
        <w:rPr>
          <w:rFonts w:eastAsia="Arial" w:cs="Arial"/>
          <w:color w:val="A6A6A6" w:themeColor="background1" w:themeShade="A6"/>
          <w:w w:val="90"/>
          <w:sz w:val="48"/>
          <w:szCs w:val="48"/>
        </w:rPr>
        <w:t>2024-2025</w:t>
      </w:r>
      <w:r w:rsidR="00187A74" w:rsidRPr="00E44072">
        <w:rPr>
          <w:rFonts w:eastAsia="Arial" w:cs="Arial"/>
          <w:color w:val="A6A6A6" w:themeColor="background1" w:themeShade="A6"/>
          <w:w w:val="90"/>
          <w:sz w:val="48"/>
          <w:szCs w:val="48"/>
        </w:rPr>
        <w:t xml:space="preserve"> Complementary Registration Guide</w:t>
      </w:r>
    </w:p>
    <w:p w14:paraId="1A3A5642" w14:textId="77777777" w:rsidR="00187A74" w:rsidRPr="00187A74" w:rsidRDefault="00187A74" w:rsidP="00187A74">
      <w:pPr>
        <w:widowControl w:val="0"/>
        <w:spacing w:before="3" w:after="0" w:line="130" w:lineRule="exact"/>
        <w:rPr>
          <w:rFonts w:ascii="Calibri" w:eastAsia="Calibri" w:hAnsi="Calibri"/>
          <w:sz w:val="13"/>
          <w:szCs w:val="13"/>
        </w:rPr>
      </w:pPr>
    </w:p>
    <w:p w14:paraId="4B0BD441" w14:textId="77777777" w:rsidR="00187A74" w:rsidRPr="00187A74" w:rsidRDefault="00187A74" w:rsidP="00187A74">
      <w:pPr>
        <w:widowControl w:val="0"/>
        <w:spacing w:after="0" w:line="200" w:lineRule="exact"/>
        <w:rPr>
          <w:rFonts w:ascii="Calibri" w:eastAsia="Calibri" w:hAnsi="Calibri"/>
          <w:szCs w:val="20"/>
        </w:rPr>
      </w:pPr>
    </w:p>
    <w:p w14:paraId="1FDA96E2" w14:textId="77777777" w:rsidR="00187A74" w:rsidRPr="00187A74" w:rsidRDefault="00187A74" w:rsidP="00187A74">
      <w:pPr>
        <w:widowControl w:val="0"/>
        <w:spacing w:after="0" w:line="200" w:lineRule="exact"/>
        <w:rPr>
          <w:rFonts w:ascii="Calibri" w:eastAsia="Calibri" w:hAnsi="Calibri"/>
          <w:szCs w:val="20"/>
        </w:rPr>
      </w:pPr>
    </w:p>
    <w:p w14:paraId="1FDB2AB4" w14:textId="77777777" w:rsidR="00187A74" w:rsidRPr="00187A74" w:rsidRDefault="00187A74" w:rsidP="00187A74">
      <w:pPr>
        <w:widowControl w:val="0"/>
        <w:spacing w:after="0" w:line="200" w:lineRule="exact"/>
        <w:rPr>
          <w:rFonts w:ascii="Calibri" w:eastAsia="Calibri" w:hAnsi="Calibri"/>
          <w:szCs w:val="20"/>
        </w:rPr>
      </w:pPr>
    </w:p>
    <w:p w14:paraId="3602039F" w14:textId="77777777" w:rsidR="00187A74" w:rsidRPr="00187A74" w:rsidRDefault="00187A74" w:rsidP="00187A74">
      <w:pPr>
        <w:widowControl w:val="0"/>
        <w:spacing w:after="0" w:line="200" w:lineRule="exact"/>
        <w:rPr>
          <w:rFonts w:ascii="Calibri" w:eastAsia="Calibri" w:hAnsi="Calibri"/>
          <w:szCs w:val="20"/>
        </w:rPr>
      </w:pPr>
    </w:p>
    <w:p w14:paraId="0651C880" w14:textId="77777777" w:rsidR="00187A74" w:rsidRPr="00187A74" w:rsidRDefault="00187A74" w:rsidP="00187A74">
      <w:pPr>
        <w:widowControl w:val="0"/>
        <w:spacing w:after="0" w:line="200" w:lineRule="exact"/>
        <w:rPr>
          <w:rFonts w:ascii="Calibri" w:eastAsia="Calibri" w:hAnsi="Calibri"/>
          <w:szCs w:val="20"/>
        </w:rPr>
      </w:pPr>
    </w:p>
    <w:p w14:paraId="0A8592E5" w14:textId="77777777" w:rsidR="00187A74" w:rsidRPr="00187A74" w:rsidRDefault="00187A74" w:rsidP="00187A74">
      <w:pPr>
        <w:widowControl w:val="0"/>
        <w:spacing w:after="0" w:line="200" w:lineRule="exact"/>
        <w:rPr>
          <w:rFonts w:ascii="Calibri" w:eastAsia="Calibri" w:hAnsi="Calibri"/>
          <w:szCs w:val="20"/>
        </w:rPr>
      </w:pPr>
    </w:p>
    <w:p w14:paraId="41611E1A" w14:textId="013CD5AA" w:rsidR="00187A74" w:rsidRPr="00187A74" w:rsidRDefault="00187A74" w:rsidP="00187A74">
      <w:pPr>
        <w:widowControl w:val="0"/>
        <w:spacing w:after="0" w:line="240" w:lineRule="auto"/>
        <w:ind w:left="265"/>
        <w:rPr>
          <w:rFonts w:eastAsia="Arial" w:cs="Arial"/>
          <w:sz w:val="45"/>
          <w:szCs w:val="45"/>
        </w:rPr>
      </w:pPr>
      <w:r w:rsidRPr="00187A74">
        <w:rPr>
          <w:rFonts w:ascii="Calibri" w:eastAsia="Calibri" w:hAnsi="Calibri"/>
          <w:noProof/>
          <w:sz w:val="22"/>
          <w:szCs w:val="22"/>
          <w:lang w:val="en-CA" w:eastAsia="en-CA"/>
        </w:rPr>
        <w:drawing>
          <wp:anchor distT="0" distB="0" distL="114300" distR="114300" simplePos="0" relativeHeight="251735552" behindDoc="1" locked="0" layoutInCell="1" allowOverlap="1" wp14:anchorId="2F600F29" wp14:editId="61291CA5">
            <wp:simplePos x="0" y="0"/>
            <wp:positionH relativeFrom="page">
              <wp:posOffset>6341745</wp:posOffset>
            </wp:positionH>
            <wp:positionV relativeFrom="paragraph">
              <wp:posOffset>1107440</wp:posOffset>
            </wp:positionV>
            <wp:extent cx="1430655" cy="1424940"/>
            <wp:effectExtent l="0" t="0" r="0" b="3810"/>
            <wp:wrapNone/>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0655" cy="1424940"/>
                    </a:xfrm>
                    <a:prstGeom prst="rect">
                      <a:avLst/>
                    </a:prstGeom>
                    <a:noFill/>
                  </pic:spPr>
                </pic:pic>
              </a:graphicData>
            </a:graphic>
            <wp14:sizeRelH relativeFrom="page">
              <wp14:pctWidth>0</wp14:pctWidth>
            </wp14:sizeRelH>
            <wp14:sizeRelV relativeFrom="page">
              <wp14:pctHeight>0</wp14:pctHeight>
            </wp14:sizeRelV>
          </wp:anchor>
        </w:drawing>
      </w:r>
      <w:r w:rsidRPr="00187A74">
        <w:rPr>
          <w:rFonts w:eastAsia="Arial" w:cs="Arial"/>
          <w:b/>
          <w:bCs/>
          <w:color w:val="FFFFFF"/>
          <w:w w:val="60"/>
          <w:sz w:val="45"/>
          <w:szCs w:val="45"/>
        </w:rPr>
        <w:t>personalizing</w:t>
      </w:r>
    </w:p>
    <w:p w14:paraId="45CCAD27" w14:textId="77777777" w:rsidR="00187A74" w:rsidRPr="00187A74" w:rsidRDefault="00187A74" w:rsidP="00187A74">
      <w:pPr>
        <w:widowControl w:val="0"/>
        <w:spacing w:before="8" w:after="0" w:line="170" w:lineRule="exact"/>
        <w:rPr>
          <w:rFonts w:ascii="Calibri" w:eastAsia="Calibri" w:hAnsi="Calibri"/>
          <w:sz w:val="17"/>
          <w:szCs w:val="17"/>
        </w:rPr>
      </w:pPr>
      <w:r w:rsidRPr="00187A74">
        <w:rPr>
          <w:rFonts w:ascii="Calibri" w:eastAsia="Calibri" w:hAnsi="Calibri"/>
          <w:sz w:val="22"/>
          <w:szCs w:val="22"/>
        </w:rPr>
        <w:br w:type="column"/>
      </w:r>
    </w:p>
    <w:p w14:paraId="581B859C" w14:textId="77777777" w:rsidR="00187A74" w:rsidRPr="00187A74" w:rsidRDefault="00187A74" w:rsidP="00187A74">
      <w:pPr>
        <w:widowControl w:val="0"/>
        <w:spacing w:after="0" w:line="200" w:lineRule="exact"/>
        <w:rPr>
          <w:rFonts w:ascii="Calibri" w:eastAsia="Calibri" w:hAnsi="Calibri"/>
          <w:szCs w:val="20"/>
        </w:rPr>
      </w:pPr>
    </w:p>
    <w:p w14:paraId="32E1A6B6" w14:textId="77777777" w:rsidR="00187A74" w:rsidRPr="00187A74" w:rsidRDefault="00187A74" w:rsidP="00187A74">
      <w:pPr>
        <w:widowControl w:val="0"/>
        <w:spacing w:after="0" w:line="200" w:lineRule="exact"/>
        <w:rPr>
          <w:rFonts w:ascii="Calibri" w:eastAsia="Calibri" w:hAnsi="Calibri"/>
          <w:szCs w:val="20"/>
        </w:rPr>
      </w:pPr>
    </w:p>
    <w:p w14:paraId="15C56352" w14:textId="2D602437" w:rsidR="00187A74" w:rsidRPr="00187A74" w:rsidRDefault="00187A74" w:rsidP="00187A74">
      <w:pPr>
        <w:widowControl w:val="0"/>
        <w:spacing w:after="0" w:line="240" w:lineRule="auto"/>
        <w:ind w:left="265"/>
        <w:rPr>
          <w:rFonts w:ascii="Times New Roman" w:eastAsia="Times New Roman" w:hAnsi="Times New Roman"/>
          <w:szCs w:val="20"/>
        </w:rPr>
      </w:pPr>
      <w:r w:rsidRPr="00187A74">
        <w:rPr>
          <w:rFonts w:ascii="Calibri" w:eastAsia="Calibri" w:hAnsi="Calibri"/>
          <w:noProof/>
          <w:sz w:val="22"/>
          <w:szCs w:val="22"/>
          <w:lang w:val="en-CA" w:eastAsia="en-CA"/>
        </w:rPr>
        <mc:AlternateContent>
          <mc:Choice Requires="wpg">
            <w:drawing>
              <wp:anchor distT="0" distB="0" distL="114300" distR="114300" simplePos="0" relativeHeight="251729408" behindDoc="1" locked="0" layoutInCell="1" allowOverlap="1" wp14:anchorId="1332587C" wp14:editId="02E885C2">
                <wp:simplePos x="0" y="0"/>
                <wp:positionH relativeFrom="page">
                  <wp:posOffset>0</wp:posOffset>
                </wp:positionH>
                <wp:positionV relativeFrom="paragraph">
                  <wp:posOffset>635</wp:posOffset>
                </wp:positionV>
                <wp:extent cx="1427480" cy="1416050"/>
                <wp:effectExtent l="0" t="3175" r="1270" b="0"/>
                <wp:wrapNone/>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16050"/>
                          <a:chOff x="0" y="1"/>
                          <a:chExt cx="2248" cy="2230"/>
                        </a:xfrm>
                      </wpg:grpSpPr>
                      <wps:wsp>
                        <wps:cNvPr id="632" name="Freeform 295"/>
                        <wps:cNvSpPr>
                          <a:spLocks/>
                        </wps:cNvSpPr>
                        <wps:spPr bwMode="auto">
                          <a:xfrm>
                            <a:off x="0" y="1"/>
                            <a:ext cx="2248" cy="2230"/>
                          </a:xfrm>
                          <a:custGeom>
                            <a:avLst/>
                            <a:gdLst>
                              <a:gd name="T0" fmla="*/ 0 w 2248"/>
                              <a:gd name="T1" fmla="+- 0 2231 1"/>
                              <a:gd name="T2" fmla="*/ 2231 h 2230"/>
                              <a:gd name="T3" fmla="*/ 2248 w 2248"/>
                              <a:gd name="T4" fmla="+- 0 2231 1"/>
                              <a:gd name="T5" fmla="*/ 2231 h 2230"/>
                              <a:gd name="T6" fmla="*/ 2248 w 2248"/>
                              <a:gd name="T7" fmla="+- 0 1 1"/>
                              <a:gd name="T8" fmla="*/ 1 h 2230"/>
                              <a:gd name="T9" fmla="*/ 0 w 2248"/>
                              <a:gd name="T10" fmla="+- 0 1 1"/>
                              <a:gd name="T11" fmla="*/ 1 h 2230"/>
                              <a:gd name="T12" fmla="*/ 0 w 2248"/>
                              <a:gd name="T13" fmla="+- 0 2231 1"/>
                              <a:gd name="T14" fmla="*/ 2231 h 2230"/>
                            </a:gdLst>
                            <a:ahLst/>
                            <a:cxnLst>
                              <a:cxn ang="0">
                                <a:pos x="T0" y="T2"/>
                              </a:cxn>
                              <a:cxn ang="0">
                                <a:pos x="T3" y="T5"/>
                              </a:cxn>
                              <a:cxn ang="0">
                                <a:pos x="T6" y="T8"/>
                              </a:cxn>
                              <a:cxn ang="0">
                                <a:pos x="T9" y="T11"/>
                              </a:cxn>
                              <a:cxn ang="0">
                                <a:pos x="T12" y="T14"/>
                              </a:cxn>
                            </a:cxnLst>
                            <a:rect l="0" t="0" r="r" b="b"/>
                            <a:pathLst>
                              <a:path w="2248" h="2230">
                                <a:moveTo>
                                  <a:pt x="0" y="2230"/>
                                </a:moveTo>
                                <a:lnTo>
                                  <a:pt x="2248" y="2230"/>
                                </a:lnTo>
                                <a:lnTo>
                                  <a:pt x="2248" y="0"/>
                                </a:lnTo>
                                <a:lnTo>
                                  <a:pt x="0" y="0"/>
                                </a:lnTo>
                                <a:lnTo>
                                  <a:pt x="0" y="2230"/>
                                </a:lnTo>
                                <a:close/>
                              </a:path>
                            </a:pathLst>
                          </a:custGeom>
                          <a:solidFill>
                            <a:srgbClr val="AD20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6BD991A" id="Group 631" o:spid="_x0000_s1026" style="position:absolute;margin-left:0;margin-top:.05pt;width:112.4pt;height:111.5pt;z-index:-251587072;mso-position-horizontal-relative:page" coordorigin=",1" coordsize="2248,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">
                <v:shape id="Freeform 295" o:spid="_x0000_s1027" style="position:absolute;top:1;width:2248;height:2230;visibility:visible;mso-wrap-style:square;v-text-anchor:top" coordsize="2248,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" path="m,2230r2248,l2248,,,,,2230xe" fillcolor="#ad208e" stroked="f">
                  <v:path arrowok="t" o:connecttype="custom" o:connectlocs="0,2231;2248,2231;2248,1;0,1;0,2231" o:connectangles="0,0,0,0,0"/>
                </v:shape>
                <w10:wrap anchorx="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30432" behindDoc="1" locked="0" layoutInCell="1" allowOverlap="1" wp14:anchorId="0D79568E" wp14:editId="1B494366">
                <wp:simplePos x="0" y="0"/>
                <wp:positionH relativeFrom="page">
                  <wp:posOffset>3172460</wp:posOffset>
                </wp:positionH>
                <wp:positionV relativeFrom="paragraph">
                  <wp:posOffset>3181985</wp:posOffset>
                </wp:positionV>
                <wp:extent cx="1427480" cy="1418590"/>
                <wp:effectExtent l="635" t="3175" r="635" b="0"/>
                <wp:wrapNone/>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18590"/>
                          <a:chOff x="4996" y="5011"/>
                          <a:chExt cx="2248" cy="2234"/>
                        </a:xfrm>
                      </wpg:grpSpPr>
                      <wps:wsp>
                        <wps:cNvPr id="630" name="Freeform 297"/>
                        <wps:cNvSpPr>
                          <a:spLocks/>
                        </wps:cNvSpPr>
                        <wps:spPr bwMode="auto">
                          <a:xfrm>
                            <a:off x="4996" y="5011"/>
                            <a:ext cx="2248" cy="2234"/>
                          </a:xfrm>
                          <a:custGeom>
                            <a:avLst/>
                            <a:gdLst>
                              <a:gd name="T0" fmla="+- 0 7244 4996"/>
                              <a:gd name="T1" fmla="*/ T0 w 2248"/>
                              <a:gd name="T2" fmla="+- 0 5011 5011"/>
                              <a:gd name="T3" fmla="*/ 5011 h 2234"/>
                              <a:gd name="T4" fmla="+- 0 4996 4996"/>
                              <a:gd name="T5" fmla="*/ T4 w 2248"/>
                              <a:gd name="T6" fmla="+- 0 5011 5011"/>
                              <a:gd name="T7" fmla="*/ 5011 h 2234"/>
                              <a:gd name="T8" fmla="+- 0 4996 4996"/>
                              <a:gd name="T9" fmla="*/ T8 w 2248"/>
                              <a:gd name="T10" fmla="+- 0 7245 5011"/>
                              <a:gd name="T11" fmla="*/ 7245 h 2234"/>
                              <a:gd name="T12" fmla="+- 0 7244 4996"/>
                              <a:gd name="T13" fmla="*/ T12 w 2248"/>
                              <a:gd name="T14" fmla="+- 0 7245 5011"/>
                              <a:gd name="T15" fmla="*/ 7245 h 2234"/>
                              <a:gd name="T16" fmla="+- 0 7244 4996"/>
                              <a:gd name="T17" fmla="*/ T16 w 2248"/>
                              <a:gd name="T18" fmla="+- 0 5011 5011"/>
                              <a:gd name="T19" fmla="*/ 5011 h 2234"/>
                            </a:gdLst>
                            <a:ahLst/>
                            <a:cxnLst>
                              <a:cxn ang="0">
                                <a:pos x="T1" y="T3"/>
                              </a:cxn>
                              <a:cxn ang="0">
                                <a:pos x="T5" y="T7"/>
                              </a:cxn>
                              <a:cxn ang="0">
                                <a:pos x="T9" y="T11"/>
                              </a:cxn>
                              <a:cxn ang="0">
                                <a:pos x="T13" y="T15"/>
                              </a:cxn>
                              <a:cxn ang="0">
                                <a:pos x="T17" y="T19"/>
                              </a:cxn>
                            </a:cxnLst>
                            <a:rect l="0" t="0" r="r" b="b"/>
                            <a:pathLst>
                              <a:path w="2248" h="2234">
                                <a:moveTo>
                                  <a:pt x="2248" y="0"/>
                                </a:moveTo>
                                <a:lnTo>
                                  <a:pt x="0" y="0"/>
                                </a:lnTo>
                                <a:lnTo>
                                  <a:pt x="0" y="2234"/>
                                </a:lnTo>
                                <a:lnTo>
                                  <a:pt x="2248" y="2234"/>
                                </a:lnTo>
                                <a:lnTo>
                                  <a:pt x="2248" y="0"/>
                                </a:lnTo>
                                <a:close/>
                              </a:path>
                            </a:pathLst>
                          </a:custGeom>
                          <a:solidFill>
                            <a:srgbClr val="C2CD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375F70" id="Group 629" o:spid="_x0000_s1026" style="position:absolute;margin-left:249.8pt;margin-top:250.55pt;width:112.4pt;height:111.7pt;z-index:-251586048;mso-position-horizontal-relative:page" coordorigin="4996,5011" coordsize="2248,2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">
                <v:shape id="Freeform 297" o:spid="_x0000_s1027" style="position:absolute;left:4996;top:5011;width:2248;height:2234;visibility:visible;mso-wrap-style:square;v-text-anchor:top" coordsize="2248,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" path="m2248,l,,,2234r2248,l2248,xe" fillcolor="#c2cd23" stroked="f">
                  <v:path arrowok="t" o:connecttype="custom" o:connectlocs="2248,5011;0,5011;0,7245;2248,7245;2248,5011" o:connectangles="0,0,0,0,0"/>
                </v:shape>
                <w10:wrap anchorx="page"/>
              </v:group>
            </w:pict>
          </mc:Fallback>
        </mc:AlternateContent>
      </w:r>
      <w:r w:rsidRPr="00187A74">
        <w:rPr>
          <w:rFonts w:ascii="Calibri" w:eastAsia="Calibri" w:hAnsi="Calibri"/>
          <w:noProof/>
          <w:sz w:val="22"/>
          <w:szCs w:val="22"/>
          <w:lang w:val="en-CA" w:eastAsia="en-CA"/>
        </w:rPr>
        <w:drawing>
          <wp:anchor distT="0" distB="0" distL="114300" distR="114300" simplePos="0" relativeHeight="251732480" behindDoc="1" locked="0" layoutInCell="1" allowOverlap="1" wp14:anchorId="02FA4055" wp14:editId="52FDC053">
            <wp:simplePos x="0" y="0"/>
            <wp:positionH relativeFrom="page">
              <wp:posOffset>0</wp:posOffset>
            </wp:positionH>
            <wp:positionV relativeFrom="paragraph">
              <wp:posOffset>1587500</wp:posOffset>
            </wp:positionV>
            <wp:extent cx="3013710" cy="3012440"/>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3710" cy="3012440"/>
                    </a:xfrm>
                    <a:prstGeom prst="rect">
                      <a:avLst/>
                    </a:prstGeom>
                    <a:noFill/>
                  </pic:spPr>
                </pic:pic>
              </a:graphicData>
            </a:graphic>
            <wp14:sizeRelH relativeFrom="page">
              <wp14:pctWidth>0</wp14:pctWidth>
            </wp14:sizeRelH>
            <wp14:sizeRelV relativeFrom="page">
              <wp14:pctHeight>0</wp14:pctHeight>
            </wp14:sizeRelV>
          </wp:anchor>
        </w:drawing>
      </w:r>
      <w:r w:rsidRPr="00187A74">
        <w:rPr>
          <w:rFonts w:ascii="Calibri" w:eastAsia="Calibri" w:hAnsi="Calibri"/>
          <w:noProof/>
          <w:sz w:val="22"/>
          <w:szCs w:val="22"/>
          <w:lang w:val="en-CA" w:eastAsia="en-CA"/>
        </w:rPr>
        <w:drawing>
          <wp:anchor distT="0" distB="0" distL="114300" distR="114300" simplePos="0" relativeHeight="251733504" behindDoc="1" locked="0" layoutInCell="1" allowOverlap="1" wp14:anchorId="5582BFF0" wp14:editId="5189ADFB">
            <wp:simplePos x="0" y="0"/>
            <wp:positionH relativeFrom="page">
              <wp:posOffset>3166745</wp:posOffset>
            </wp:positionH>
            <wp:positionV relativeFrom="paragraph">
              <wp:posOffset>-635</wp:posOffset>
            </wp:positionV>
            <wp:extent cx="3011170" cy="3011170"/>
            <wp:effectExtent l="0" t="0" r="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11170" cy="3011170"/>
                    </a:xfrm>
                    <a:prstGeom prst="rect">
                      <a:avLst/>
                    </a:prstGeom>
                    <a:noFill/>
                  </pic:spPr>
                </pic:pic>
              </a:graphicData>
            </a:graphic>
            <wp14:sizeRelH relativeFrom="page">
              <wp14:pctWidth>0</wp14:pctWidth>
            </wp14:sizeRelH>
            <wp14:sizeRelV relativeFrom="page">
              <wp14:pctHeight>0</wp14:pctHeight>
            </wp14:sizeRelV>
          </wp:anchor>
        </w:drawing>
      </w:r>
      <w:r w:rsidRPr="00187A74">
        <w:rPr>
          <w:rFonts w:ascii="Calibri" w:eastAsia="Calibri" w:hAnsi="Calibri"/>
          <w:noProof/>
          <w:sz w:val="22"/>
          <w:szCs w:val="22"/>
          <w:lang w:val="en-CA" w:eastAsia="en-CA"/>
        </w:rPr>
        <w:drawing>
          <wp:inline distT="0" distB="0" distL="0" distR="0" wp14:anchorId="2F7B29C2" wp14:editId="22B4CFF7">
            <wp:extent cx="1424940" cy="1414145"/>
            <wp:effectExtent l="0" t="0" r="381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4940" cy="1414145"/>
                    </a:xfrm>
                    <a:prstGeom prst="rect">
                      <a:avLst/>
                    </a:prstGeom>
                    <a:noFill/>
                    <a:ln>
                      <a:noFill/>
                    </a:ln>
                  </pic:spPr>
                </pic:pic>
              </a:graphicData>
            </a:graphic>
          </wp:inline>
        </w:drawing>
      </w:r>
    </w:p>
    <w:p w14:paraId="507FF40A" w14:textId="77777777" w:rsidR="00187A74" w:rsidRPr="00187A74" w:rsidRDefault="00187A74" w:rsidP="00187A74">
      <w:pPr>
        <w:widowControl w:val="0"/>
        <w:spacing w:before="7" w:after="0" w:line="120" w:lineRule="exact"/>
        <w:rPr>
          <w:rFonts w:ascii="Calibri" w:eastAsia="Calibri" w:hAnsi="Calibri"/>
          <w:sz w:val="12"/>
          <w:szCs w:val="12"/>
        </w:rPr>
      </w:pPr>
    </w:p>
    <w:p w14:paraId="57C206C3" w14:textId="77777777" w:rsidR="00187A74" w:rsidRPr="00187A74" w:rsidRDefault="00187A74" w:rsidP="00187A74">
      <w:pPr>
        <w:widowControl w:val="0"/>
        <w:spacing w:after="0" w:line="200" w:lineRule="exact"/>
        <w:rPr>
          <w:rFonts w:ascii="Calibri" w:eastAsia="Calibri" w:hAnsi="Calibri"/>
          <w:szCs w:val="20"/>
        </w:rPr>
      </w:pPr>
    </w:p>
    <w:p w14:paraId="498A4C98" w14:textId="77777777" w:rsidR="00187A74" w:rsidRPr="00187A74" w:rsidRDefault="00187A74" w:rsidP="00187A74">
      <w:pPr>
        <w:widowControl w:val="0"/>
        <w:spacing w:after="0" w:line="200" w:lineRule="exact"/>
        <w:rPr>
          <w:rFonts w:ascii="Calibri" w:eastAsia="Calibri" w:hAnsi="Calibri"/>
          <w:szCs w:val="20"/>
        </w:rPr>
      </w:pPr>
    </w:p>
    <w:p w14:paraId="59A93052" w14:textId="77777777" w:rsidR="00187A74" w:rsidRPr="00187A74" w:rsidRDefault="00187A74" w:rsidP="00187A74">
      <w:pPr>
        <w:widowControl w:val="0"/>
        <w:spacing w:after="0" w:line="200" w:lineRule="exact"/>
        <w:rPr>
          <w:rFonts w:ascii="Calibri" w:eastAsia="Calibri" w:hAnsi="Calibri"/>
          <w:szCs w:val="20"/>
        </w:rPr>
      </w:pPr>
    </w:p>
    <w:p w14:paraId="4AAF901B" w14:textId="77777777" w:rsidR="00187A74" w:rsidRPr="00187A74" w:rsidRDefault="00187A74" w:rsidP="00187A74">
      <w:pPr>
        <w:widowControl w:val="0"/>
        <w:spacing w:after="0" w:line="200" w:lineRule="exact"/>
        <w:rPr>
          <w:rFonts w:ascii="Calibri" w:eastAsia="Calibri" w:hAnsi="Calibri"/>
          <w:szCs w:val="20"/>
        </w:rPr>
      </w:pPr>
    </w:p>
    <w:p w14:paraId="4C383F3D" w14:textId="77777777" w:rsidR="00187A74" w:rsidRPr="00187A74" w:rsidRDefault="00187A74" w:rsidP="00187A74">
      <w:pPr>
        <w:widowControl w:val="0"/>
        <w:spacing w:after="0" w:line="200" w:lineRule="exact"/>
        <w:rPr>
          <w:rFonts w:ascii="Calibri" w:eastAsia="Calibri" w:hAnsi="Calibri"/>
          <w:szCs w:val="20"/>
        </w:rPr>
      </w:pPr>
    </w:p>
    <w:p w14:paraId="24DEE26D" w14:textId="77777777" w:rsidR="00187A74" w:rsidRPr="00187A74" w:rsidRDefault="00187A74" w:rsidP="00187A74">
      <w:pPr>
        <w:widowControl w:val="0"/>
        <w:spacing w:after="0" w:line="200" w:lineRule="exact"/>
        <w:rPr>
          <w:rFonts w:ascii="Calibri" w:eastAsia="Calibri" w:hAnsi="Calibri"/>
          <w:szCs w:val="20"/>
        </w:rPr>
      </w:pPr>
    </w:p>
    <w:p w14:paraId="15A12C38" w14:textId="77777777" w:rsidR="00187A74" w:rsidRPr="00187A74" w:rsidRDefault="00187A74" w:rsidP="00187A74">
      <w:pPr>
        <w:widowControl w:val="0"/>
        <w:spacing w:after="0" w:line="200" w:lineRule="exact"/>
        <w:rPr>
          <w:rFonts w:ascii="Calibri" w:eastAsia="Calibri" w:hAnsi="Calibri"/>
          <w:szCs w:val="20"/>
        </w:rPr>
      </w:pPr>
    </w:p>
    <w:p w14:paraId="632A11CB" w14:textId="77777777" w:rsidR="00187A74" w:rsidRPr="00187A74" w:rsidRDefault="00187A74" w:rsidP="00187A74">
      <w:pPr>
        <w:widowControl w:val="0"/>
        <w:spacing w:after="0" w:line="200" w:lineRule="exact"/>
        <w:rPr>
          <w:rFonts w:ascii="Calibri" w:eastAsia="Calibri" w:hAnsi="Calibri"/>
          <w:szCs w:val="20"/>
        </w:rPr>
      </w:pPr>
    </w:p>
    <w:p w14:paraId="5FF99473" w14:textId="77777777" w:rsidR="00187A74" w:rsidRPr="00187A74" w:rsidRDefault="00187A74" w:rsidP="00187A74">
      <w:pPr>
        <w:widowControl w:val="0"/>
        <w:spacing w:after="0" w:line="200" w:lineRule="exact"/>
        <w:rPr>
          <w:rFonts w:ascii="Calibri" w:eastAsia="Calibri" w:hAnsi="Calibri"/>
          <w:szCs w:val="20"/>
        </w:rPr>
      </w:pPr>
    </w:p>
    <w:p w14:paraId="04C0FBB6" w14:textId="77777777" w:rsidR="00187A74" w:rsidRPr="00187A74" w:rsidRDefault="00187A74" w:rsidP="00187A74">
      <w:pPr>
        <w:widowControl w:val="0"/>
        <w:spacing w:after="0" w:line="200" w:lineRule="exact"/>
        <w:rPr>
          <w:rFonts w:ascii="Calibri" w:eastAsia="Calibri" w:hAnsi="Calibri"/>
          <w:szCs w:val="20"/>
        </w:rPr>
      </w:pPr>
    </w:p>
    <w:p w14:paraId="7A853939" w14:textId="77777777" w:rsidR="00187A74" w:rsidRPr="00187A74" w:rsidRDefault="00187A74" w:rsidP="00187A74">
      <w:pPr>
        <w:widowControl w:val="0"/>
        <w:spacing w:after="0" w:line="200" w:lineRule="exact"/>
        <w:rPr>
          <w:rFonts w:ascii="Calibri" w:eastAsia="Calibri" w:hAnsi="Calibri"/>
          <w:szCs w:val="20"/>
        </w:rPr>
      </w:pPr>
    </w:p>
    <w:p w14:paraId="63F1442E" w14:textId="77777777" w:rsidR="00187A74" w:rsidRPr="00187A74" w:rsidRDefault="00187A74" w:rsidP="00187A74">
      <w:pPr>
        <w:widowControl w:val="0"/>
        <w:spacing w:after="0" w:line="200" w:lineRule="exact"/>
        <w:rPr>
          <w:rFonts w:ascii="Calibri" w:eastAsia="Calibri" w:hAnsi="Calibri"/>
          <w:szCs w:val="20"/>
        </w:rPr>
      </w:pPr>
    </w:p>
    <w:p w14:paraId="39D177F2" w14:textId="77777777" w:rsidR="00187A74" w:rsidRPr="00187A74" w:rsidRDefault="00187A74" w:rsidP="00187A74">
      <w:pPr>
        <w:widowControl w:val="0"/>
        <w:spacing w:after="0" w:line="200" w:lineRule="exact"/>
        <w:rPr>
          <w:rFonts w:ascii="Calibri" w:eastAsia="Calibri" w:hAnsi="Calibri"/>
          <w:szCs w:val="20"/>
        </w:rPr>
      </w:pPr>
    </w:p>
    <w:p w14:paraId="33F35396" w14:textId="77777777" w:rsidR="00187A74" w:rsidRPr="00187A74" w:rsidRDefault="00187A74" w:rsidP="00187A74">
      <w:pPr>
        <w:widowControl w:val="0"/>
        <w:spacing w:after="0" w:line="200" w:lineRule="exact"/>
        <w:rPr>
          <w:rFonts w:ascii="Calibri" w:eastAsia="Calibri" w:hAnsi="Calibri"/>
          <w:szCs w:val="20"/>
        </w:rPr>
      </w:pPr>
    </w:p>
    <w:p w14:paraId="18DA5EB6" w14:textId="77777777" w:rsidR="00187A74" w:rsidRPr="00187A74" w:rsidRDefault="00187A74" w:rsidP="00187A74">
      <w:pPr>
        <w:widowControl w:val="0"/>
        <w:spacing w:after="0" w:line="200" w:lineRule="exact"/>
        <w:rPr>
          <w:rFonts w:ascii="Calibri" w:eastAsia="Calibri" w:hAnsi="Calibri"/>
          <w:szCs w:val="20"/>
        </w:rPr>
      </w:pPr>
    </w:p>
    <w:p w14:paraId="0C702EF5" w14:textId="77777777" w:rsidR="00187A74" w:rsidRPr="00187A74" w:rsidRDefault="00187A74" w:rsidP="00187A74">
      <w:pPr>
        <w:widowControl w:val="0"/>
        <w:spacing w:after="0" w:line="200" w:lineRule="exact"/>
        <w:rPr>
          <w:rFonts w:ascii="Calibri" w:eastAsia="Calibri" w:hAnsi="Calibri"/>
          <w:szCs w:val="20"/>
        </w:rPr>
      </w:pPr>
    </w:p>
    <w:p w14:paraId="46C62161" w14:textId="77777777" w:rsidR="00187A74" w:rsidRPr="00187A74" w:rsidRDefault="00187A74" w:rsidP="00187A74">
      <w:pPr>
        <w:widowControl w:val="0"/>
        <w:spacing w:after="0" w:line="200" w:lineRule="exact"/>
        <w:rPr>
          <w:rFonts w:ascii="Calibri" w:eastAsia="Calibri" w:hAnsi="Calibri"/>
          <w:szCs w:val="20"/>
        </w:rPr>
      </w:pPr>
    </w:p>
    <w:p w14:paraId="39FB5ECE" w14:textId="688A1B6B" w:rsidR="00187A74" w:rsidRPr="00187A74" w:rsidRDefault="00187A74" w:rsidP="00187A74">
      <w:pPr>
        <w:widowControl w:val="0"/>
        <w:spacing w:after="0" w:line="240" w:lineRule="auto"/>
        <w:ind w:left="275"/>
        <w:jc w:val="center"/>
        <w:rPr>
          <w:rFonts w:eastAsia="Arial" w:cs="Arial"/>
          <w:sz w:val="45"/>
          <w:szCs w:val="45"/>
        </w:rPr>
      </w:pPr>
      <w:r w:rsidRPr="00187A74">
        <w:rPr>
          <w:rFonts w:ascii="Calibri" w:eastAsia="Calibri" w:hAnsi="Calibri"/>
          <w:noProof/>
          <w:sz w:val="22"/>
          <w:szCs w:val="22"/>
          <w:lang w:val="en-CA" w:eastAsia="en-CA"/>
        </w:rPr>
        <w:drawing>
          <wp:anchor distT="0" distB="0" distL="114300" distR="114300" simplePos="0" relativeHeight="251734528" behindDoc="1" locked="0" layoutInCell="1" allowOverlap="1" wp14:anchorId="140A49D6" wp14:editId="3C0009F0">
            <wp:simplePos x="0" y="0"/>
            <wp:positionH relativeFrom="page">
              <wp:posOffset>4749165</wp:posOffset>
            </wp:positionH>
            <wp:positionV relativeFrom="paragraph">
              <wp:posOffset>-479425</wp:posOffset>
            </wp:positionV>
            <wp:extent cx="3023235" cy="1425575"/>
            <wp:effectExtent l="0" t="0" r="5715" b="3175"/>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23235" cy="1425575"/>
                    </a:xfrm>
                    <a:prstGeom prst="rect">
                      <a:avLst/>
                    </a:prstGeom>
                    <a:noFill/>
                  </pic:spPr>
                </pic:pic>
              </a:graphicData>
            </a:graphic>
            <wp14:sizeRelH relativeFrom="page">
              <wp14:pctWidth>0</wp14:pctWidth>
            </wp14:sizeRelH>
            <wp14:sizeRelV relativeFrom="page">
              <wp14:pctHeight>0</wp14:pctHeight>
            </wp14:sizeRelV>
          </wp:anchor>
        </w:drawing>
      </w:r>
      <w:r w:rsidRPr="00187A74">
        <w:rPr>
          <w:rFonts w:eastAsia="Arial" w:cs="Arial"/>
          <w:b/>
          <w:bCs/>
          <w:color w:val="FFFFFF"/>
          <w:w w:val="70"/>
          <w:sz w:val="45"/>
          <w:szCs w:val="45"/>
        </w:rPr>
        <w:t>thriving</w:t>
      </w:r>
    </w:p>
    <w:p w14:paraId="7B70D322" w14:textId="77777777" w:rsidR="00187A74" w:rsidRPr="00187A74" w:rsidRDefault="00187A74" w:rsidP="00187A74">
      <w:pPr>
        <w:widowControl w:val="0"/>
        <w:spacing w:before="7" w:after="0" w:line="100" w:lineRule="exact"/>
        <w:rPr>
          <w:rFonts w:ascii="Calibri" w:eastAsia="Calibri" w:hAnsi="Calibri"/>
          <w:sz w:val="10"/>
          <w:szCs w:val="10"/>
        </w:rPr>
      </w:pPr>
      <w:r w:rsidRPr="00187A74">
        <w:rPr>
          <w:rFonts w:ascii="Calibri" w:eastAsia="Calibri" w:hAnsi="Calibri"/>
          <w:sz w:val="22"/>
          <w:szCs w:val="22"/>
        </w:rPr>
        <w:br w:type="column"/>
      </w:r>
    </w:p>
    <w:p w14:paraId="3260B870" w14:textId="77777777" w:rsidR="00187A74" w:rsidRPr="00187A74" w:rsidRDefault="00187A74" w:rsidP="00187A74">
      <w:pPr>
        <w:widowControl w:val="0"/>
        <w:spacing w:after="0" w:line="200" w:lineRule="exact"/>
        <w:rPr>
          <w:rFonts w:ascii="Calibri" w:eastAsia="Calibri" w:hAnsi="Calibri"/>
          <w:szCs w:val="20"/>
        </w:rPr>
      </w:pPr>
    </w:p>
    <w:p w14:paraId="4390688B" w14:textId="77777777" w:rsidR="00187A74" w:rsidRPr="00187A74" w:rsidRDefault="00187A74" w:rsidP="00187A74">
      <w:pPr>
        <w:widowControl w:val="0"/>
        <w:spacing w:after="0" w:line="200" w:lineRule="exact"/>
        <w:rPr>
          <w:rFonts w:ascii="Calibri" w:eastAsia="Calibri" w:hAnsi="Calibri"/>
          <w:szCs w:val="20"/>
        </w:rPr>
      </w:pPr>
    </w:p>
    <w:p w14:paraId="16077DC2" w14:textId="41758914" w:rsidR="00187A74" w:rsidRPr="00187A74" w:rsidRDefault="00E44072" w:rsidP="00187A74">
      <w:pPr>
        <w:widowControl w:val="0"/>
        <w:spacing w:after="0" w:line="200" w:lineRule="exact"/>
        <w:rPr>
          <w:rFonts w:ascii="Calibri" w:eastAsia="Calibri" w:hAnsi="Calibri"/>
          <w:szCs w:val="20"/>
        </w:rPr>
      </w:pPr>
      <w:r w:rsidRPr="00187A74">
        <w:rPr>
          <w:rFonts w:ascii="Calibri" w:eastAsia="Calibri" w:hAnsi="Calibri"/>
          <w:noProof/>
          <w:sz w:val="22"/>
          <w:szCs w:val="22"/>
          <w:lang w:val="en-CA" w:eastAsia="en-CA"/>
        </w:rPr>
        <mc:AlternateContent>
          <mc:Choice Requires="wpg">
            <w:drawing>
              <wp:anchor distT="0" distB="0" distL="114300" distR="114300" simplePos="0" relativeHeight="251731456" behindDoc="1" locked="0" layoutInCell="1" allowOverlap="1" wp14:anchorId="6A613CA2" wp14:editId="55188C0C">
                <wp:simplePos x="0" y="0"/>
                <wp:positionH relativeFrom="margin">
                  <wp:align>right</wp:align>
                </wp:positionH>
                <wp:positionV relativeFrom="paragraph">
                  <wp:posOffset>43357</wp:posOffset>
                </wp:positionV>
                <wp:extent cx="1427480" cy="1416685"/>
                <wp:effectExtent l="0" t="0" r="127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16685"/>
                          <a:chOff x="9992" y="1211"/>
                          <a:chExt cx="2248" cy="2231"/>
                        </a:xfrm>
                      </wpg:grpSpPr>
                      <wps:wsp>
                        <wps:cNvPr id="635" name="Freeform 299"/>
                        <wps:cNvSpPr>
                          <a:spLocks/>
                        </wps:cNvSpPr>
                        <wps:spPr bwMode="auto">
                          <a:xfrm>
                            <a:off x="9992" y="1211"/>
                            <a:ext cx="2248" cy="2231"/>
                          </a:xfrm>
                          <a:custGeom>
                            <a:avLst/>
                            <a:gdLst>
                              <a:gd name="T0" fmla="+- 0 9992 9992"/>
                              <a:gd name="T1" fmla="*/ T0 w 2248"/>
                              <a:gd name="T2" fmla="+- 0 3441 1211"/>
                              <a:gd name="T3" fmla="*/ 3441 h 2231"/>
                              <a:gd name="T4" fmla="+- 0 12240 9992"/>
                              <a:gd name="T5" fmla="*/ T4 w 2248"/>
                              <a:gd name="T6" fmla="+- 0 3441 1211"/>
                              <a:gd name="T7" fmla="*/ 3441 h 2231"/>
                              <a:gd name="T8" fmla="+- 0 12240 9992"/>
                              <a:gd name="T9" fmla="*/ T8 w 2248"/>
                              <a:gd name="T10" fmla="+- 0 1211 1211"/>
                              <a:gd name="T11" fmla="*/ 1211 h 2231"/>
                              <a:gd name="T12" fmla="+- 0 9992 9992"/>
                              <a:gd name="T13" fmla="*/ T12 w 2248"/>
                              <a:gd name="T14" fmla="+- 0 1211 1211"/>
                              <a:gd name="T15" fmla="*/ 1211 h 2231"/>
                              <a:gd name="T16" fmla="+- 0 9992 9992"/>
                              <a:gd name="T17" fmla="*/ T16 w 2248"/>
                              <a:gd name="T18" fmla="+- 0 3441 1211"/>
                              <a:gd name="T19" fmla="*/ 3441 h 2231"/>
                            </a:gdLst>
                            <a:ahLst/>
                            <a:cxnLst>
                              <a:cxn ang="0">
                                <a:pos x="T1" y="T3"/>
                              </a:cxn>
                              <a:cxn ang="0">
                                <a:pos x="T5" y="T7"/>
                              </a:cxn>
                              <a:cxn ang="0">
                                <a:pos x="T9" y="T11"/>
                              </a:cxn>
                              <a:cxn ang="0">
                                <a:pos x="T13" y="T15"/>
                              </a:cxn>
                              <a:cxn ang="0">
                                <a:pos x="T17" y="T19"/>
                              </a:cxn>
                            </a:cxnLst>
                            <a:rect l="0" t="0" r="r" b="b"/>
                            <a:pathLst>
                              <a:path w="2248" h="2231">
                                <a:moveTo>
                                  <a:pt x="0" y="2230"/>
                                </a:moveTo>
                                <a:lnTo>
                                  <a:pt x="2248" y="2230"/>
                                </a:lnTo>
                                <a:lnTo>
                                  <a:pt x="2248" y="0"/>
                                </a:lnTo>
                                <a:lnTo>
                                  <a:pt x="0" y="0"/>
                                </a:lnTo>
                                <a:lnTo>
                                  <a:pt x="0" y="2230"/>
                                </a:lnTo>
                                <a:close/>
                              </a:path>
                            </a:pathLst>
                          </a:custGeom>
                          <a:solidFill>
                            <a:srgbClr val="F897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D033AD" id="Group 634" o:spid="_x0000_s1026" style="position:absolute;margin-left:61.2pt;margin-top:3.4pt;width:112.4pt;height:111.55pt;z-index:-251585024;mso-position-horizontal:right;mso-position-horizontal-relative:margin" coordorigin="9992,1211" coordsize="2248,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">
                <v:shape id="Freeform 299" o:spid="_x0000_s1027" style="position:absolute;left:9992;top:1211;width:2248;height:2231;visibility:visible;mso-wrap-style:square;v-text-anchor:top" coordsize="224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" path="m,2230r2248,l2248,,,,,2230xe" fillcolor="#f8971d" stroked="f">
                  <v:path arrowok="t" o:connecttype="custom" o:connectlocs="0,3441;2248,3441;2248,1211;0,1211;0,3441" o:connectangles="0,0,0,0,0"/>
                </v:shape>
                <w10:wrap anchorx="margin"/>
              </v:group>
            </w:pict>
          </mc:Fallback>
        </mc:AlternateContent>
      </w:r>
    </w:p>
    <w:p w14:paraId="3870261D" w14:textId="77777777" w:rsidR="00187A74" w:rsidRPr="00187A74" w:rsidRDefault="00187A74" w:rsidP="00187A74">
      <w:pPr>
        <w:widowControl w:val="0"/>
        <w:spacing w:after="0" w:line="200" w:lineRule="exact"/>
        <w:rPr>
          <w:rFonts w:ascii="Calibri" w:eastAsia="Calibri" w:hAnsi="Calibri"/>
          <w:szCs w:val="20"/>
        </w:rPr>
      </w:pPr>
    </w:p>
    <w:p w14:paraId="4172E793" w14:textId="77777777" w:rsidR="00187A74" w:rsidRPr="00187A74" w:rsidRDefault="00187A74" w:rsidP="00187A74">
      <w:pPr>
        <w:widowControl w:val="0"/>
        <w:spacing w:after="0" w:line="200" w:lineRule="exact"/>
        <w:rPr>
          <w:rFonts w:ascii="Calibri" w:eastAsia="Calibri" w:hAnsi="Calibri"/>
          <w:szCs w:val="20"/>
        </w:rPr>
      </w:pPr>
    </w:p>
    <w:p w14:paraId="702ABF5A" w14:textId="77777777" w:rsidR="00187A74" w:rsidRPr="00187A74" w:rsidRDefault="00187A74" w:rsidP="00187A74">
      <w:pPr>
        <w:widowControl w:val="0"/>
        <w:spacing w:after="0" w:line="200" w:lineRule="exact"/>
        <w:rPr>
          <w:rFonts w:ascii="Calibri" w:eastAsia="Calibri" w:hAnsi="Calibri"/>
          <w:szCs w:val="20"/>
        </w:rPr>
      </w:pPr>
    </w:p>
    <w:p w14:paraId="32FBCE71" w14:textId="77777777" w:rsidR="00187A74" w:rsidRPr="00187A74" w:rsidRDefault="00187A74" w:rsidP="00187A74">
      <w:pPr>
        <w:widowControl w:val="0"/>
        <w:spacing w:after="0" w:line="240" w:lineRule="auto"/>
        <w:ind w:left="265"/>
        <w:rPr>
          <w:rFonts w:eastAsia="Arial" w:cs="Arial"/>
          <w:sz w:val="45"/>
          <w:szCs w:val="45"/>
        </w:rPr>
      </w:pPr>
      <w:r w:rsidRPr="00187A74">
        <w:rPr>
          <w:rFonts w:eastAsia="Arial" w:cs="Arial"/>
          <w:b/>
          <w:bCs/>
          <w:color w:val="FFFFFF"/>
          <w:spacing w:val="-3"/>
          <w:w w:val="60"/>
          <w:sz w:val="45"/>
          <w:szCs w:val="45"/>
        </w:rPr>
        <w:t>c</w:t>
      </w:r>
      <w:r w:rsidRPr="00187A74">
        <w:rPr>
          <w:rFonts w:eastAsia="Arial" w:cs="Arial"/>
          <w:b/>
          <w:bCs/>
          <w:color w:val="FFFFFF"/>
          <w:w w:val="60"/>
          <w:sz w:val="45"/>
          <w:szCs w:val="45"/>
        </w:rPr>
        <w:t>onne</w:t>
      </w:r>
      <w:r w:rsidRPr="00187A74">
        <w:rPr>
          <w:rFonts w:eastAsia="Arial" w:cs="Arial"/>
          <w:b/>
          <w:bCs/>
          <w:color w:val="FFFFFF"/>
          <w:spacing w:val="6"/>
          <w:w w:val="60"/>
          <w:sz w:val="45"/>
          <w:szCs w:val="45"/>
        </w:rPr>
        <w:t>c</w:t>
      </w:r>
      <w:r w:rsidRPr="00187A74">
        <w:rPr>
          <w:rFonts w:eastAsia="Arial" w:cs="Arial"/>
          <w:b/>
          <w:bCs/>
          <w:color w:val="FFFFFF"/>
          <w:w w:val="60"/>
          <w:sz w:val="45"/>
          <w:szCs w:val="45"/>
        </w:rPr>
        <w:t>ting</w:t>
      </w:r>
    </w:p>
    <w:p w14:paraId="012B8A83" w14:textId="77777777" w:rsidR="00187A74" w:rsidRPr="00187A74" w:rsidRDefault="00187A74" w:rsidP="00187A74">
      <w:pPr>
        <w:widowControl w:val="0"/>
        <w:spacing w:after="0" w:line="240" w:lineRule="auto"/>
        <w:rPr>
          <w:rFonts w:eastAsia="Arial" w:cs="Arial"/>
          <w:sz w:val="45"/>
          <w:szCs w:val="45"/>
        </w:rPr>
        <w:sectPr w:rsidR="00187A74" w:rsidRPr="00187A74">
          <w:type w:val="continuous"/>
          <w:pgSz w:w="12240" w:h="15840"/>
          <w:pgMar w:top="180" w:right="0" w:bottom="280" w:left="0" w:header="720" w:footer="720" w:gutter="0"/>
          <w:cols w:num="3" w:space="720" w:equalWidth="0">
            <w:col w:w="2029" w:space="206"/>
            <w:col w:w="7495" w:space="368"/>
            <w:col w:w="2142"/>
          </w:cols>
        </w:sectPr>
      </w:pPr>
    </w:p>
    <w:p w14:paraId="7E6D85AC" w14:textId="6572C077" w:rsidR="00187A74" w:rsidRPr="00187A74" w:rsidRDefault="00187A74" w:rsidP="00187A74">
      <w:pPr>
        <w:widowControl w:val="0"/>
        <w:spacing w:before="4" w:after="0" w:line="160" w:lineRule="exact"/>
        <w:rPr>
          <w:rFonts w:ascii="Calibri" w:eastAsia="Calibri" w:hAnsi="Calibri"/>
          <w:sz w:val="16"/>
          <w:szCs w:val="16"/>
        </w:rPr>
      </w:pPr>
      <w:r w:rsidRPr="00187A74">
        <w:rPr>
          <w:rFonts w:ascii="Calibri" w:eastAsia="Calibri" w:hAnsi="Calibri"/>
          <w:noProof/>
          <w:sz w:val="22"/>
          <w:szCs w:val="22"/>
          <w:lang w:val="en-CA" w:eastAsia="en-CA"/>
        </w:rPr>
        <mc:AlternateContent>
          <mc:Choice Requires="wpg">
            <w:drawing>
              <wp:anchor distT="0" distB="0" distL="114300" distR="114300" simplePos="0" relativeHeight="251737600" behindDoc="1" locked="0" layoutInCell="1" allowOverlap="1" wp14:anchorId="69BF5395" wp14:editId="2E53F1DF">
                <wp:simplePos x="0" y="0"/>
                <wp:positionH relativeFrom="page">
                  <wp:posOffset>3164840</wp:posOffset>
                </wp:positionH>
                <wp:positionV relativeFrom="page">
                  <wp:posOffset>8209915</wp:posOffset>
                </wp:positionV>
                <wp:extent cx="841375" cy="249555"/>
                <wp:effectExtent l="2540" t="8890" r="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375" cy="249555"/>
                          <a:chOff x="4984" y="12929"/>
                          <a:chExt cx="1325" cy="393"/>
                        </a:xfrm>
                      </wpg:grpSpPr>
                      <wpg:grpSp>
                        <wpg:cNvPr id="594" name="Group 307"/>
                        <wpg:cNvGrpSpPr>
                          <a:grpSpLocks/>
                        </wpg:cNvGrpSpPr>
                        <wpg:grpSpPr bwMode="auto">
                          <a:xfrm>
                            <a:off x="5003" y="12947"/>
                            <a:ext cx="2" cy="282"/>
                            <a:chOff x="5003" y="12947"/>
                            <a:chExt cx="2" cy="282"/>
                          </a:xfrm>
                        </wpg:grpSpPr>
                        <wps:wsp>
                          <wps:cNvPr id="595" name="Freeform 308"/>
                          <wps:cNvSpPr>
                            <a:spLocks/>
                          </wps:cNvSpPr>
                          <wps:spPr bwMode="auto">
                            <a:xfrm>
                              <a:off x="5003" y="12947"/>
                              <a:ext cx="2" cy="282"/>
                            </a:xfrm>
                            <a:custGeom>
                              <a:avLst/>
                              <a:gdLst>
                                <a:gd name="T0" fmla="+- 0 12947 12947"/>
                                <a:gd name="T1" fmla="*/ 12947 h 282"/>
                                <a:gd name="T2" fmla="+- 0 13229 12947"/>
                                <a:gd name="T3" fmla="*/ 13229 h 282"/>
                              </a:gdLst>
                              <a:ahLst/>
                              <a:cxnLst>
                                <a:cxn ang="0">
                                  <a:pos x="0" y="T1"/>
                                </a:cxn>
                                <a:cxn ang="0">
                                  <a:pos x="0" y="T3"/>
                                </a:cxn>
                              </a:cxnLst>
                              <a:rect l="0" t="0" r="r" b="b"/>
                              <a:pathLst>
                                <a:path h="282">
                                  <a:moveTo>
                                    <a:pt x="0" y="0"/>
                                  </a:moveTo>
                                  <a:lnTo>
                                    <a:pt x="0" y="282"/>
                                  </a:lnTo>
                                </a:path>
                              </a:pathLst>
                            </a:custGeom>
                            <a:noFill/>
                            <a:ln w="23444">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 name="Group 309"/>
                        <wpg:cNvGrpSpPr>
                          <a:grpSpLocks/>
                        </wpg:cNvGrpSpPr>
                        <wpg:grpSpPr bwMode="auto">
                          <a:xfrm>
                            <a:off x="5065" y="13035"/>
                            <a:ext cx="170" cy="199"/>
                            <a:chOff x="5065" y="13035"/>
                            <a:chExt cx="170" cy="199"/>
                          </a:xfrm>
                        </wpg:grpSpPr>
                        <wps:wsp>
                          <wps:cNvPr id="597" name="Freeform 310"/>
                          <wps:cNvSpPr>
                            <a:spLocks/>
                          </wps:cNvSpPr>
                          <wps:spPr bwMode="auto">
                            <a:xfrm>
                              <a:off x="5065" y="13035"/>
                              <a:ext cx="170" cy="199"/>
                            </a:xfrm>
                            <a:custGeom>
                              <a:avLst/>
                              <a:gdLst>
                                <a:gd name="T0" fmla="+- 0 5134 5065"/>
                                <a:gd name="T1" fmla="*/ T0 w 170"/>
                                <a:gd name="T2" fmla="+- 0 13035 13035"/>
                                <a:gd name="T3" fmla="*/ 13035 h 199"/>
                                <a:gd name="T4" fmla="+- 0 5083 5065"/>
                                <a:gd name="T5" fmla="*/ T4 w 170"/>
                                <a:gd name="T6" fmla="+- 0 13070 13035"/>
                                <a:gd name="T7" fmla="*/ 13070 h 199"/>
                                <a:gd name="T8" fmla="+- 0 5065 5065"/>
                                <a:gd name="T9" fmla="*/ T8 w 170"/>
                                <a:gd name="T10" fmla="+- 0 13137 13035"/>
                                <a:gd name="T11" fmla="*/ 13137 h 199"/>
                                <a:gd name="T12" fmla="+- 0 5067 5065"/>
                                <a:gd name="T13" fmla="*/ T12 w 170"/>
                                <a:gd name="T14" fmla="+- 0 13160 13035"/>
                                <a:gd name="T15" fmla="*/ 13160 h 199"/>
                                <a:gd name="T16" fmla="+- 0 5099 5065"/>
                                <a:gd name="T17" fmla="*/ T16 w 170"/>
                                <a:gd name="T18" fmla="+- 0 13214 13035"/>
                                <a:gd name="T19" fmla="*/ 13214 h 199"/>
                                <a:gd name="T20" fmla="+- 0 5166 5065"/>
                                <a:gd name="T21" fmla="*/ T20 w 170"/>
                                <a:gd name="T22" fmla="+- 0 13233 13035"/>
                                <a:gd name="T23" fmla="*/ 13233 h 199"/>
                                <a:gd name="T24" fmla="+- 0 5191 5065"/>
                                <a:gd name="T25" fmla="*/ T24 w 170"/>
                                <a:gd name="T26" fmla="+- 0 13231 13035"/>
                                <a:gd name="T27" fmla="*/ 13231 h 199"/>
                                <a:gd name="T28" fmla="+- 0 5210 5065"/>
                                <a:gd name="T29" fmla="*/ T28 w 170"/>
                                <a:gd name="T30" fmla="+- 0 13226 13035"/>
                                <a:gd name="T31" fmla="*/ 13226 h 199"/>
                                <a:gd name="T32" fmla="+- 0 5223 5065"/>
                                <a:gd name="T33" fmla="*/ T32 w 170"/>
                                <a:gd name="T34" fmla="+- 0 13221 13035"/>
                                <a:gd name="T35" fmla="*/ 13221 h 199"/>
                                <a:gd name="T36" fmla="+- 0 5215 5065"/>
                                <a:gd name="T37" fmla="*/ T36 w 170"/>
                                <a:gd name="T38" fmla="+- 0 13205 13035"/>
                                <a:gd name="T39" fmla="*/ 13205 h 199"/>
                                <a:gd name="T40" fmla="+- 0 5149 5065"/>
                                <a:gd name="T41" fmla="*/ T40 w 170"/>
                                <a:gd name="T42" fmla="+- 0 13205 13035"/>
                                <a:gd name="T43" fmla="*/ 13205 h 199"/>
                                <a:gd name="T44" fmla="+- 0 5129 5065"/>
                                <a:gd name="T45" fmla="*/ T44 w 170"/>
                                <a:gd name="T46" fmla="+- 0 13198 13035"/>
                                <a:gd name="T47" fmla="*/ 13198 h 199"/>
                                <a:gd name="T48" fmla="+- 0 5113 5065"/>
                                <a:gd name="T49" fmla="*/ T48 w 170"/>
                                <a:gd name="T50" fmla="+- 0 13185 13035"/>
                                <a:gd name="T51" fmla="*/ 13185 h 199"/>
                                <a:gd name="T52" fmla="+- 0 5103 5065"/>
                                <a:gd name="T53" fmla="*/ T52 w 170"/>
                                <a:gd name="T54" fmla="+- 0 13166 13035"/>
                                <a:gd name="T55" fmla="*/ 13166 h 199"/>
                                <a:gd name="T56" fmla="+- 0 5098 5065"/>
                                <a:gd name="T57" fmla="*/ T56 w 170"/>
                                <a:gd name="T58" fmla="+- 0 13139 13035"/>
                                <a:gd name="T59" fmla="*/ 13139 h 199"/>
                                <a:gd name="T60" fmla="+- 0 5233 5065"/>
                                <a:gd name="T61" fmla="*/ T60 w 170"/>
                                <a:gd name="T62" fmla="+- 0 13139 13035"/>
                                <a:gd name="T63" fmla="*/ 13139 h 199"/>
                                <a:gd name="T64" fmla="+- 0 5234 5065"/>
                                <a:gd name="T65" fmla="*/ T64 w 170"/>
                                <a:gd name="T66" fmla="+- 0 13136 13035"/>
                                <a:gd name="T67" fmla="*/ 13136 h 199"/>
                                <a:gd name="T68" fmla="+- 0 5234 5065"/>
                                <a:gd name="T69" fmla="*/ T68 w 170"/>
                                <a:gd name="T70" fmla="+- 0 13130 13035"/>
                                <a:gd name="T71" fmla="*/ 13130 h 199"/>
                                <a:gd name="T72" fmla="+- 0 5234 5065"/>
                                <a:gd name="T73" fmla="*/ T72 w 170"/>
                                <a:gd name="T74" fmla="+- 0 13114 13035"/>
                                <a:gd name="T75" fmla="*/ 13114 h 199"/>
                                <a:gd name="T76" fmla="+- 0 5201 5065"/>
                                <a:gd name="T77" fmla="*/ T76 w 170"/>
                                <a:gd name="T78" fmla="+- 0 13114 13035"/>
                                <a:gd name="T79" fmla="*/ 13114 h 199"/>
                                <a:gd name="T80" fmla="+- 0 5101 5065"/>
                                <a:gd name="T81" fmla="*/ T80 w 170"/>
                                <a:gd name="T82" fmla="+- 0 13102 13035"/>
                                <a:gd name="T83" fmla="*/ 13102 h 199"/>
                                <a:gd name="T84" fmla="+- 0 5108 5065"/>
                                <a:gd name="T85" fmla="*/ T84 w 170"/>
                                <a:gd name="T86" fmla="+- 0 13086 13035"/>
                                <a:gd name="T87" fmla="*/ 13086 h 199"/>
                                <a:gd name="T88" fmla="+- 0 5122 5065"/>
                                <a:gd name="T89" fmla="*/ T88 w 170"/>
                                <a:gd name="T90" fmla="+- 0 13072 13035"/>
                                <a:gd name="T91" fmla="*/ 13072 h 199"/>
                                <a:gd name="T92" fmla="+- 0 5143 5065"/>
                                <a:gd name="T93" fmla="*/ T92 w 170"/>
                                <a:gd name="T94" fmla="+- 0 13063 13035"/>
                                <a:gd name="T95" fmla="*/ 13063 h 199"/>
                                <a:gd name="T96" fmla="+- 0 5173 5065"/>
                                <a:gd name="T97" fmla="*/ T96 w 170"/>
                                <a:gd name="T98" fmla="+- 0 13061 13035"/>
                                <a:gd name="T99" fmla="*/ 13061 h 199"/>
                                <a:gd name="T100" fmla="+- 0 5212 5065"/>
                                <a:gd name="T101" fmla="*/ T100 w 170"/>
                                <a:gd name="T102" fmla="+- 0 13061 13035"/>
                                <a:gd name="T103" fmla="*/ 13061 h 199"/>
                                <a:gd name="T104" fmla="+- 0 5210 5065"/>
                                <a:gd name="T105" fmla="*/ T104 w 170"/>
                                <a:gd name="T106" fmla="+- 0 13059 13035"/>
                                <a:gd name="T107" fmla="*/ 13059 h 199"/>
                                <a:gd name="T108" fmla="+- 0 5192 5065"/>
                                <a:gd name="T109" fmla="*/ T108 w 170"/>
                                <a:gd name="T110" fmla="+- 0 13046 13035"/>
                                <a:gd name="T111" fmla="*/ 13046 h 199"/>
                                <a:gd name="T112" fmla="+- 0 5167 5065"/>
                                <a:gd name="T113" fmla="*/ T112 w 170"/>
                                <a:gd name="T114" fmla="+- 0 13037 13035"/>
                                <a:gd name="T115" fmla="*/ 13037 h 199"/>
                                <a:gd name="T116" fmla="+- 0 5134 5065"/>
                                <a:gd name="T117" fmla="*/ T116 w 170"/>
                                <a:gd name="T118" fmla="+- 0 13035 13035"/>
                                <a:gd name="T119" fmla="*/ 13035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70" h="199">
                                  <a:moveTo>
                                    <a:pt x="69" y="0"/>
                                  </a:moveTo>
                                  <a:lnTo>
                                    <a:pt x="18" y="35"/>
                                  </a:lnTo>
                                  <a:lnTo>
                                    <a:pt x="0" y="102"/>
                                  </a:lnTo>
                                  <a:lnTo>
                                    <a:pt x="2" y="125"/>
                                  </a:lnTo>
                                  <a:lnTo>
                                    <a:pt x="34" y="179"/>
                                  </a:lnTo>
                                  <a:lnTo>
                                    <a:pt x="101" y="198"/>
                                  </a:lnTo>
                                  <a:lnTo>
                                    <a:pt x="126" y="196"/>
                                  </a:lnTo>
                                  <a:lnTo>
                                    <a:pt x="145" y="191"/>
                                  </a:lnTo>
                                  <a:lnTo>
                                    <a:pt x="158" y="186"/>
                                  </a:lnTo>
                                  <a:lnTo>
                                    <a:pt x="150" y="170"/>
                                  </a:lnTo>
                                  <a:lnTo>
                                    <a:pt x="84" y="170"/>
                                  </a:lnTo>
                                  <a:lnTo>
                                    <a:pt x="64" y="163"/>
                                  </a:lnTo>
                                  <a:lnTo>
                                    <a:pt x="48" y="150"/>
                                  </a:lnTo>
                                  <a:lnTo>
                                    <a:pt x="38" y="131"/>
                                  </a:lnTo>
                                  <a:lnTo>
                                    <a:pt x="33" y="104"/>
                                  </a:lnTo>
                                  <a:lnTo>
                                    <a:pt x="168" y="104"/>
                                  </a:lnTo>
                                  <a:lnTo>
                                    <a:pt x="169" y="101"/>
                                  </a:lnTo>
                                  <a:lnTo>
                                    <a:pt x="169" y="95"/>
                                  </a:lnTo>
                                  <a:lnTo>
                                    <a:pt x="169" y="79"/>
                                  </a:lnTo>
                                  <a:lnTo>
                                    <a:pt x="136" y="79"/>
                                  </a:lnTo>
                                  <a:lnTo>
                                    <a:pt x="36" y="67"/>
                                  </a:lnTo>
                                  <a:lnTo>
                                    <a:pt x="43" y="51"/>
                                  </a:lnTo>
                                  <a:lnTo>
                                    <a:pt x="57" y="37"/>
                                  </a:lnTo>
                                  <a:lnTo>
                                    <a:pt x="78" y="28"/>
                                  </a:lnTo>
                                  <a:lnTo>
                                    <a:pt x="108" y="26"/>
                                  </a:lnTo>
                                  <a:lnTo>
                                    <a:pt x="147" y="26"/>
                                  </a:lnTo>
                                  <a:lnTo>
                                    <a:pt x="145" y="24"/>
                                  </a:lnTo>
                                  <a:lnTo>
                                    <a:pt x="127" y="11"/>
                                  </a:lnTo>
                                  <a:lnTo>
                                    <a:pt x="102" y="2"/>
                                  </a:lnTo>
                                  <a:lnTo>
                                    <a:pt x="69"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311"/>
                          <wps:cNvSpPr>
                            <a:spLocks/>
                          </wps:cNvSpPr>
                          <wps:spPr bwMode="auto">
                            <a:xfrm>
                              <a:off x="5065" y="13035"/>
                              <a:ext cx="170" cy="199"/>
                            </a:xfrm>
                            <a:custGeom>
                              <a:avLst/>
                              <a:gdLst>
                                <a:gd name="T0" fmla="+- 0 5212 5065"/>
                                <a:gd name="T1" fmla="*/ T0 w 170"/>
                                <a:gd name="T2" fmla="+- 0 13198 13035"/>
                                <a:gd name="T3" fmla="*/ 13198 h 199"/>
                                <a:gd name="T4" fmla="+- 0 5198 5065"/>
                                <a:gd name="T5" fmla="*/ T4 w 170"/>
                                <a:gd name="T6" fmla="+- 0 13202 13035"/>
                                <a:gd name="T7" fmla="*/ 13202 h 199"/>
                                <a:gd name="T8" fmla="+- 0 5178 5065"/>
                                <a:gd name="T9" fmla="*/ T8 w 170"/>
                                <a:gd name="T10" fmla="+- 0 13205 13035"/>
                                <a:gd name="T11" fmla="*/ 13205 h 199"/>
                                <a:gd name="T12" fmla="+- 0 5149 5065"/>
                                <a:gd name="T13" fmla="*/ T12 w 170"/>
                                <a:gd name="T14" fmla="+- 0 13205 13035"/>
                                <a:gd name="T15" fmla="*/ 13205 h 199"/>
                                <a:gd name="T16" fmla="+- 0 5215 5065"/>
                                <a:gd name="T17" fmla="*/ T16 w 170"/>
                                <a:gd name="T18" fmla="+- 0 13205 13035"/>
                                <a:gd name="T19" fmla="*/ 13205 h 199"/>
                                <a:gd name="T20" fmla="+- 0 5212 5065"/>
                                <a:gd name="T21" fmla="*/ T20 w 170"/>
                                <a:gd name="T22" fmla="+- 0 13198 13035"/>
                                <a:gd name="T23" fmla="*/ 13198 h 199"/>
                              </a:gdLst>
                              <a:ahLst/>
                              <a:cxnLst>
                                <a:cxn ang="0">
                                  <a:pos x="T1" y="T3"/>
                                </a:cxn>
                                <a:cxn ang="0">
                                  <a:pos x="T5" y="T7"/>
                                </a:cxn>
                                <a:cxn ang="0">
                                  <a:pos x="T9" y="T11"/>
                                </a:cxn>
                                <a:cxn ang="0">
                                  <a:pos x="T13" y="T15"/>
                                </a:cxn>
                                <a:cxn ang="0">
                                  <a:pos x="T17" y="T19"/>
                                </a:cxn>
                                <a:cxn ang="0">
                                  <a:pos x="T21" y="T23"/>
                                </a:cxn>
                              </a:cxnLst>
                              <a:rect l="0" t="0" r="r" b="b"/>
                              <a:pathLst>
                                <a:path w="170" h="199">
                                  <a:moveTo>
                                    <a:pt x="147" y="163"/>
                                  </a:moveTo>
                                  <a:lnTo>
                                    <a:pt x="133" y="167"/>
                                  </a:lnTo>
                                  <a:lnTo>
                                    <a:pt x="113" y="170"/>
                                  </a:lnTo>
                                  <a:lnTo>
                                    <a:pt x="84" y="170"/>
                                  </a:lnTo>
                                  <a:lnTo>
                                    <a:pt x="150" y="170"/>
                                  </a:lnTo>
                                  <a:lnTo>
                                    <a:pt x="147"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312"/>
                          <wps:cNvSpPr>
                            <a:spLocks/>
                          </wps:cNvSpPr>
                          <wps:spPr bwMode="auto">
                            <a:xfrm>
                              <a:off x="5065" y="13035"/>
                              <a:ext cx="170" cy="199"/>
                            </a:xfrm>
                            <a:custGeom>
                              <a:avLst/>
                              <a:gdLst>
                                <a:gd name="T0" fmla="+- 0 5212 5065"/>
                                <a:gd name="T1" fmla="*/ T0 w 170"/>
                                <a:gd name="T2" fmla="+- 0 13061 13035"/>
                                <a:gd name="T3" fmla="*/ 13061 h 199"/>
                                <a:gd name="T4" fmla="+- 0 5173 5065"/>
                                <a:gd name="T5" fmla="*/ T4 w 170"/>
                                <a:gd name="T6" fmla="+- 0 13061 13035"/>
                                <a:gd name="T7" fmla="*/ 13061 h 199"/>
                                <a:gd name="T8" fmla="+- 0 5190 5065"/>
                                <a:gd name="T9" fmla="*/ T8 w 170"/>
                                <a:gd name="T10" fmla="+- 0 13075 13035"/>
                                <a:gd name="T11" fmla="*/ 13075 h 199"/>
                                <a:gd name="T12" fmla="+- 0 5199 5065"/>
                                <a:gd name="T13" fmla="*/ T12 w 170"/>
                                <a:gd name="T14" fmla="+- 0 13095 13035"/>
                                <a:gd name="T15" fmla="*/ 13095 h 199"/>
                                <a:gd name="T16" fmla="+- 0 5201 5065"/>
                                <a:gd name="T17" fmla="*/ T16 w 170"/>
                                <a:gd name="T18" fmla="+- 0 13114 13035"/>
                                <a:gd name="T19" fmla="*/ 13114 h 199"/>
                                <a:gd name="T20" fmla="+- 0 5234 5065"/>
                                <a:gd name="T21" fmla="*/ T20 w 170"/>
                                <a:gd name="T22" fmla="+- 0 13114 13035"/>
                                <a:gd name="T23" fmla="*/ 13114 h 199"/>
                                <a:gd name="T24" fmla="+- 0 5234 5065"/>
                                <a:gd name="T25" fmla="*/ T24 w 170"/>
                                <a:gd name="T26" fmla="+- 0 13110 13035"/>
                                <a:gd name="T27" fmla="*/ 13110 h 199"/>
                                <a:gd name="T28" fmla="+- 0 5230 5065"/>
                                <a:gd name="T29" fmla="*/ T28 w 170"/>
                                <a:gd name="T30" fmla="+- 0 13092 13035"/>
                                <a:gd name="T31" fmla="*/ 13092 h 199"/>
                                <a:gd name="T32" fmla="+- 0 5222 5065"/>
                                <a:gd name="T33" fmla="*/ T32 w 170"/>
                                <a:gd name="T34" fmla="+- 0 13075 13035"/>
                                <a:gd name="T35" fmla="*/ 13075 h 199"/>
                                <a:gd name="T36" fmla="+- 0 5212 5065"/>
                                <a:gd name="T37" fmla="*/ T36 w 170"/>
                                <a:gd name="T38" fmla="+- 0 13061 13035"/>
                                <a:gd name="T39" fmla="*/ 13061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0" h="199">
                                  <a:moveTo>
                                    <a:pt x="147" y="26"/>
                                  </a:moveTo>
                                  <a:lnTo>
                                    <a:pt x="108" y="26"/>
                                  </a:lnTo>
                                  <a:lnTo>
                                    <a:pt x="125" y="40"/>
                                  </a:lnTo>
                                  <a:lnTo>
                                    <a:pt x="134" y="60"/>
                                  </a:lnTo>
                                  <a:lnTo>
                                    <a:pt x="136" y="79"/>
                                  </a:lnTo>
                                  <a:lnTo>
                                    <a:pt x="169" y="79"/>
                                  </a:lnTo>
                                  <a:lnTo>
                                    <a:pt x="169" y="75"/>
                                  </a:lnTo>
                                  <a:lnTo>
                                    <a:pt x="165" y="57"/>
                                  </a:lnTo>
                                  <a:lnTo>
                                    <a:pt x="157" y="40"/>
                                  </a:lnTo>
                                  <a:lnTo>
                                    <a:pt x="147"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0" name="Group 313"/>
                        <wpg:cNvGrpSpPr>
                          <a:grpSpLocks/>
                        </wpg:cNvGrpSpPr>
                        <wpg:grpSpPr bwMode="auto">
                          <a:xfrm>
                            <a:off x="5263" y="13033"/>
                            <a:ext cx="152" cy="200"/>
                            <a:chOff x="5263" y="13033"/>
                            <a:chExt cx="152" cy="200"/>
                          </a:xfrm>
                        </wpg:grpSpPr>
                        <wps:wsp>
                          <wps:cNvPr id="601" name="Freeform 314"/>
                          <wps:cNvSpPr>
                            <a:spLocks/>
                          </wps:cNvSpPr>
                          <wps:spPr bwMode="auto">
                            <a:xfrm>
                              <a:off x="5263" y="13033"/>
                              <a:ext cx="152" cy="200"/>
                            </a:xfrm>
                            <a:custGeom>
                              <a:avLst/>
                              <a:gdLst>
                                <a:gd name="T0" fmla="+- 0 5398 5263"/>
                                <a:gd name="T1" fmla="*/ T0 w 152"/>
                                <a:gd name="T2" fmla="+- 0 13059 13033"/>
                                <a:gd name="T3" fmla="*/ 13059 h 200"/>
                                <a:gd name="T4" fmla="+- 0 5339 5263"/>
                                <a:gd name="T5" fmla="*/ T4 w 152"/>
                                <a:gd name="T6" fmla="+- 0 13059 13033"/>
                                <a:gd name="T7" fmla="*/ 13059 h 200"/>
                                <a:gd name="T8" fmla="+- 0 5365 5263"/>
                                <a:gd name="T9" fmla="*/ T8 w 152"/>
                                <a:gd name="T10" fmla="+- 0 13068 13033"/>
                                <a:gd name="T11" fmla="*/ 13068 h 200"/>
                                <a:gd name="T12" fmla="+- 0 5376 5263"/>
                                <a:gd name="T13" fmla="*/ T12 w 152"/>
                                <a:gd name="T14" fmla="+- 0 13085 13033"/>
                                <a:gd name="T15" fmla="*/ 13085 h 200"/>
                                <a:gd name="T16" fmla="+- 0 5378 5263"/>
                                <a:gd name="T17" fmla="*/ T16 w 152"/>
                                <a:gd name="T18" fmla="+- 0 13103 13033"/>
                                <a:gd name="T19" fmla="*/ 13103 h 200"/>
                                <a:gd name="T20" fmla="+- 0 5323 5263"/>
                                <a:gd name="T21" fmla="*/ T20 w 152"/>
                                <a:gd name="T22" fmla="+- 0 13113 13033"/>
                                <a:gd name="T23" fmla="*/ 13113 h 200"/>
                                <a:gd name="T24" fmla="+- 0 5302 5263"/>
                                <a:gd name="T25" fmla="*/ T24 w 152"/>
                                <a:gd name="T26" fmla="+- 0 13120 13033"/>
                                <a:gd name="T27" fmla="*/ 13120 h 200"/>
                                <a:gd name="T28" fmla="+- 0 5285 5263"/>
                                <a:gd name="T29" fmla="*/ T28 w 152"/>
                                <a:gd name="T30" fmla="+- 0 13131 13033"/>
                                <a:gd name="T31" fmla="*/ 13131 h 200"/>
                                <a:gd name="T32" fmla="+- 0 5273 5263"/>
                                <a:gd name="T33" fmla="*/ T32 w 152"/>
                                <a:gd name="T34" fmla="+- 0 13146 13033"/>
                                <a:gd name="T35" fmla="*/ 13146 h 200"/>
                                <a:gd name="T36" fmla="+- 0 5265 5263"/>
                                <a:gd name="T37" fmla="*/ T36 w 152"/>
                                <a:gd name="T38" fmla="+- 0 13163 13033"/>
                                <a:gd name="T39" fmla="*/ 13163 h 200"/>
                                <a:gd name="T40" fmla="+- 0 5263 5263"/>
                                <a:gd name="T41" fmla="*/ T40 w 152"/>
                                <a:gd name="T42" fmla="+- 0 13184 13033"/>
                                <a:gd name="T43" fmla="*/ 13184 h 200"/>
                                <a:gd name="T44" fmla="+- 0 5268 5263"/>
                                <a:gd name="T45" fmla="*/ T44 w 152"/>
                                <a:gd name="T46" fmla="+- 0 13202 13033"/>
                                <a:gd name="T47" fmla="*/ 13202 h 200"/>
                                <a:gd name="T48" fmla="+- 0 5280 5263"/>
                                <a:gd name="T49" fmla="*/ T48 w 152"/>
                                <a:gd name="T50" fmla="+- 0 13218 13033"/>
                                <a:gd name="T51" fmla="*/ 13218 h 200"/>
                                <a:gd name="T52" fmla="+- 0 5300 5263"/>
                                <a:gd name="T53" fmla="*/ T52 w 152"/>
                                <a:gd name="T54" fmla="+- 0 13229 13033"/>
                                <a:gd name="T55" fmla="*/ 13229 h 200"/>
                                <a:gd name="T56" fmla="+- 0 5328 5263"/>
                                <a:gd name="T57" fmla="*/ T56 w 152"/>
                                <a:gd name="T58" fmla="+- 0 13233 13033"/>
                                <a:gd name="T59" fmla="*/ 13233 h 200"/>
                                <a:gd name="T60" fmla="+- 0 5350 5263"/>
                                <a:gd name="T61" fmla="*/ T60 w 152"/>
                                <a:gd name="T62" fmla="+- 0 13228 13033"/>
                                <a:gd name="T63" fmla="*/ 13228 h 200"/>
                                <a:gd name="T64" fmla="+- 0 5368 5263"/>
                                <a:gd name="T65" fmla="*/ T64 w 152"/>
                                <a:gd name="T66" fmla="+- 0 13218 13033"/>
                                <a:gd name="T67" fmla="*/ 13218 h 200"/>
                                <a:gd name="T68" fmla="+- 0 5380 5263"/>
                                <a:gd name="T69" fmla="*/ T68 w 152"/>
                                <a:gd name="T70" fmla="+- 0 13205 13033"/>
                                <a:gd name="T71" fmla="*/ 13205 h 200"/>
                                <a:gd name="T72" fmla="+- 0 5413 5263"/>
                                <a:gd name="T73" fmla="*/ T72 w 152"/>
                                <a:gd name="T74" fmla="+- 0 13205 13033"/>
                                <a:gd name="T75" fmla="*/ 13205 h 200"/>
                                <a:gd name="T76" fmla="+- 0 5413 5263"/>
                                <a:gd name="T77" fmla="*/ T76 w 152"/>
                                <a:gd name="T78" fmla="+- 0 13204 13033"/>
                                <a:gd name="T79" fmla="*/ 13204 h 200"/>
                                <a:gd name="T80" fmla="+- 0 5315 5263"/>
                                <a:gd name="T81" fmla="*/ T80 w 152"/>
                                <a:gd name="T82" fmla="+- 0 13204 13033"/>
                                <a:gd name="T83" fmla="*/ 13204 h 200"/>
                                <a:gd name="T84" fmla="+- 0 5303 5263"/>
                                <a:gd name="T85" fmla="*/ T84 w 152"/>
                                <a:gd name="T86" fmla="+- 0 13189 13033"/>
                                <a:gd name="T87" fmla="*/ 13189 h 200"/>
                                <a:gd name="T88" fmla="+- 0 5331 5263"/>
                                <a:gd name="T89" fmla="*/ T88 w 152"/>
                                <a:gd name="T90" fmla="+- 0 13136 13033"/>
                                <a:gd name="T91" fmla="*/ 13136 h 200"/>
                                <a:gd name="T92" fmla="+- 0 5379 5263"/>
                                <a:gd name="T93" fmla="*/ T92 w 152"/>
                                <a:gd name="T94" fmla="+- 0 13131 13033"/>
                                <a:gd name="T95" fmla="*/ 13131 h 200"/>
                                <a:gd name="T96" fmla="+- 0 5412 5263"/>
                                <a:gd name="T97" fmla="*/ T96 w 152"/>
                                <a:gd name="T98" fmla="+- 0 13131 13033"/>
                                <a:gd name="T99" fmla="*/ 13131 h 200"/>
                                <a:gd name="T100" fmla="+- 0 5412 5263"/>
                                <a:gd name="T101" fmla="*/ T100 w 152"/>
                                <a:gd name="T102" fmla="+- 0 13099 13033"/>
                                <a:gd name="T103" fmla="*/ 13099 h 200"/>
                                <a:gd name="T104" fmla="+- 0 5408 5263"/>
                                <a:gd name="T105" fmla="*/ T104 w 152"/>
                                <a:gd name="T106" fmla="+- 0 13079 13033"/>
                                <a:gd name="T107" fmla="*/ 13079 h 200"/>
                                <a:gd name="T108" fmla="+- 0 5400 5263"/>
                                <a:gd name="T109" fmla="*/ T108 w 152"/>
                                <a:gd name="T110" fmla="+- 0 13061 13033"/>
                                <a:gd name="T111" fmla="*/ 13061 h 200"/>
                                <a:gd name="T112" fmla="+- 0 5398 5263"/>
                                <a:gd name="T113" fmla="*/ T112 w 152"/>
                                <a:gd name="T114" fmla="+- 0 13059 13033"/>
                                <a:gd name="T115" fmla="*/ 1305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52" h="200">
                                  <a:moveTo>
                                    <a:pt x="135" y="26"/>
                                  </a:moveTo>
                                  <a:lnTo>
                                    <a:pt x="76" y="26"/>
                                  </a:lnTo>
                                  <a:lnTo>
                                    <a:pt x="102" y="35"/>
                                  </a:lnTo>
                                  <a:lnTo>
                                    <a:pt x="113" y="52"/>
                                  </a:lnTo>
                                  <a:lnTo>
                                    <a:pt x="115" y="70"/>
                                  </a:lnTo>
                                  <a:lnTo>
                                    <a:pt x="60" y="80"/>
                                  </a:lnTo>
                                  <a:lnTo>
                                    <a:pt x="39" y="87"/>
                                  </a:lnTo>
                                  <a:lnTo>
                                    <a:pt x="22" y="98"/>
                                  </a:lnTo>
                                  <a:lnTo>
                                    <a:pt x="10" y="113"/>
                                  </a:lnTo>
                                  <a:lnTo>
                                    <a:pt x="2" y="130"/>
                                  </a:lnTo>
                                  <a:lnTo>
                                    <a:pt x="0" y="151"/>
                                  </a:lnTo>
                                  <a:lnTo>
                                    <a:pt x="5" y="169"/>
                                  </a:lnTo>
                                  <a:lnTo>
                                    <a:pt x="17" y="185"/>
                                  </a:lnTo>
                                  <a:lnTo>
                                    <a:pt x="37" y="196"/>
                                  </a:lnTo>
                                  <a:lnTo>
                                    <a:pt x="65" y="200"/>
                                  </a:lnTo>
                                  <a:lnTo>
                                    <a:pt x="87" y="195"/>
                                  </a:lnTo>
                                  <a:lnTo>
                                    <a:pt x="105" y="185"/>
                                  </a:lnTo>
                                  <a:lnTo>
                                    <a:pt x="117" y="172"/>
                                  </a:lnTo>
                                  <a:lnTo>
                                    <a:pt x="150" y="172"/>
                                  </a:lnTo>
                                  <a:lnTo>
                                    <a:pt x="150" y="171"/>
                                  </a:lnTo>
                                  <a:lnTo>
                                    <a:pt x="52" y="171"/>
                                  </a:lnTo>
                                  <a:lnTo>
                                    <a:pt x="40" y="156"/>
                                  </a:lnTo>
                                  <a:lnTo>
                                    <a:pt x="68" y="103"/>
                                  </a:lnTo>
                                  <a:lnTo>
                                    <a:pt x="116" y="98"/>
                                  </a:lnTo>
                                  <a:lnTo>
                                    <a:pt x="149" y="98"/>
                                  </a:lnTo>
                                  <a:lnTo>
                                    <a:pt x="149" y="66"/>
                                  </a:lnTo>
                                  <a:lnTo>
                                    <a:pt x="145" y="46"/>
                                  </a:lnTo>
                                  <a:lnTo>
                                    <a:pt x="137" y="28"/>
                                  </a:lnTo>
                                  <a:lnTo>
                                    <a:pt x="135"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Freeform 315"/>
                          <wps:cNvSpPr>
                            <a:spLocks/>
                          </wps:cNvSpPr>
                          <wps:spPr bwMode="auto">
                            <a:xfrm>
                              <a:off x="5263" y="13033"/>
                              <a:ext cx="152" cy="200"/>
                            </a:xfrm>
                            <a:custGeom>
                              <a:avLst/>
                              <a:gdLst>
                                <a:gd name="T0" fmla="+- 0 5413 5263"/>
                                <a:gd name="T1" fmla="*/ T0 w 152"/>
                                <a:gd name="T2" fmla="+- 0 13205 13033"/>
                                <a:gd name="T3" fmla="*/ 13205 h 200"/>
                                <a:gd name="T4" fmla="+- 0 5381 5263"/>
                                <a:gd name="T5" fmla="*/ T4 w 152"/>
                                <a:gd name="T6" fmla="+- 0 13205 13033"/>
                                <a:gd name="T7" fmla="*/ 13205 h 200"/>
                                <a:gd name="T8" fmla="+- 0 5384 5263"/>
                                <a:gd name="T9" fmla="*/ T8 w 152"/>
                                <a:gd name="T10" fmla="+- 0 13229 13033"/>
                                <a:gd name="T11" fmla="*/ 13229 h 200"/>
                                <a:gd name="T12" fmla="+- 0 5415 5263"/>
                                <a:gd name="T13" fmla="*/ T12 w 152"/>
                                <a:gd name="T14" fmla="+- 0 13224 13033"/>
                                <a:gd name="T15" fmla="*/ 13224 h 200"/>
                                <a:gd name="T16" fmla="+- 0 5413 5263"/>
                                <a:gd name="T17" fmla="*/ T16 w 152"/>
                                <a:gd name="T18" fmla="+- 0 13205 13033"/>
                                <a:gd name="T19" fmla="*/ 13205 h 200"/>
                              </a:gdLst>
                              <a:ahLst/>
                              <a:cxnLst>
                                <a:cxn ang="0">
                                  <a:pos x="T1" y="T3"/>
                                </a:cxn>
                                <a:cxn ang="0">
                                  <a:pos x="T5" y="T7"/>
                                </a:cxn>
                                <a:cxn ang="0">
                                  <a:pos x="T9" y="T11"/>
                                </a:cxn>
                                <a:cxn ang="0">
                                  <a:pos x="T13" y="T15"/>
                                </a:cxn>
                                <a:cxn ang="0">
                                  <a:pos x="T17" y="T19"/>
                                </a:cxn>
                              </a:cxnLst>
                              <a:rect l="0" t="0" r="r" b="b"/>
                              <a:pathLst>
                                <a:path w="152" h="200">
                                  <a:moveTo>
                                    <a:pt x="150" y="172"/>
                                  </a:moveTo>
                                  <a:lnTo>
                                    <a:pt x="118" y="172"/>
                                  </a:lnTo>
                                  <a:lnTo>
                                    <a:pt x="121" y="196"/>
                                  </a:lnTo>
                                  <a:lnTo>
                                    <a:pt x="152" y="191"/>
                                  </a:lnTo>
                                  <a:lnTo>
                                    <a:pt x="150" y="172"/>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316"/>
                          <wps:cNvSpPr>
                            <a:spLocks/>
                          </wps:cNvSpPr>
                          <wps:spPr bwMode="auto">
                            <a:xfrm>
                              <a:off x="5263" y="13033"/>
                              <a:ext cx="152" cy="200"/>
                            </a:xfrm>
                            <a:custGeom>
                              <a:avLst/>
                              <a:gdLst>
                                <a:gd name="T0" fmla="+- 0 5412 5263"/>
                                <a:gd name="T1" fmla="*/ T0 w 152"/>
                                <a:gd name="T2" fmla="+- 0 13131 13033"/>
                                <a:gd name="T3" fmla="*/ 13131 h 200"/>
                                <a:gd name="T4" fmla="+- 0 5379 5263"/>
                                <a:gd name="T5" fmla="*/ T4 w 152"/>
                                <a:gd name="T6" fmla="+- 0 13131 13033"/>
                                <a:gd name="T7" fmla="*/ 13131 h 200"/>
                                <a:gd name="T8" fmla="+- 0 5379 5263"/>
                                <a:gd name="T9" fmla="*/ T8 w 152"/>
                                <a:gd name="T10" fmla="+- 0 13168 13033"/>
                                <a:gd name="T11" fmla="*/ 13168 h 200"/>
                                <a:gd name="T12" fmla="+- 0 5378 5263"/>
                                <a:gd name="T13" fmla="*/ T12 w 152"/>
                                <a:gd name="T14" fmla="+- 0 13172 13033"/>
                                <a:gd name="T15" fmla="*/ 13172 h 200"/>
                                <a:gd name="T16" fmla="+- 0 5373 5263"/>
                                <a:gd name="T17" fmla="*/ T16 w 152"/>
                                <a:gd name="T18" fmla="+- 0 13184 13033"/>
                                <a:gd name="T19" fmla="*/ 13184 h 200"/>
                                <a:gd name="T20" fmla="+- 0 5362 5263"/>
                                <a:gd name="T21" fmla="*/ T20 w 152"/>
                                <a:gd name="T22" fmla="+- 0 13195 13033"/>
                                <a:gd name="T23" fmla="*/ 13195 h 200"/>
                                <a:gd name="T24" fmla="+- 0 5343 5263"/>
                                <a:gd name="T25" fmla="*/ T24 w 152"/>
                                <a:gd name="T26" fmla="+- 0 13203 13033"/>
                                <a:gd name="T27" fmla="*/ 13203 h 200"/>
                                <a:gd name="T28" fmla="+- 0 5315 5263"/>
                                <a:gd name="T29" fmla="*/ T28 w 152"/>
                                <a:gd name="T30" fmla="+- 0 13204 13033"/>
                                <a:gd name="T31" fmla="*/ 13204 h 200"/>
                                <a:gd name="T32" fmla="+- 0 5413 5263"/>
                                <a:gd name="T33" fmla="*/ T32 w 152"/>
                                <a:gd name="T34" fmla="+- 0 13204 13033"/>
                                <a:gd name="T35" fmla="*/ 13204 h 200"/>
                                <a:gd name="T36" fmla="+- 0 5413 5263"/>
                                <a:gd name="T37" fmla="*/ T36 w 152"/>
                                <a:gd name="T38" fmla="+- 0 13183 13033"/>
                                <a:gd name="T39" fmla="*/ 13183 h 200"/>
                                <a:gd name="T40" fmla="+- 0 5412 5263"/>
                                <a:gd name="T41" fmla="*/ T40 w 152"/>
                                <a:gd name="T42" fmla="+- 0 13131 13033"/>
                                <a:gd name="T43" fmla="*/ 1313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149" y="98"/>
                                  </a:moveTo>
                                  <a:lnTo>
                                    <a:pt x="116" y="98"/>
                                  </a:lnTo>
                                  <a:lnTo>
                                    <a:pt x="116" y="135"/>
                                  </a:lnTo>
                                  <a:lnTo>
                                    <a:pt x="115" y="139"/>
                                  </a:lnTo>
                                  <a:lnTo>
                                    <a:pt x="110" y="151"/>
                                  </a:lnTo>
                                  <a:lnTo>
                                    <a:pt x="99" y="162"/>
                                  </a:lnTo>
                                  <a:lnTo>
                                    <a:pt x="80" y="170"/>
                                  </a:lnTo>
                                  <a:lnTo>
                                    <a:pt x="52" y="171"/>
                                  </a:lnTo>
                                  <a:lnTo>
                                    <a:pt x="150" y="171"/>
                                  </a:lnTo>
                                  <a:lnTo>
                                    <a:pt x="150" y="150"/>
                                  </a:lnTo>
                                  <a:lnTo>
                                    <a:pt x="149" y="98"/>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317"/>
                          <wps:cNvSpPr>
                            <a:spLocks/>
                          </wps:cNvSpPr>
                          <wps:spPr bwMode="auto">
                            <a:xfrm>
                              <a:off x="5263" y="13033"/>
                              <a:ext cx="152" cy="200"/>
                            </a:xfrm>
                            <a:custGeom>
                              <a:avLst/>
                              <a:gdLst>
                                <a:gd name="T0" fmla="+- 0 5334 5263"/>
                                <a:gd name="T1" fmla="*/ T0 w 152"/>
                                <a:gd name="T2" fmla="+- 0 13033 13033"/>
                                <a:gd name="T3" fmla="*/ 13033 h 200"/>
                                <a:gd name="T4" fmla="+- 0 5312 5263"/>
                                <a:gd name="T5" fmla="*/ T4 w 152"/>
                                <a:gd name="T6" fmla="+- 0 13035 13033"/>
                                <a:gd name="T7" fmla="*/ 13035 h 200"/>
                                <a:gd name="T8" fmla="+- 0 5293 5263"/>
                                <a:gd name="T9" fmla="*/ T8 w 152"/>
                                <a:gd name="T10" fmla="+- 0 13041 13033"/>
                                <a:gd name="T11" fmla="*/ 13041 h 200"/>
                                <a:gd name="T12" fmla="+- 0 5277 5263"/>
                                <a:gd name="T13" fmla="*/ T12 w 152"/>
                                <a:gd name="T14" fmla="+- 0 13050 13033"/>
                                <a:gd name="T15" fmla="*/ 13050 h 200"/>
                                <a:gd name="T16" fmla="+- 0 5297 5263"/>
                                <a:gd name="T17" fmla="*/ T16 w 152"/>
                                <a:gd name="T18" fmla="+- 0 13066 13033"/>
                                <a:gd name="T19" fmla="*/ 13066 h 200"/>
                                <a:gd name="T20" fmla="+- 0 5317 5263"/>
                                <a:gd name="T21" fmla="*/ T20 w 152"/>
                                <a:gd name="T22" fmla="+- 0 13060 13033"/>
                                <a:gd name="T23" fmla="*/ 13060 h 200"/>
                                <a:gd name="T24" fmla="+- 0 5339 5263"/>
                                <a:gd name="T25" fmla="*/ T24 w 152"/>
                                <a:gd name="T26" fmla="+- 0 13059 13033"/>
                                <a:gd name="T27" fmla="*/ 13059 h 200"/>
                                <a:gd name="T28" fmla="+- 0 5398 5263"/>
                                <a:gd name="T29" fmla="*/ T28 w 152"/>
                                <a:gd name="T30" fmla="+- 0 13059 13033"/>
                                <a:gd name="T31" fmla="*/ 13059 h 200"/>
                                <a:gd name="T32" fmla="+- 0 5385 5263"/>
                                <a:gd name="T33" fmla="*/ T32 w 152"/>
                                <a:gd name="T34" fmla="+- 0 13046 13033"/>
                                <a:gd name="T35" fmla="*/ 13046 h 200"/>
                                <a:gd name="T36" fmla="+- 0 5364 5263"/>
                                <a:gd name="T37" fmla="*/ T36 w 152"/>
                                <a:gd name="T38" fmla="+- 0 13036 13033"/>
                                <a:gd name="T39" fmla="*/ 13036 h 200"/>
                                <a:gd name="T40" fmla="+- 0 5334 5263"/>
                                <a:gd name="T41" fmla="*/ T40 w 152"/>
                                <a:gd name="T42" fmla="+- 0 13033 13033"/>
                                <a:gd name="T43" fmla="*/ 1303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71" y="0"/>
                                  </a:moveTo>
                                  <a:lnTo>
                                    <a:pt x="49" y="2"/>
                                  </a:lnTo>
                                  <a:lnTo>
                                    <a:pt x="30" y="8"/>
                                  </a:lnTo>
                                  <a:lnTo>
                                    <a:pt x="14" y="17"/>
                                  </a:lnTo>
                                  <a:lnTo>
                                    <a:pt x="34" y="33"/>
                                  </a:lnTo>
                                  <a:lnTo>
                                    <a:pt x="54" y="27"/>
                                  </a:lnTo>
                                  <a:lnTo>
                                    <a:pt x="76" y="26"/>
                                  </a:lnTo>
                                  <a:lnTo>
                                    <a:pt x="135" y="26"/>
                                  </a:lnTo>
                                  <a:lnTo>
                                    <a:pt x="122" y="13"/>
                                  </a:lnTo>
                                  <a:lnTo>
                                    <a:pt x="101" y="3"/>
                                  </a:lnTo>
                                  <a:lnTo>
                                    <a:pt x="71"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5" name="Group 318"/>
                        <wpg:cNvGrpSpPr>
                          <a:grpSpLocks/>
                        </wpg:cNvGrpSpPr>
                        <wpg:grpSpPr bwMode="auto">
                          <a:xfrm>
                            <a:off x="5468" y="13033"/>
                            <a:ext cx="96" cy="197"/>
                            <a:chOff x="5468" y="13033"/>
                            <a:chExt cx="96" cy="197"/>
                          </a:xfrm>
                        </wpg:grpSpPr>
                        <wps:wsp>
                          <wps:cNvPr id="606" name="Freeform 319"/>
                          <wps:cNvSpPr>
                            <a:spLocks/>
                          </wps:cNvSpPr>
                          <wps:spPr bwMode="auto">
                            <a:xfrm>
                              <a:off x="5468" y="13033"/>
                              <a:ext cx="96" cy="197"/>
                            </a:xfrm>
                            <a:custGeom>
                              <a:avLst/>
                              <a:gdLst>
                                <a:gd name="T0" fmla="+- 0 5498 5468"/>
                                <a:gd name="T1" fmla="*/ T0 w 96"/>
                                <a:gd name="T2" fmla="+- 0 13037 13033"/>
                                <a:gd name="T3" fmla="*/ 13037 h 197"/>
                                <a:gd name="T4" fmla="+- 0 5468 5468"/>
                                <a:gd name="T5" fmla="*/ T4 w 96"/>
                                <a:gd name="T6" fmla="+- 0 13055 13033"/>
                                <a:gd name="T7" fmla="*/ 13055 h 197"/>
                                <a:gd name="T8" fmla="+- 0 5469 5468"/>
                                <a:gd name="T9" fmla="*/ T8 w 96"/>
                                <a:gd name="T10" fmla="+- 0 13075 13033"/>
                                <a:gd name="T11" fmla="*/ 13075 h 197"/>
                                <a:gd name="T12" fmla="+- 0 5469 5468"/>
                                <a:gd name="T13" fmla="*/ T12 w 96"/>
                                <a:gd name="T14" fmla="+- 0 13229 13033"/>
                                <a:gd name="T15" fmla="*/ 13229 h 197"/>
                                <a:gd name="T16" fmla="+- 0 5504 5468"/>
                                <a:gd name="T17" fmla="*/ T16 w 96"/>
                                <a:gd name="T18" fmla="+- 0 13229 13033"/>
                                <a:gd name="T19" fmla="*/ 13229 h 197"/>
                                <a:gd name="T20" fmla="+- 0 5504 5468"/>
                                <a:gd name="T21" fmla="*/ T20 w 96"/>
                                <a:gd name="T22" fmla="+- 0 13121 13033"/>
                                <a:gd name="T23" fmla="*/ 13121 h 197"/>
                                <a:gd name="T24" fmla="+- 0 5504 5468"/>
                                <a:gd name="T25" fmla="*/ T24 w 96"/>
                                <a:gd name="T26" fmla="+- 0 13115 13033"/>
                                <a:gd name="T27" fmla="*/ 13115 h 197"/>
                                <a:gd name="T28" fmla="+- 0 5506 5468"/>
                                <a:gd name="T29" fmla="*/ T28 w 96"/>
                                <a:gd name="T30" fmla="+- 0 13105 13033"/>
                                <a:gd name="T31" fmla="*/ 13105 h 197"/>
                                <a:gd name="T32" fmla="+- 0 5516 5468"/>
                                <a:gd name="T33" fmla="*/ T32 w 96"/>
                                <a:gd name="T34" fmla="+- 0 13084 13033"/>
                                <a:gd name="T35" fmla="*/ 13084 h 197"/>
                                <a:gd name="T36" fmla="+- 0 5527 5468"/>
                                <a:gd name="T37" fmla="*/ T36 w 96"/>
                                <a:gd name="T38" fmla="+- 0 13075 13033"/>
                                <a:gd name="T39" fmla="*/ 13075 h 197"/>
                                <a:gd name="T40" fmla="+- 0 5499 5468"/>
                                <a:gd name="T41" fmla="*/ T40 w 96"/>
                                <a:gd name="T42" fmla="+- 0 13075 13033"/>
                                <a:gd name="T43" fmla="*/ 13075 h 197"/>
                                <a:gd name="T44" fmla="+- 0 5498 5468"/>
                                <a:gd name="T45" fmla="*/ T44 w 96"/>
                                <a:gd name="T46" fmla="+- 0 13037 13033"/>
                                <a:gd name="T47" fmla="*/ 1303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97">
                                  <a:moveTo>
                                    <a:pt x="30" y="4"/>
                                  </a:moveTo>
                                  <a:lnTo>
                                    <a:pt x="0" y="22"/>
                                  </a:lnTo>
                                  <a:lnTo>
                                    <a:pt x="1" y="42"/>
                                  </a:lnTo>
                                  <a:lnTo>
                                    <a:pt x="1" y="196"/>
                                  </a:lnTo>
                                  <a:lnTo>
                                    <a:pt x="36" y="196"/>
                                  </a:lnTo>
                                  <a:lnTo>
                                    <a:pt x="36" y="88"/>
                                  </a:lnTo>
                                  <a:lnTo>
                                    <a:pt x="36" y="82"/>
                                  </a:lnTo>
                                  <a:lnTo>
                                    <a:pt x="38" y="72"/>
                                  </a:lnTo>
                                  <a:lnTo>
                                    <a:pt x="48" y="51"/>
                                  </a:lnTo>
                                  <a:lnTo>
                                    <a:pt x="59" y="42"/>
                                  </a:lnTo>
                                  <a:lnTo>
                                    <a:pt x="31" y="42"/>
                                  </a:lnTo>
                                  <a:lnTo>
                                    <a:pt x="30" y="4"/>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 name="Freeform 320"/>
                          <wps:cNvSpPr>
                            <a:spLocks/>
                          </wps:cNvSpPr>
                          <wps:spPr bwMode="auto">
                            <a:xfrm>
                              <a:off x="5468" y="13033"/>
                              <a:ext cx="96" cy="197"/>
                            </a:xfrm>
                            <a:custGeom>
                              <a:avLst/>
                              <a:gdLst>
                                <a:gd name="T0" fmla="+- 0 5558 5468"/>
                                <a:gd name="T1" fmla="*/ T0 w 96"/>
                                <a:gd name="T2" fmla="+- 0 13033 13033"/>
                                <a:gd name="T3" fmla="*/ 13033 h 197"/>
                                <a:gd name="T4" fmla="+- 0 5546 5468"/>
                                <a:gd name="T5" fmla="*/ T4 w 96"/>
                                <a:gd name="T6" fmla="+- 0 13033 13033"/>
                                <a:gd name="T7" fmla="*/ 13033 h 197"/>
                                <a:gd name="T8" fmla="+- 0 5527 5468"/>
                                <a:gd name="T9" fmla="*/ T8 w 96"/>
                                <a:gd name="T10" fmla="+- 0 13040 13033"/>
                                <a:gd name="T11" fmla="*/ 13040 h 197"/>
                                <a:gd name="T12" fmla="+- 0 5511 5468"/>
                                <a:gd name="T13" fmla="*/ T12 w 96"/>
                                <a:gd name="T14" fmla="+- 0 13055 13033"/>
                                <a:gd name="T15" fmla="*/ 13055 h 197"/>
                                <a:gd name="T16" fmla="+- 0 5501 5468"/>
                                <a:gd name="T17" fmla="*/ T16 w 96"/>
                                <a:gd name="T18" fmla="+- 0 13075 13033"/>
                                <a:gd name="T19" fmla="*/ 13075 h 197"/>
                                <a:gd name="T20" fmla="+- 0 5527 5468"/>
                                <a:gd name="T21" fmla="*/ T20 w 96"/>
                                <a:gd name="T22" fmla="+- 0 13075 13033"/>
                                <a:gd name="T23" fmla="*/ 13075 h 197"/>
                                <a:gd name="T24" fmla="+- 0 5531 5468"/>
                                <a:gd name="T25" fmla="*/ T24 w 96"/>
                                <a:gd name="T26" fmla="+- 0 13071 13033"/>
                                <a:gd name="T27" fmla="*/ 13071 h 197"/>
                                <a:gd name="T28" fmla="+- 0 5552 5468"/>
                                <a:gd name="T29" fmla="*/ T28 w 96"/>
                                <a:gd name="T30" fmla="+- 0 13066 13033"/>
                                <a:gd name="T31" fmla="*/ 13066 h 197"/>
                                <a:gd name="T32" fmla="+- 0 5564 5468"/>
                                <a:gd name="T33" fmla="*/ T32 w 96"/>
                                <a:gd name="T34" fmla="+- 0 13066 13033"/>
                                <a:gd name="T35" fmla="*/ 13066 h 197"/>
                                <a:gd name="T36" fmla="+- 0 5564 5468"/>
                                <a:gd name="T37" fmla="*/ T36 w 96"/>
                                <a:gd name="T38" fmla="+- 0 13034 13033"/>
                                <a:gd name="T39" fmla="*/ 13034 h 197"/>
                                <a:gd name="T40" fmla="+- 0 5561 5468"/>
                                <a:gd name="T41" fmla="*/ T40 w 96"/>
                                <a:gd name="T42" fmla="+- 0 13033 13033"/>
                                <a:gd name="T43" fmla="*/ 13033 h 197"/>
                                <a:gd name="T44" fmla="+- 0 5558 5468"/>
                                <a:gd name="T45" fmla="*/ T44 w 96"/>
                                <a:gd name="T46" fmla="+- 0 13033 13033"/>
                                <a:gd name="T47" fmla="*/ 13033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97">
                                  <a:moveTo>
                                    <a:pt x="90" y="0"/>
                                  </a:moveTo>
                                  <a:lnTo>
                                    <a:pt x="78" y="0"/>
                                  </a:lnTo>
                                  <a:lnTo>
                                    <a:pt x="59" y="7"/>
                                  </a:lnTo>
                                  <a:lnTo>
                                    <a:pt x="43" y="22"/>
                                  </a:lnTo>
                                  <a:lnTo>
                                    <a:pt x="33" y="42"/>
                                  </a:lnTo>
                                  <a:lnTo>
                                    <a:pt x="59" y="42"/>
                                  </a:lnTo>
                                  <a:lnTo>
                                    <a:pt x="63" y="38"/>
                                  </a:lnTo>
                                  <a:lnTo>
                                    <a:pt x="84" y="33"/>
                                  </a:lnTo>
                                  <a:lnTo>
                                    <a:pt x="96" y="33"/>
                                  </a:lnTo>
                                  <a:lnTo>
                                    <a:pt x="96" y="1"/>
                                  </a:lnTo>
                                  <a:lnTo>
                                    <a:pt x="93" y="0"/>
                                  </a:lnTo>
                                  <a:lnTo>
                                    <a:pt x="9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321"/>
                          <wps:cNvSpPr>
                            <a:spLocks/>
                          </wps:cNvSpPr>
                          <wps:spPr bwMode="auto">
                            <a:xfrm>
                              <a:off x="5468" y="13033"/>
                              <a:ext cx="96" cy="197"/>
                            </a:xfrm>
                            <a:custGeom>
                              <a:avLst/>
                              <a:gdLst>
                                <a:gd name="T0" fmla="+- 0 5564 5468"/>
                                <a:gd name="T1" fmla="*/ T0 w 96"/>
                                <a:gd name="T2" fmla="+- 0 13066 13033"/>
                                <a:gd name="T3" fmla="*/ 13066 h 197"/>
                                <a:gd name="T4" fmla="+- 0 5557 5468"/>
                                <a:gd name="T5" fmla="*/ T4 w 96"/>
                                <a:gd name="T6" fmla="+- 0 13066 13033"/>
                                <a:gd name="T7" fmla="*/ 13066 h 197"/>
                                <a:gd name="T8" fmla="+- 0 5560 5468"/>
                                <a:gd name="T9" fmla="*/ T8 w 96"/>
                                <a:gd name="T10" fmla="+- 0 13066 13033"/>
                                <a:gd name="T11" fmla="*/ 13066 h 197"/>
                                <a:gd name="T12" fmla="+- 0 5564 5468"/>
                                <a:gd name="T13" fmla="*/ T12 w 96"/>
                                <a:gd name="T14" fmla="+- 0 13067 13033"/>
                                <a:gd name="T15" fmla="*/ 13067 h 197"/>
                                <a:gd name="T16" fmla="+- 0 5564 5468"/>
                                <a:gd name="T17" fmla="*/ T16 w 96"/>
                                <a:gd name="T18" fmla="+- 0 13066 13033"/>
                                <a:gd name="T19" fmla="*/ 13066 h 197"/>
                              </a:gdLst>
                              <a:ahLst/>
                              <a:cxnLst>
                                <a:cxn ang="0">
                                  <a:pos x="T1" y="T3"/>
                                </a:cxn>
                                <a:cxn ang="0">
                                  <a:pos x="T5" y="T7"/>
                                </a:cxn>
                                <a:cxn ang="0">
                                  <a:pos x="T9" y="T11"/>
                                </a:cxn>
                                <a:cxn ang="0">
                                  <a:pos x="T13" y="T15"/>
                                </a:cxn>
                                <a:cxn ang="0">
                                  <a:pos x="T17" y="T19"/>
                                </a:cxn>
                              </a:cxnLst>
                              <a:rect l="0" t="0" r="r" b="b"/>
                              <a:pathLst>
                                <a:path w="96" h="197">
                                  <a:moveTo>
                                    <a:pt x="96" y="33"/>
                                  </a:moveTo>
                                  <a:lnTo>
                                    <a:pt x="89" y="33"/>
                                  </a:lnTo>
                                  <a:lnTo>
                                    <a:pt x="92" y="33"/>
                                  </a:lnTo>
                                  <a:lnTo>
                                    <a:pt x="96" y="34"/>
                                  </a:lnTo>
                                  <a:lnTo>
                                    <a:pt x="96" y="3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9" name="Group 322"/>
                        <wpg:cNvGrpSpPr>
                          <a:grpSpLocks/>
                        </wpg:cNvGrpSpPr>
                        <wpg:grpSpPr bwMode="auto">
                          <a:xfrm>
                            <a:off x="5600" y="13034"/>
                            <a:ext cx="164" cy="195"/>
                            <a:chOff x="5600" y="13034"/>
                            <a:chExt cx="164" cy="195"/>
                          </a:xfrm>
                        </wpg:grpSpPr>
                        <wps:wsp>
                          <wps:cNvPr id="610" name="Freeform 323"/>
                          <wps:cNvSpPr>
                            <a:spLocks/>
                          </wps:cNvSpPr>
                          <wps:spPr bwMode="auto">
                            <a:xfrm>
                              <a:off x="5600" y="13034"/>
                              <a:ext cx="164" cy="195"/>
                            </a:xfrm>
                            <a:custGeom>
                              <a:avLst/>
                              <a:gdLst>
                                <a:gd name="T0" fmla="+- 0 5630 5600"/>
                                <a:gd name="T1" fmla="*/ T0 w 164"/>
                                <a:gd name="T2" fmla="+- 0 13037 13034"/>
                                <a:gd name="T3" fmla="*/ 13037 h 195"/>
                                <a:gd name="T4" fmla="+- 0 5600 5600"/>
                                <a:gd name="T5" fmla="*/ T4 w 164"/>
                                <a:gd name="T6" fmla="+- 0 13048 13034"/>
                                <a:gd name="T7" fmla="*/ 13048 h 195"/>
                                <a:gd name="T8" fmla="+- 0 5600 5600"/>
                                <a:gd name="T9" fmla="*/ T8 w 164"/>
                                <a:gd name="T10" fmla="+- 0 13067 13034"/>
                                <a:gd name="T11" fmla="*/ 13067 h 195"/>
                                <a:gd name="T12" fmla="+- 0 5600 5600"/>
                                <a:gd name="T13" fmla="*/ T12 w 164"/>
                                <a:gd name="T14" fmla="+- 0 13229 13034"/>
                                <a:gd name="T15" fmla="*/ 13229 h 195"/>
                                <a:gd name="T16" fmla="+- 0 5635 5600"/>
                                <a:gd name="T17" fmla="*/ T16 w 164"/>
                                <a:gd name="T18" fmla="+- 0 13229 13034"/>
                                <a:gd name="T19" fmla="*/ 13229 h 195"/>
                                <a:gd name="T20" fmla="+- 0 5635 5600"/>
                                <a:gd name="T21" fmla="*/ T20 w 164"/>
                                <a:gd name="T22" fmla="+- 0 13108 13034"/>
                                <a:gd name="T23" fmla="*/ 13108 h 195"/>
                                <a:gd name="T24" fmla="+- 0 5636 5600"/>
                                <a:gd name="T25" fmla="*/ T24 w 164"/>
                                <a:gd name="T26" fmla="+- 0 13102 13034"/>
                                <a:gd name="T27" fmla="*/ 13102 h 195"/>
                                <a:gd name="T28" fmla="+- 0 5642 5600"/>
                                <a:gd name="T29" fmla="*/ T28 w 164"/>
                                <a:gd name="T30" fmla="+- 0 13088 13034"/>
                                <a:gd name="T31" fmla="*/ 13088 h 195"/>
                                <a:gd name="T32" fmla="+- 0 5654 5600"/>
                                <a:gd name="T33" fmla="*/ T32 w 164"/>
                                <a:gd name="T34" fmla="+- 0 13074 13034"/>
                                <a:gd name="T35" fmla="*/ 13074 h 195"/>
                                <a:gd name="T36" fmla="+- 0 5666 5600"/>
                                <a:gd name="T37" fmla="*/ T36 w 164"/>
                                <a:gd name="T38" fmla="+- 0 13069 13034"/>
                                <a:gd name="T39" fmla="*/ 13069 h 195"/>
                                <a:gd name="T40" fmla="+- 0 5632 5600"/>
                                <a:gd name="T41" fmla="*/ T40 w 164"/>
                                <a:gd name="T42" fmla="+- 0 13069 13034"/>
                                <a:gd name="T43" fmla="*/ 13069 h 195"/>
                                <a:gd name="T44" fmla="+- 0 5630 5600"/>
                                <a:gd name="T45" fmla="*/ T44 w 164"/>
                                <a:gd name="T46" fmla="+- 0 13037 13034"/>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30" y="3"/>
                                  </a:moveTo>
                                  <a:lnTo>
                                    <a:pt x="0" y="14"/>
                                  </a:lnTo>
                                  <a:lnTo>
                                    <a:pt x="0" y="33"/>
                                  </a:lnTo>
                                  <a:lnTo>
                                    <a:pt x="0" y="195"/>
                                  </a:lnTo>
                                  <a:lnTo>
                                    <a:pt x="35" y="195"/>
                                  </a:lnTo>
                                  <a:lnTo>
                                    <a:pt x="35" y="74"/>
                                  </a:lnTo>
                                  <a:lnTo>
                                    <a:pt x="36" y="68"/>
                                  </a:lnTo>
                                  <a:lnTo>
                                    <a:pt x="42" y="54"/>
                                  </a:lnTo>
                                  <a:lnTo>
                                    <a:pt x="54" y="40"/>
                                  </a:lnTo>
                                  <a:lnTo>
                                    <a:pt x="66" y="35"/>
                                  </a:lnTo>
                                  <a:lnTo>
                                    <a:pt x="32" y="35"/>
                                  </a:lnTo>
                                  <a:lnTo>
                                    <a:pt x="30" y="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Freeform 324"/>
                          <wps:cNvSpPr>
                            <a:spLocks/>
                          </wps:cNvSpPr>
                          <wps:spPr bwMode="auto">
                            <a:xfrm>
                              <a:off x="5600" y="13034"/>
                              <a:ext cx="164" cy="195"/>
                            </a:xfrm>
                            <a:custGeom>
                              <a:avLst/>
                              <a:gdLst>
                                <a:gd name="T0" fmla="+- 0 5751 5600"/>
                                <a:gd name="T1" fmla="*/ T0 w 164"/>
                                <a:gd name="T2" fmla="+- 0 13064 13034"/>
                                <a:gd name="T3" fmla="*/ 13064 h 195"/>
                                <a:gd name="T4" fmla="+- 0 5699 5600"/>
                                <a:gd name="T5" fmla="*/ T4 w 164"/>
                                <a:gd name="T6" fmla="+- 0 13064 13034"/>
                                <a:gd name="T7" fmla="*/ 13064 h 195"/>
                                <a:gd name="T8" fmla="+- 0 5717 5600"/>
                                <a:gd name="T9" fmla="*/ T8 w 164"/>
                                <a:gd name="T10" fmla="+- 0 13075 13034"/>
                                <a:gd name="T11" fmla="*/ 13075 h 195"/>
                                <a:gd name="T12" fmla="+- 0 5726 5600"/>
                                <a:gd name="T13" fmla="*/ T12 w 164"/>
                                <a:gd name="T14" fmla="+- 0 13094 13034"/>
                                <a:gd name="T15" fmla="*/ 13094 h 195"/>
                                <a:gd name="T16" fmla="+- 0 5729 5600"/>
                                <a:gd name="T17" fmla="*/ T16 w 164"/>
                                <a:gd name="T18" fmla="+- 0 13118 13034"/>
                                <a:gd name="T19" fmla="*/ 13118 h 195"/>
                                <a:gd name="T20" fmla="+- 0 5729 5600"/>
                                <a:gd name="T21" fmla="*/ T20 w 164"/>
                                <a:gd name="T22" fmla="+- 0 13229 13034"/>
                                <a:gd name="T23" fmla="*/ 13229 h 195"/>
                                <a:gd name="T24" fmla="+- 0 5764 5600"/>
                                <a:gd name="T25" fmla="*/ T24 w 164"/>
                                <a:gd name="T26" fmla="+- 0 13229 13034"/>
                                <a:gd name="T27" fmla="*/ 13229 h 195"/>
                                <a:gd name="T28" fmla="+- 0 5761 5600"/>
                                <a:gd name="T29" fmla="*/ T28 w 164"/>
                                <a:gd name="T30" fmla="+- 0 13087 13034"/>
                                <a:gd name="T31" fmla="*/ 13087 h 195"/>
                                <a:gd name="T32" fmla="+- 0 5752 5600"/>
                                <a:gd name="T33" fmla="*/ T32 w 164"/>
                                <a:gd name="T34" fmla="+- 0 13065 13034"/>
                                <a:gd name="T35" fmla="*/ 13065 h 195"/>
                                <a:gd name="T36" fmla="+- 0 5751 5600"/>
                                <a:gd name="T37" fmla="*/ T36 w 164"/>
                                <a:gd name="T38" fmla="+- 0 13064 13034"/>
                                <a:gd name="T39" fmla="*/ 1306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 h="195">
                                  <a:moveTo>
                                    <a:pt x="151" y="30"/>
                                  </a:moveTo>
                                  <a:lnTo>
                                    <a:pt x="99" y="30"/>
                                  </a:lnTo>
                                  <a:lnTo>
                                    <a:pt x="117" y="41"/>
                                  </a:lnTo>
                                  <a:lnTo>
                                    <a:pt x="126" y="60"/>
                                  </a:lnTo>
                                  <a:lnTo>
                                    <a:pt x="129" y="84"/>
                                  </a:lnTo>
                                  <a:lnTo>
                                    <a:pt x="129" y="195"/>
                                  </a:lnTo>
                                  <a:lnTo>
                                    <a:pt x="164" y="195"/>
                                  </a:lnTo>
                                  <a:lnTo>
                                    <a:pt x="161" y="53"/>
                                  </a:lnTo>
                                  <a:lnTo>
                                    <a:pt x="152" y="31"/>
                                  </a:lnTo>
                                  <a:lnTo>
                                    <a:pt x="151" y="3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Freeform 325"/>
                          <wps:cNvSpPr>
                            <a:spLocks/>
                          </wps:cNvSpPr>
                          <wps:spPr bwMode="auto">
                            <a:xfrm>
                              <a:off x="5600" y="13034"/>
                              <a:ext cx="164" cy="195"/>
                            </a:xfrm>
                            <a:custGeom>
                              <a:avLst/>
                              <a:gdLst>
                                <a:gd name="T0" fmla="+- 0 5680 5600"/>
                                <a:gd name="T1" fmla="*/ T0 w 164"/>
                                <a:gd name="T2" fmla="+- 0 13034 13034"/>
                                <a:gd name="T3" fmla="*/ 13034 h 195"/>
                                <a:gd name="T4" fmla="+- 0 5659 5600"/>
                                <a:gd name="T5" fmla="*/ T4 w 164"/>
                                <a:gd name="T6" fmla="+- 0 13042 13034"/>
                                <a:gd name="T7" fmla="*/ 13042 h 195"/>
                                <a:gd name="T8" fmla="+- 0 5643 5600"/>
                                <a:gd name="T9" fmla="*/ T8 w 164"/>
                                <a:gd name="T10" fmla="+- 0 13054 13034"/>
                                <a:gd name="T11" fmla="*/ 13054 h 195"/>
                                <a:gd name="T12" fmla="+- 0 5633 5600"/>
                                <a:gd name="T13" fmla="*/ T12 w 164"/>
                                <a:gd name="T14" fmla="+- 0 13069 13034"/>
                                <a:gd name="T15" fmla="*/ 13069 h 195"/>
                                <a:gd name="T16" fmla="+- 0 5666 5600"/>
                                <a:gd name="T17" fmla="*/ T16 w 164"/>
                                <a:gd name="T18" fmla="+- 0 13069 13034"/>
                                <a:gd name="T19" fmla="*/ 13069 h 195"/>
                                <a:gd name="T20" fmla="+- 0 5672 5600"/>
                                <a:gd name="T21" fmla="*/ T20 w 164"/>
                                <a:gd name="T22" fmla="+- 0 13066 13034"/>
                                <a:gd name="T23" fmla="*/ 13066 h 195"/>
                                <a:gd name="T24" fmla="+- 0 5699 5600"/>
                                <a:gd name="T25" fmla="*/ T24 w 164"/>
                                <a:gd name="T26" fmla="+- 0 13064 13034"/>
                                <a:gd name="T27" fmla="*/ 13064 h 195"/>
                                <a:gd name="T28" fmla="+- 0 5751 5600"/>
                                <a:gd name="T29" fmla="*/ T28 w 164"/>
                                <a:gd name="T30" fmla="+- 0 13064 13034"/>
                                <a:gd name="T31" fmla="*/ 13064 h 195"/>
                                <a:gd name="T32" fmla="+- 0 5739 5600"/>
                                <a:gd name="T33" fmla="*/ T32 w 164"/>
                                <a:gd name="T34" fmla="+- 0 13049 13034"/>
                                <a:gd name="T35" fmla="*/ 13049 h 195"/>
                                <a:gd name="T36" fmla="+- 0 5721 5600"/>
                                <a:gd name="T37" fmla="*/ T36 w 164"/>
                                <a:gd name="T38" fmla="+- 0 13040 13034"/>
                                <a:gd name="T39" fmla="*/ 13040 h 195"/>
                                <a:gd name="T40" fmla="+- 0 5701 5600"/>
                                <a:gd name="T41" fmla="*/ T40 w 164"/>
                                <a:gd name="T42" fmla="+- 0 13035 13034"/>
                                <a:gd name="T43" fmla="*/ 13035 h 195"/>
                                <a:gd name="T44" fmla="+- 0 5680 5600"/>
                                <a:gd name="T45" fmla="*/ T44 w 164"/>
                                <a:gd name="T46" fmla="+- 0 13034 13034"/>
                                <a:gd name="T47" fmla="*/ 1303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80" y="0"/>
                                  </a:moveTo>
                                  <a:lnTo>
                                    <a:pt x="59" y="8"/>
                                  </a:lnTo>
                                  <a:lnTo>
                                    <a:pt x="43" y="20"/>
                                  </a:lnTo>
                                  <a:lnTo>
                                    <a:pt x="33" y="35"/>
                                  </a:lnTo>
                                  <a:lnTo>
                                    <a:pt x="66" y="35"/>
                                  </a:lnTo>
                                  <a:lnTo>
                                    <a:pt x="72" y="32"/>
                                  </a:lnTo>
                                  <a:lnTo>
                                    <a:pt x="99" y="30"/>
                                  </a:lnTo>
                                  <a:lnTo>
                                    <a:pt x="151" y="30"/>
                                  </a:lnTo>
                                  <a:lnTo>
                                    <a:pt x="139" y="15"/>
                                  </a:lnTo>
                                  <a:lnTo>
                                    <a:pt x="121" y="6"/>
                                  </a:lnTo>
                                  <a:lnTo>
                                    <a:pt x="101" y="1"/>
                                  </a:lnTo>
                                  <a:lnTo>
                                    <a:pt x="8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3" name="Group 326"/>
                        <wpg:cNvGrpSpPr>
                          <a:grpSpLocks/>
                        </wpg:cNvGrpSpPr>
                        <wpg:grpSpPr bwMode="auto">
                          <a:xfrm>
                            <a:off x="5816" y="12961"/>
                            <a:ext cx="39" cy="268"/>
                            <a:chOff x="5816" y="12961"/>
                            <a:chExt cx="39" cy="268"/>
                          </a:xfrm>
                        </wpg:grpSpPr>
                        <wps:wsp>
                          <wps:cNvPr id="614" name="Freeform 327"/>
                          <wps:cNvSpPr>
                            <a:spLocks/>
                          </wps:cNvSpPr>
                          <wps:spPr bwMode="auto">
                            <a:xfrm>
                              <a:off x="5816" y="12961"/>
                              <a:ext cx="39" cy="268"/>
                            </a:xfrm>
                            <a:custGeom>
                              <a:avLst/>
                              <a:gdLst>
                                <a:gd name="T0" fmla="+- 0 5856 5816"/>
                                <a:gd name="T1" fmla="*/ T0 w 39"/>
                                <a:gd name="T2" fmla="+- 0 13037 12961"/>
                                <a:gd name="T3" fmla="*/ 13037 h 268"/>
                                <a:gd name="T4" fmla="+- 0 5821 5816"/>
                                <a:gd name="T5" fmla="*/ T4 w 39"/>
                                <a:gd name="T6" fmla="+- 0 13037 12961"/>
                                <a:gd name="T7" fmla="*/ 13037 h 268"/>
                                <a:gd name="T8" fmla="+- 0 5821 5816"/>
                                <a:gd name="T9" fmla="*/ T8 w 39"/>
                                <a:gd name="T10" fmla="+- 0 13229 12961"/>
                                <a:gd name="T11" fmla="*/ 13229 h 268"/>
                                <a:gd name="T12" fmla="+- 0 5856 5816"/>
                                <a:gd name="T13" fmla="*/ T12 w 39"/>
                                <a:gd name="T14" fmla="+- 0 13229 12961"/>
                                <a:gd name="T15" fmla="*/ 13229 h 268"/>
                                <a:gd name="T16" fmla="+- 0 5856 5816"/>
                                <a:gd name="T17" fmla="*/ T16 w 39"/>
                                <a:gd name="T18" fmla="+- 0 13037 12961"/>
                                <a:gd name="T19" fmla="*/ 13037 h 268"/>
                              </a:gdLst>
                              <a:ahLst/>
                              <a:cxnLst>
                                <a:cxn ang="0">
                                  <a:pos x="T1" y="T3"/>
                                </a:cxn>
                                <a:cxn ang="0">
                                  <a:pos x="T5" y="T7"/>
                                </a:cxn>
                                <a:cxn ang="0">
                                  <a:pos x="T9" y="T11"/>
                                </a:cxn>
                                <a:cxn ang="0">
                                  <a:pos x="T13" y="T15"/>
                                </a:cxn>
                                <a:cxn ang="0">
                                  <a:pos x="T17" y="T19"/>
                                </a:cxn>
                              </a:cxnLst>
                              <a:rect l="0" t="0" r="r" b="b"/>
                              <a:pathLst>
                                <a:path w="39" h="268">
                                  <a:moveTo>
                                    <a:pt x="40" y="76"/>
                                  </a:moveTo>
                                  <a:lnTo>
                                    <a:pt x="5" y="76"/>
                                  </a:lnTo>
                                  <a:lnTo>
                                    <a:pt x="5" y="268"/>
                                  </a:lnTo>
                                  <a:lnTo>
                                    <a:pt x="40" y="268"/>
                                  </a:lnTo>
                                  <a:lnTo>
                                    <a:pt x="40" y="7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 name="Freeform 328"/>
                          <wps:cNvSpPr>
                            <a:spLocks/>
                          </wps:cNvSpPr>
                          <wps:spPr bwMode="auto">
                            <a:xfrm>
                              <a:off x="5816" y="12961"/>
                              <a:ext cx="39" cy="268"/>
                            </a:xfrm>
                            <a:custGeom>
                              <a:avLst/>
                              <a:gdLst>
                                <a:gd name="T0" fmla="+- 0 5851 5816"/>
                                <a:gd name="T1" fmla="*/ T0 w 39"/>
                                <a:gd name="T2" fmla="+- 0 12961 12961"/>
                                <a:gd name="T3" fmla="*/ 12961 h 268"/>
                                <a:gd name="T4" fmla="+- 0 5825 5816"/>
                                <a:gd name="T5" fmla="*/ T4 w 39"/>
                                <a:gd name="T6" fmla="+- 0 12961 12961"/>
                                <a:gd name="T7" fmla="*/ 12961 h 268"/>
                                <a:gd name="T8" fmla="+- 0 5816 5816"/>
                                <a:gd name="T9" fmla="*/ T8 w 39"/>
                                <a:gd name="T10" fmla="+- 0 12971 12961"/>
                                <a:gd name="T11" fmla="*/ 12971 h 268"/>
                                <a:gd name="T12" fmla="+- 0 5816 5816"/>
                                <a:gd name="T13" fmla="*/ T12 w 39"/>
                                <a:gd name="T14" fmla="+- 0 12995 12961"/>
                                <a:gd name="T15" fmla="*/ 12995 h 268"/>
                                <a:gd name="T16" fmla="+- 0 5825 5816"/>
                                <a:gd name="T17" fmla="*/ T16 w 39"/>
                                <a:gd name="T18" fmla="+- 0 13004 12961"/>
                                <a:gd name="T19" fmla="*/ 13004 h 268"/>
                                <a:gd name="T20" fmla="+- 0 5851 5816"/>
                                <a:gd name="T21" fmla="*/ T20 w 39"/>
                                <a:gd name="T22" fmla="+- 0 13004 12961"/>
                                <a:gd name="T23" fmla="*/ 13004 h 268"/>
                                <a:gd name="T24" fmla="+- 0 5860 5816"/>
                                <a:gd name="T25" fmla="*/ T24 w 39"/>
                                <a:gd name="T26" fmla="+- 0 12995 12961"/>
                                <a:gd name="T27" fmla="*/ 12995 h 268"/>
                                <a:gd name="T28" fmla="+- 0 5860 5816"/>
                                <a:gd name="T29" fmla="*/ T28 w 39"/>
                                <a:gd name="T30" fmla="+- 0 12983 12961"/>
                                <a:gd name="T31" fmla="*/ 12983 h 268"/>
                                <a:gd name="T32" fmla="+- 0 5860 5816"/>
                                <a:gd name="T33" fmla="*/ T32 w 39"/>
                                <a:gd name="T34" fmla="+- 0 12971 12961"/>
                                <a:gd name="T35" fmla="*/ 12971 h 268"/>
                                <a:gd name="T36" fmla="+- 0 5851 5816"/>
                                <a:gd name="T37" fmla="*/ T36 w 39"/>
                                <a:gd name="T38" fmla="+- 0 12961 12961"/>
                                <a:gd name="T39" fmla="*/ 12961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268">
                                  <a:moveTo>
                                    <a:pt x="35" y="0"/>
                                  </a:moveTo>
                                  <a:lnTo>
                                    <a:pt x="9" y="0"/>
                                  </a:lnTo>
                                  <a:lnTo>
                                    <a:pt x="0" y="10"/>
                                  </a:lnTo>
                                  <a:lnTo>
                                    <a:pt x="0" y="34"/>
                                  </a:lnTo>
                                  <a:lnTo>
                                    <a:pt x="9" y="43"/>
                                  </a:lnTo>
                                  <a:lnTo>
                                    <a:pt x="35" y="43"/>
                                  </a:lnTo>
                                  <a:lnTo>
                                    <a:pt x="44" y="34"/>
                                  </a:lnTo>
                                  <a:lnTo>
                                    <a:pt x="44" y="22"/>
                                  </a:lnTo>
                                  <a:lnTo>
                                    <a:pt x="44" y="10"/>
                                  </a:lnTo>
                                  <a:lnTo>
                                    <a:pt x="35"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6" name="Group 329"/>
                        <wpg:cNvGrpSpPr>
                          <a:grpSpLocks/>
                        </wpg:cNvGrpSpPr>
                        <wpg:grpSpPr bwMode="auto">
                          <a:xfrm>
                            <a:off x="5913" y="13034"/>
                            <a:ext cx="164" cy="195"/>
                            <a:chOff x="5913" y="13034"/>
                            <a:chExt cx="164" cy="195"/>
                          </a:xfrm>
                        </wpg:grpSpPr>
                        <wps:wsp>
                          <wps:cNvPr id="617" name="Freeform 330"/>
                          <wps:cNvSpPr>
                            <a:spLocks/>
                          </wps:cNvSpPr>
                          <wps:spPr bwMode="auto">
                            <a:xfrm>
                              <a:off x="5913" y="13034"/>
                              <a:ext cx="164" cy="195"/>
                            </a:xfrm>
                            <a:custGeom>
                              <a:avLst/>
                              <a:gdLst>
                                <a:gd name="T0" fmla="+- 0 5943 5913"/>
                                <a:gd name="T1" fmla="*/ T0 w 164"/>
                                <a:gd name="T2" fmla="+- 0 13037 13034"/>
                                <a:gd name="T3" fmla="*/ 13037 h 195"/>
                                <a:gd name="T4" fmla="+- 0 5913 5913"/>
                                <a:gd name="T5" fmla="*/ T4 w 164"/>
                                <a:gd name="T6" fmla="+- 0 13048 13034"/>
                                <a:gd name="T7" fmla="*/ 13048 h 195"/>
                                <a:gd name="T8" fmla="+- 0 5913 5913"/>
                                <a:gd name="T9" fmla="*/ T8 w 164"/>
                                <a:gd name="T10" fmla="+- 0 13064 13034"/>
                                <a:gd name="T11" fmla="*/ 13064 h 195"/>
                                <a:gd name="T12" fmla="+- 0 5913 5913"/>
                                <a:gd name="T13" fmla="*/ T12 w 164"/>
                                <a:gd name="T14" fmla="+- 0 13069 13034"/>
                                <a:gd name="T15" fmla="*/ 13069 h 195"/>
                                <a:gd name="T16" fmla="+- 0 5914 5913"/>
                                <a:gd name="T17" fmla="*/ T16 w 164"/>
                                <a:gd name="T18" fmla="+- 0 13229 13034"/>
                                <a:gd name="T19" fmla="*/ 13229 h 195"/>
                                <a:gd name="T20" fmla="+- 0 5949 5913"/>
                                <a:gd name="T21" fmla="*/ T20 w 164"/>
                                <a:gd name="T22" fmla="+- 0 13229 13034"/>
                                <a:gd name="T23" fmla="*/ 13229 h 195"/>
                                <a:gd name="T24" fmla="+- 0 5949 5913"/>
                                <a:gd name="T25" fmla="*/ T24 w 164"/>
                                <a:gd name="T26" fmla="+- 0 13108 13034"/>
                                <a:gd name="T27" fmla="*/ 13108 h 195"/>
                                <a:gd name="T28" fmla="+- 0 5949 5913"/>
                                <a:gd name="T29" fmla="*/ T28 w 164"/>
                                <a:gd name="T30" fmla="+- 0 13102 13034"/>
                                <a:gd name="T31" fmla="*/ 13102 h 195"/>
                                <a:gd name="T32" fmla="+- 0 5955 5913"/>
                                <a:gd name="T33" fmla="*/ T32 w 164"/>
                                <a:gd name="T34" fmla="+- 0 13088 13034"/>
                                <a:gd name="T35" fmla="*/ 13088 h 195"/>
                                <a:gd name="T36" fmla="+- 0 5967 5913"/>
                                <a:gd name="T37" fmla="*/ T36 w 164"/>
                                <a:gd name="T38" fmla="+- 0 13074 13034"/>
                                <a:gd name="T39" fmla="*/ 13074 h 195"/>
                                <a:gd name="T40" fmla="+- 0 5979 5913"/>
                                <a:gd name="T41" fmla="*/ T40 w 164"/>
                                <a:gd name="T42" fmla="+- 0 13069 13034"/>
                                <a:gd name="T43" fmla="*/ 13069 h 195"/>
                                <a:gd name="T44" fmla="+- 0 5945 5913"/>
                                <a:gd name="T45" fmla="*/ T44 w 164"/>
                                <a:gd name="T46" fmla="+- 0 13069 13034"/>
                                <a:gd name="T47" fmla="*/ 13069 h 195"/>
                                <a:gd name="T48" fmla="+- 0 5943 5913"/>
                                <a:gd name="T49" fmla="*/ T48 w 164"/>
                                <a:gd name="T50" fmla="+- 0 13037 13034"/>
                                <a:gd name="T51"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4" h="195">
                                  <a:moveTo>
                                    <a:pt x="30" y="3"/>
                                  </a:moveTo>
                                  <a:lnTo>
                                    <a:pt x="0" y="14"/>
                                  </a:lnTo>
                                  <a:lnTo>
                                    <a:pt x="0" y="30"/>
                                  </a:lnTo>
                                  <a:lnTo>
                                    <a:pt x="0" y="35"/>
                                  </a:lnTo>
                                  <a:lnTo>
                                    <a:pt x="1" y="195"/>
                                  </a:lnTo>
                                  <a:lnTo>
                                    <a:pt x="36" y="195"/>
                                  </a:lnTo>
                                  <a:lnTo>
                                    <a:pt x="36" y="74"/>
                                  </a:lnTo>
                                  <a:lnTo>
                                    <a:pt x="36" y="68"/>
                                  </a:lnTo>
                                  <a:lnTo>
                                    <a:pt x="42" y="54"/>
                                  </a:lnTo>
                                  <a:lnTo>
                                    <a:pt x="54" y="40"/>
                                  </a:lnTo>
                                  <a:lnTo>
                                    <a:pt x="66" y="35"/>
                                  </a:lnTo>
                                  <a:lnTo>
                                    <a:pt x="32" y="35"/>
                                  </a:lnTo>
                                  <a:lnTo>
                                    <a:pt x="30" y="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Freeform 331"/>
                          <wps:cNvSpPr>
                            <a:spLocks/>
                          </wps:cNvSpPr>
                          <wps:spPr bwMode="auto">
                            <a:xfrm>
                              <a:off x="5913" y="13034"/>
                              <a:ext cx="164" cy="195"/>
                            </a:xfrm>
                            <a:custGeom>
                              <a:avLst/>
                              <a:gdLst>
                                <a:gd name="T0" fmla="+- 0 6064 5913"/>
                                <a:gd name="T1" fmla="*/ T0 w 164"/>
                                <a:gd name="T2" fmla="+- 0 13064 13034"/>
                                <a:gd name="T3" fmla="*/ 13064 h 195"/>
                                <a:gd name="T4" fmla="+- 0 6013 5913"/>
                                <a:gd name="T5" fmla="*/ T4 w 164"/>
                                <a:gd name="T6" fmla="+- 0 13064 13034"/>
                                <a:gd name="T7" fmla="*/ 13064 h 195"/>
                                <a:gd name="T8" fmla="+- 0 6030 5913"/>
                                <a:gd name="T9" fmla="*/ T8 w 164"/>
                                <a:gd name="T10" fmla="+- 0 13075 13034"/>
                                <a:gd name="T11" fmla="*/ 13075 h 195"/>
                                <a:gd name="T12" fmla="+- 0 6039 5913"/>
                                <a:gd name="T13" fmla="*/ T12 w 164"/>
                                <a:gd name="T14" fmla="+- 0 13094 13034"/>
                                <a:gd name="T15" fmla="*/ 13094 h 195"/>
                                <a:gd name="T16" fmla="+- 0 6042 5913"/>
                                <a:gd name="T17" fmla="*/ T16 w 164"/>
                                <a:gd name="T18" fmla="+- 0 13118 13034"/>
                                <a:gd name="T19" fmla="*/ 13118 h 195"/>
                                <a:gd name="T20" fmla="+- 0 6042 5913"/>
                                <a:gd name="T21" fmla="*/ T20 w 164"/>
                                <a:gd name="T22" fmla="+- 0 13229 13034"/>
                                <a:gd name="T23" fmla="*/ 13229 h 195"/>
                                <a:gd name="T24" fmla="+- 0 6077 5913"/>
                                <a:gd name="T25" fmla="*/ T24 w 164"/>
                                <a:gd name="T26" fmla="+- 0 13229 13034"/>
                                <a:gd name="T27" fmla="*/ 13229 h 195"/>
                                <a:gd name="T28" fmla="+- 0 6074 5913"/>
                                <a:gd name="T29" fmla="*/ T28 w 164"/>
                                <a:gd name="T30" fmla="+- 0 13087 13034"/>
                                <a:gd name="T31" fmla="*/ 13087 h 195"/>
                                <a:gd name="T32" fmla="+- 0 6065 5913"/>
                                <a:gd name="T33" fmla="*/ T32 w 164"/>
                                <a:gd name="T34" fmla="+- 0 13065 13034"/>
                                <a:gd name="T35" fmla="*/ 13065 h 195"/>
                                <a:gd name="T36" fmla="+- 0 6064 5913"/>
                                <a:gd name="T37" fmla="*/ T36 w 164"/>
                                <a:gd name="T38" fmla="+- 0 13064 13034"/>
                                <a:gd name="T39" fmla="*/ 1306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 h="195">
                                  <a:moveTo>
                                    <a:pt x="151" y="30"/>
                                  </a:moveTo>
                                  <a:lnTo>
                                    <a:pt x="100" y="30"/>
                                  </a:lnTo>
                                  <a:lnTo>
                                    <a:pt x="117" y="41"/>
                                  </a:lnTo>
                                  <a:lnTo>
                                    <a:pt x="126" y="60"/>
                                  </a:lnTo>
                                  <a:lnTo>
                                    <a:pt x="129" y="84"/>
                                  </a:lnTo>
                                  <a:lnTo>
                                    <a:pt x="129" y="195"/>
                                  </a:lnTo>
                                  <a:lnTo>
                                    <a:pt x="164" y="195"/>
                                  </a:lnTo>
                                  <a:lnTo>
                                    <a:pt x="161" y="53"/>
                                  </a:lnTo>
                                  <a:lnTo>
                                    <a:pt x="152" y="31"/>
                                  </a:lnTo>
                                  <a:lnTo>
                                    <a:pt x="151" y="3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332"/>
                          <wps:cNvSpPr>
                            <a:spLocks/>
                          </wps:cNvSpPr>
                          <wps:spPr bwMode="auto">
                            <a:xfrm>
                              <a:off x="5913" y="13034"/>
                              <a:ext cx="164" cy="195"/>
                            </a:xfrm>
                            <a:custGeom>
                              <a:avLst/>
                              <a:gdLst>
                                <a:gd name="T0" fmla="+- 0 5993 5913"/>
                                <a:gd name="T1" fmla="*/ T0 w 164"/>
                                <a:gd name="T2" fmla="+- 0 13034 13034"/>
                                <a:gd name="T3" fmla="*/ 13034 h 195"/>
                                <a:gd name="T4" fmla="+- 0 5972 5913"/>
                                <a:gd name="T5" fmla="*/ T4 w 164"/>
                                <a:gd name="T6" fmla="+- 0 13042 13034"/>
                                <a:gd name="T7" fmla="*/ 13042 h 195"/>
                                <a:gd name="T8" fmla="+- 0 5956 5913"/>
                                <a:gd name="T9" fmla="*/ T8 w 164"/>
                                <a:gd name="T10" fmla="+- 0 13054 13034"/>
                                <a:gd name="T11" fmla="*/ 13054 h 195"/>
                                <a:gd name="T12" fmla="+- 0 5946 5913"/>
                                <a:gd name="T13" fmla="*/ T12 w 164"/>
                                <a:gd name="T14" fmla="+- 0 13069 13034"/>
                                <a:gd name="T15" fmla="*/ 13069 h 195"/>
                                <a:gd name="T16" fmla="+- 0 5979 5913"/>
                                <a:gd name="T17" fmla="*/ T16 w 164"/>
                                <a:gd name="T18" fmla="+- 0 13069 13034"/>
                                <a:gd name="T19" fmla="*/ 13069 h 195"/>
                                <a:gd name="T20" fmla="+- 0 5986 5913"/>
                                <a:gd name="T21" fmla="*/ T20 w 164"/>
                                <a:gd name="T22" fmla="+- 0 13066 13034"/>
                                <a:gd name="T23" fmla="*/ 13066 h 195"/>
                                <a:gd name="T24" fmla="+- 0 6013 5913"/>
                                <a:gd name="T25" fmla="*/ T24 w 164"/>
                                <a:gd name="T26" fmla="+- 0 13064 13034"/>
                                <a:gd name="T27" fmla="*/ 13064 h 195"/>
                                <a:gd name="T28" fmla="+- 0 6064 5913"/>
                                <a:gd name="T29" fmla="*/ T28 w 164"/>
                                <a:gd name="T30" fmla="+- 0 13064 13034"/>
                                <a:gd name="T31" fmla="*/ 13064 h 195"/>
                                <a:gd name="T32" fmla="+- 0 6052 5913"/>
                                <a:gd name="T33" fmla="*/ T32 w 164"/>
                                <a:gd name="T34" fmla="+- 0 13049 13034"/>
                                <a:gd name="T35" fmla="*/ 13049 h 195"/>
                                <a:gd name="T36" fmla="+- 0 6034 5913"/>
                                <a:gd name="T37" fmla="*/ T36 w 164"/>
                                <a:gd name="T38" fmla="+- 0 13040 13034"/>
                                <a:gd name="T39" fmla="*/ 13040 h 195"/>
                                <a:gd name="T40" fmla="+- 0 6014 5913"/>
                                <a:gd name="T41" fmla="*/ T40 w 164"/>
                                <a:gd name="T42" fmla="+- 0 13035 13034"/>
                                <a:gd name="T43" fmla="*/ 13035 h 195"/>
                                <a:gd name="T44" fmla="+- 0 5993 5913"/>
                                <a:gd name="T45" fmla="*/ T44 w 164"/>
                                <a:gd name="T46" fmla="+- 0 13034 13034"/>
                                <a:gd name="T47" fmla="*/ 1303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80" y="0"/>
                                  </a:moveTo>
                                  <a:lnTo>
                                    <a:pt x="59" y="8"/>
                                  </a:lnTo>
                                  <a:lnTo>
                                    <a:pt x="43" y="20"/>
                                  </a:lnTo>
                                  <a:lnTo>
                                    <a:pt x="33" y="35"/>
                                  </a:lnTo>
                                  <a:lnTo>
                                    <a:pt x="66" y="35"/>
                                  </a:lnTo>
                                  <a:lnTo>
                                    <a:pt x="73" y="32"/>
                                  </a:lnTo>
                                  <a:lnTo>
                                    <a:pt x="100" y="30"/>
                                  </a:lnTo>
                                  <a:lnTo>
                                    <a:pt x="151" y="30"/>
                                  </a:lnTo>
                                  <a:lnTo>
                                    <a:pt x="139" y="15"/>
                                  </a:lnTo>
                                  <a:lnTo>
                                    <a:pt x="121" y="6"/>
                                  </a:lnTo>
                                  <a:lnTo>
                                    <a:pt x="101" y="1"/>
                                  </a:lnTo>
                                  <a:lnTo>
                                    <a:pt x="8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20" name="Group 333"/>
                        <wpg:cNvGrpSpPr>
                          <a:grpSpLocks/>
                        </wpg:cNvGrpSpPr>
                        <wpg:grpSpPr bwMode="auto">
                          <a:xfrm>
                            <a:off x="6121" y="13033"/>
                            <a:ext cx="179" cy="279"/>
                            <a:chOff x="6121" y="13033"/>
                            <a:chExt cx="179" cy="279"/>
                          </a:xfrm>
                        </wpg:grpSpPr>
                        <wps:wsp>
                          <wps:cNvPr id="621" name="Freeform 334"/>
                          <wps:cNvSpPr>
                            <a:spLocks/>
                          </wps:cNvSpPr>
                          <wps:spPr bwMode="auto">
                            <a:xfrm>
                              <a:off x="6121" y="13033"/>
                              <a:ext cx="179" cy="279"/>
                            </a:xfrm>
                            <a:custGeom>
                              <a:avLst/>
                              <a:gdLst>
                                <a:gd name="T0" fmla="+- 0 6145 6121"/>
                                <a:gd name="T1" fmla="*/ T0 w 179"/>
                                <a:gd name="T2" fmla="+- 0 13270 13033"/>
                                <a:gd name="T3" fmla="*/ 13270 h 279"/>
                                <a:gd name="T4" fmla="+- 0 6142 6121"/>
                                <a:gd name="T5" fmla="*/ T4 w 179"/>
                                <a:gd name="T6" fmla="+- 0 13300 13033"/>
                                <a:gd name="T7" fmla="*/ 13300 h 279"/>
                                <a:gd name="T8" fmla="+- 0 6160 6121"/>
                                <a:gd name="T9" fmla="*/ T8 w 179"/>
                                <a:gd name="T10" fmla="+- 0 13306 13033"/>
                                <a:gd name="T11" fmla="*/ 13306 h 279"/>
                                <a:gd name="T12" fmla="+- 0 6181 6121"/>
                                <a:gd name="T13" fmla="*/ T12 w 179"/>
                                <a:gd name="T14" fmla="+- 0 13311 13033"/>
                                <a:gd name="T15" fmla="*/ 13311 h 279"/>
                                <a:gd name="T16" fmla="+- 0 6203 6121"/>
                                <a:gd name="T17" fmla="*/ T16 w 179"/>
                                <a:gd name="T18" fmla="+- 0 13312 13033"/>
                                <a:gd name="T19" fmla="*/ 13312 h 279"/>
                                <a:gd name="T20" fmla="+- 0 6221 6121"/>
                                <a:gd name="T21" fmla="*/ T20 w 179"/>
                                <a:gd name="T22" fmla="+- 0 13311 13033"/>
                                <a:gd name="T23" fmla="*/ 13311 h 279"/>
                                <a:gd name="T24" fmla="+- 0 6240 6121"/>
                                <a:gd name="T25" fmla="*/ T24 w 179"/>
                                <a:gd name="T26" fmla="+- 0 13306 13033"/>
                                <a:gd name="T27" fmla="*/ 13306 h 279"/>
                                <a:gd name="T28" fmla="+- 0 6258 6121"/>
                                <a:gd name="T29" fmla="*/ T28 w 179"/>
                                <a:gd name="T30" fmla="+- 0 13297 13033"/>
                                <a:gd name="T31" fmla="*/ 13297 h 279"/>
                                <a:gd name="T32" fmla="+- 0 6276 6121"/>
                                <a:gd name="T33" fmla="*/ T32 w 179"/>
                                <a:gd name="T34" fmla="+- 0 13283 13033"/>
                                <a:gd name="T35" fmla="*/ 13283 h 279"/>
                                <a:gd name="T36" fmla="+- 0 6181 6121"/>
                                <a:gd name="T37" fmla="*/ T36 w 179"/>
                                <a:gd name="T38" fmla="+- 0 13283 13033"/>
                                <a:gd name="T39" fmla="*/ 13283 h 279"/>
                                <a:gd name="T40" fmla="+- 0 6161 6121"/>
                                <a:gd name="T41" fmla="*/ T40 w 179"/>
                                <a:gd name="T42" fmla="+- 0 13277 13033"/>
                                <a:gd name="T43" fmla="*/ 13277 h 279"/>
                                <a:gd name="T44" fmla="+- 0 6145 6121"/>
                                <a:gd name="T45" fmla="*/ T44 w 179"/>
                                <a:gd name="T46" fmla="+- 0 13270 13033"/>
                                <a:gd name="T47" fmla="*/ 13270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9" h="279">
                                  <a:moveTo>
                                    <a:pt x="24" y="237"/>
                                  </a:moveTo>
                                  <a:lnTo>
                                    <a:pt x="21" y="267"/>
                                  </a:lnTo>
                                  <a:lnTo>
                                    <a:pt x="39" y="273"/>
                                  </a:lnTo>
                                  <a:lnTo>
                                    <a:pt x="60" y="278"/>
                                  </a:lnTo>
                                  <a:lnTo>
                                    <a:pt x="82" y="279"/>
                                  </a:lnTo>
                                  <a:lnTo>
                                    <a:pt x="100" y="278"/>
                                  </a:lnTo>
                                  <a:lnTo>
                                    <a:pt x="119" y="273"/>
                                  </a:lnTo>
                                  <a:lnTo>
                                    <a:pt x="137" y="264"/>
                                  </a:lnTo>
                                  <a:lnTo>
                                    <a:pt x="155" y="250"/>
                                  </a:lnTo>
                                  <a:lnTo>
                                    <a:pt x="60" y="250"/>
                                  </a:lnTo>
                                  <a:lnTo>
                                    <a:pt x="40" y="244"/>
                                  </a:lnTo>
                                  <a:lnTo>
                                    <a:pt x="24" y="237"/>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335"/>
                          <wps:cNvSpPr>
                            <a:spLocks/>
                          </wps:cNvSpPr>
                          <wps:spPr bwMode="auto">
                            <a:xfrm>
                              <a:off x="6121" y="13033"/>
                              <a:ext cx="179" cy="279"/>
                            </a:xfrm>
                            <a:custGeom>
                              <a:avLst/>
                              <a:gdLst>
                                <a:gd name="T0" fmla="+- 0 6298 6121"/>
                                <a:gd name="T1" fmla="*/ T0 w 179"/>
                                <a:gd name="T2" fmla="+- 0 13196 13033"/>
                                <a:gd name="T3" fmla="*/ 13196 h 279"/>
                                <a:gd name="T4" fmla="+- 0 6264 6121"/>
                                <a:gd name="T5" fmla="*/ T4 w 179"/>
                                <a:gd name="T6" fmla="+- 0 13196 13033"/>
                                <a:gd name="T7" fmla="*/ 13196 h 279"/>
                                <a:gd name="T8" fmla="+- 0 6263 6121"/>
                                <a:gd name="T9" fmla="*/ T8 w 179"/>
                                <a:gd name="T10" fmla="+- 0 13228 13033"/>
                                <a:gd name="T11" fmla="*/ 13228 h 279"/>
                                <a:gd name="T12" fmla="+- 0 6258 6121"/>
                                <a:gd name="T13" fmla="*/ T12 w 179"/>
                                <a:gd name="T14" fmla="+- 0 13249 13033"/>
                                <a:gd name="T15" fmla="*/ 13249 h 279"/>
                                <a:gd name="T16" fmla="+- 0 6248 6121"/>
                                <a:gd name="T17" fmla="*/ T16 w 179"/>
                                <a:gd name="T18" fmla="+- 0 13265 13033"/>
                                <a:gd name="T19" fmla="*/ 13265 h 279"/>
                                <a:gd name="T20" fmla="+- 0 6231 6121"/>
                                <a:gd name="T21" fmla="*/ T20 w 179"/>
                                <a:gd name="T22" fmla="+- 0 13276 13033"/>
                                <a:gd name="T23" fmla="*/ 13276 h 279"/>
                                <a:gd name="T24" fmla="+- 0 6209 6121"/>
                                <a:gd name="T25" fmla="*/ T24 w 179"/>
                                <a:gd name="T26" fmla="+- 0 13282 13033"/>
                                <a:gd name="T27" fmla="*/ 13282 h 279"/>
                                <a:gd name="T28" fmla="+- 0 6181 6121"/>
                                <a:gd name="T29" fmla="*/ T28 w 179"/>
                                <a:gd name="T30" fmla="+- 0 13283 13033"/>
                                <a:gd name="T31" fmla="*/ 13283 h 279"/>
                                <a:gd name="T32" fmla="+- 0 6276 6121"/>
                                <a:gd name="T33" fmla="*/ T32 w 179"/>
                                <a:gd name="T34" fmla="+- 0 13283 13033"/>
                                <a:gd name="T35" fmla="*/ 13283 h 279"/>
                                <a:gd name="T36" fmla="+- 0 6298 6121"/>
                                <a:gd name="T37" fmla="*/ T36 w 179"/>
                                <a:gd name="T38" fmla="+- 0 13202 13033"/>
                                <a:gd name="T39" fmla="*/ 13202 h 279"/>
                                <a:gd name="T40" fmla="+- 0 6298 6121"/>
                                <a:gd name="T41" fmla="*/ T40 w 179"/>
                                <a:gd name="T42" fmla="+- 0 13196 13033"/>
                                <a:gd name="T43" fmla="*/ 13196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9" h="279">
                                  <a:moveTo>
                                    <a:pt x="177" y="163"/>
                                  </a:moveTo>
                                  <a:lnTo>
                                    <a:pt x="143" y="163"/>
                                  </a:lnTo>
                                  <a:lnTo>
                                    <a:pt x="142" y="195"/>
                                  </a:lnTo>
                                  <a:lnTo>
                                    <a:pt x="137" y="216"/>
                                  </a:lnTo>
                                  <a:lnTo>
                                    <a:pt x="127" y="232"/>
                                  </a:lnTo>
                                  <a:lnTo>
                                    <a:pt x="110" y="243"/>
                                  </a:lnTo>
                                  <a:lnTo>
                                    <a:pt x="88" y="249"/>
                                  </a:lnTo>
                                  <a:lnTo>
                                    <a:pt x="60" y="250"/>
                                  </a:lnTo>
                                  <a:lnTo>
                                    <a:pt x="155" y="250"/>
                                  </a:lnTo>
                                  <a:lnTo>
                                    <a:pt x="177" y="169"/>
                                  </a:lnTo>
                                  <a:lnTo>
                                    <a:pt x="177"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Freeform 336"/>
                          <wps:cNvSpPr>
                            <a:spLocks/>
                          </wps:cNvSpPr>
                          <wps:spPr bwMode="auto">
                            <a:xfrm>
                              <a:off x="6121" y="13033"/>
                              <a:ext cx="179" cy="279"/>
                            </a:xfrm>
                            <a:custGeom>
                              <a:avLst/>
                              <a:gdLst>
                                <a:gd name="T0" fmla="+- 0 6201 6121"/>
                                <a:gd name="T1" fmla="*/ T0 w 179"/>
                                <a:gd name="T2" fmla="+- 0 13033 13033"/>
                                <a:gd name="T3" fmla="*/ 13033 h 279"/>
                                <a:gd name="T4" fmla="+- 0 6139 6121"/>
                                <a:gd name="T5" fmla="*/ T4 w 179"/>
                                <a:gd name="T6" fmla="+- 0 13072 13033"/>
                                <a:gd name="T7" fmla="*/ 13072 h 279"/>
                                <a:gd name="T8" fmla="+- 0 6121 6121"/>
                                <a:gd name="T9" fmla="*/ T8 w 179"/>
                                <a:gd name="T10" fmla="+- 0 13149 13033"/>
                                <a:gd name="T11" fmla="*/ 13149 h 279"/>
                                <a:gd name="T12" fmla="+- 0 6126 6121"/>
                                <a:gd name="T13" fmla="*/ T12 w 179"/>
                                <a:gd name="T14" fmla="+- 0 13171 13033"/>
                                <a:gd name="T15" fmla="*/ 13171 h 279"/>
                                <a:gd name="T16" fmla="+- 0 6167 6121"/>
                                <a:gd name="T17" fmla="*/ T16 w 179"/>
                                <a:gd name="T18" fmla="+- 0 13218 13033"/>
                                <a:gd name="T19" fmla="*/ 13218 h 279"/>
                                <a:gd name="T20" fmla="+- 0 6213 6121"/>
                                <a:gd name="T21" fmla="*/ T20 w 179"/>
                                <a:gd name="T22" fmla="+- 0 13228 13033"/>
                                <a:gd name="T23" fmla="*/ 13228 h 279"/>
                                <a:gd name="T24" fmla="+- 0 6234 6121"/>
                                <a:gd name="T25" fmla="*/ T24 w 179"/>
                                <a:gd name="T26" fmla="+- 0 13222 13033"/>
                                <a:gd name="T27" fmla="*/ 13222 h 279"/>
                                <a:gd name="T28" fmla="+- 0 6251 6121"/>
                                <a:gd name="T29" fmla="*/ T28 w 179"/>
                                <a:gd name="T30" fmla="+- 0 13211 13033"/>
                                <a:gd name="T31" fmla="*/ 13211 h 279"/>
                                <a:gd name="T32" fmla="+- 0 6259 6121"/>
                                <a:gd name="T33" fmla="*/ T32 w 179"/>
                                <a:gd name="T34" fmla="+- 0 13202 13033"/>
                                <a:gd name="T35" fmla="*/ 13202 h 279"/>
                                <a:gd name="T36" fmla="+- 0 6207 6121"/>
                                <a:gd name="T37" fmla="*/ T36 w 179"/>
                                <a:gd name="T38" fmla="+- 0 13202 13033"/>
                                <a:gd name="T39" fmla="*/ 13202 h 279"/>
                                <a:gd name="T40" fmla="+- 0 6189 6121"/>
                                <a:gd name="T41" fmla="*/ T40 w 179"/>
                                <a:gd name="T42" fmla="+- 0 13197 13033"/>
                                <a:gd name="T43" fmla="*/ 13197 h 279"/>
                                <a:gd name="T44" fmla="+- 0 6174 6121"/>
                                <a:gd name="T45" fmla="*/ T44 w 179"/>
                                <a:gd name="T46" fmla="+- 0 13185 13033"/>
                                <a:gd name="T47" fmla="*/ 13185 h 279"/>
                                <a:gd name="T48" fmla="+- 0 6164 6121"/>
                                <a:gd name="T49" fmla="*/ T48 w 179"/>
                                <a:gd name="T50" fmla="+- 0 13167 13033"/>
                                <a:gd name="T51" fmla="*/ 13167 h 279"/>
                                <a:gd name="T52" fmla="+- 0 6158 6121"/>
                                <a:gd name="T53" fmla="*/ T52 w 179"/>
                                <a:gd name="T54" fmla="+- 0 13144 13033"/>
                                <a:gd name="T55" fmla="*/ 13144 h 279"/>
                                <a:gd name="T56" fmla="+- 0 6157 6121"/>
                                <a:gd name="T57" fmla="*/ T56 w 179"/>
                                <a:gd name="T58" fmla="+- 0 13115 13033"/>
                                <a:gd name="T59" fmla="*/ 13115 h 279"/>
                                <a:gd name="T60" fmla="+- 0 6164 6121"/>
                                <a:gd name="T61" fmla="*/ T60 w 179"/>
                                <a:gd name="T62" fmla="+- 0 13092 13033"/>
                                <a:gd name="T63" fmla="*/ 13092 h 279"/>
                                <a:gd name="T64" fmla="+- 0 6176 6121"/>
                                <a:gd name="T65" fmla="*/ T64 w 179"/>
                                <a:gd name="T66" fmla="+- 0 13075 13033"/>
                                <a:gd name="T67" fmla="*/ 13075 h 279"/>
                                <a:gd name="T68" fmla="+- 0 6193 6121"/>
                                <a:gd name="T69" fmla="*/ T68 w 179"/>
                                <a:gd name="T70" fmla="+- 0 13064 13033"/>
                                <a:gd name="T71" fmla="*/ 13064 h 279"/>
                                <a:gd name="T72" fmla="+- 0 6214 6121"/>
                                <a:gd name="T73" fmla="*/ T72 w 179"/>
                                <a:gd name="T74" fmla="+- 0 13060 13033"/>
                                <a:gd name="T75" fmla="*/ 13060 h 279"/>
                                <a:gd name="T76" fmla="+- 0 6263 6121"/>
                                <a:gd name="T77" fmla="*/ T76 w 179"/>
                                <a:gd name="T78" fmla="+- 0 13060 13033"/>
                                <a:gd name="T79" fmla="*/ 13060 h 279"/>
                                <a:gd name="T80" fmla="+- 0 6261 6121"/>
                                <a:gd name="T81" fmla="*/ T80 w 179"/>
                                <a:gd name="T82" fmla="+- 0 13057 13033"/>
                                <a:gd name="T83" fmla="*/ 13057 h 279"/>
                                <a:gd name="T84" fmla="+- 0 6248 6121"/>
                                <a:gd name="T85" fmla="*/ T84 w 179"/>
                                <a:gd name="T86" fmla="+- 0 13045 13033"/>
                                <a:gd name="T87" fmla="*/ 13045 h 279"/>
                                <a:gd name="T88" fmla="+- 0 6229 6121"/>
                                <a:gd name="T89" fmla="*/ T88 w 179"/>
                                <a:gd name="T90" fmla="+- 0 13036 13033"/>
                                <a:gd name="T91" fmla="*/ 13036 h 279"/>
                                <a:gd name="T92" fmla="+- 0 6201 6121"/>
                                <a:gd name="T93" fmla="*/ T92 w 179"/>
                                <a:gd name="T94" fmla="+- 0 13033 13033"/>
                                <a:gd name="T95" fmla="*/ 13033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9" h="279">
                                  <a:moveTo>
                                    <a:pt x="80" y="0"/>
                                  </a:moveTo>
                                  <a:lnTo>
                                    <a:pt x="18" y="39"/>
                                  </a:lnTo>
                                  <a:lnTo>
                                    <a:pt x="0" y="116"/>
                                  </a:lnTo>
                                  <a:lnTo>
                                    <a:pt x="5" y="138"/>
                                  </a:lnTo>
                                  <a:lnTo>
                                    <a:pt x="46" y="185"/>
                                  </a:lnTo>
                                  <a:lnTo>
                                    <a:pt x="92" y="195"/>
                                  </a:lnTo>
                                  <a:lnTo>
                                    <a:pt x="113" y="189"/>
                                  </a:lnTo>
                                  <a:lnTo>
                                    <a:pt x="130" y="178"/>
                                  </a:lnTo>
                                  <a:lnTo>
                                    <a:pt x="138" y="169"/>
                                  </a:lnTo>
                                  <a:lnTo>
                                    <a:pt x="86" y="169"/>
                                  </a:lnTo>
                                  <a:lnTo>
                                    <a:pt x="68" y="164"/>
                                  </a:lnTo>
                                  <a:lnTo>
                                    <a:pt x="53" y="152"/>
                                  </a:lnTo>
                                  <a:lnTo>
                                    <a:pt x="43" y="134"/>
                                  </a:lnTo>
                                  <a:lnTo>
                                    <a:pt x="37" y="111"/>
                                  </a:lnTo>
                                  <a:lnTo>
                                    <a:pt x="36" y="82"/>
                                  </a:lnTo>
                                  <a:lnTo>
                                    <a:pt x="43" y="59"/>
                                  </a:lnTo>
                                  <a:lnTo>
                                    <a:pt x="55" y="42"/>
                                  </a:lnTo>
                                  <a:lnTo>
                                    <a:pt x="72" y="31"/>
                                  </a:lnTo>
                                  <a:lnTo>
                                    <a:pt x="93" y="27"/>
                                  </a:lnTo>
                                  <a:lnTo>
                                    <a:pt x="142" y="27"/>
                                  </a:lnTo>
                                  <a:lnTo>
                                    <a:pt x="140" y="24"/>
                                  </a:lnTo>
                                  <a:lnTo>
                                    <a:pt x="127" y="12"/>
                                  </a:lnTo>
                                  <a:lnTo>
                                    <a:pt x="108" y="3"/>
                                  </a:lnTo>
                                  <a:lnTo>
                                    <a:pt x="8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4" name="Freeform 337"/>
                          <wps:cNvSpPr>
                            <a:spLocks/>
                          </wps:cNvSpPr>
                          <wps:spPr bwMode="auto">
                            <a:xfrm>
                              <a:off x="6121" y="13033"/>
                              <a:ext cx="179" cy="279"/>
                            </a:xfrm>
                            <a:custGeom>
                              <a:avLst/>
                              <a:gdLst>
                                <a:gd name="T0" fmla="+- 0 6263 6121"/>
                                <a:gd name="T1" fmla="*/ T0 w 179"/>
                                <a:gd name="T2" fmla="+- 0 13060 13033"/>
                                <a:gd name="T3" fmla="*/ 13060 h 279"/>
                                <a:gd name="T4" fmla="+- 0 6214 6121"/>
                                <a:gd name="T5" fmla="*/ T4 w 179"/>
                                <a:gd name="T6" fmla="+- 0 13060 13033"/>
                                <a:gd name="T7" fmla="*/ 13060 h 279"/>
                                <a:gd name="T8" fmla="+- 0 6236 6121"/>
                                <a:gd name="T9" fmla="*/ T8 w 179"/>
                                <a:gd name="T10" fmla="+- 0 13065 13033"/>
                                <a:gd name="T11" fmla="*/ 13065 h 279"/>
                                <a:gd name="T12" fmla="+- 0 6252 6121"/>
                                <a:gd name="T13" fmla="*/ T12 w 179"/>
                                <a:gd name="T14" fmla="+- 0 13079 13033"/>
                                <a:gd name="T15" fmla="*/ 13079 h 279"/>
                                <a:gd name="T16" fmla="+- 0 6261 6121"/>
                                <a:gd name="T17" fmla="*/ T16 w 179"/>
                                <a:gd name="T18" fmla="+- 0 13097 13033"/>
                                <a:gd name="T19" fmla="*/ 13097 h 279"/>
                                <a:gd name="T20" fmla="+- 0 6263 6121"/>
                                <a:gd name="T21" fmla="*/ T20 w 179"/>
                                <a:gd name="T22" fmla="+- 0 13102 13033"/>
                                <a:gd name="T23" fmla="*/ 13102 h 279"/>
                                <a:gd name="T24" fmla="+- 0 6263 6121"/>
                                <a:gd name="T25" fmla="*/ T24 w 179"/>
                                <a:gd name="T26" fmla="+- 0 13107 13033"/>
                                <a:gd name="T27" fmla="*/ 13107 h 279"/>
                                <a:gd name="T28" fmla="+- 0 6263 6121"/>
                                <a:gd name="T29" fmla="*/ T28 w 179"/>
                                <a:gd name="T30" fmla="+- 0 13153 13033"/>
                                <a:gd name="T31" fmla="*/ 13153 h 279"/>
                                <a:gd name="T32" fmla="+- 0 6207 6121"/>
                                <a:gd name="T33" fmla="*/ T32 w 179"/>
                                <a:gd name="T34" fmla="+- 0 13202 13033"/>
                                <a:gd name="T35" fmla="*/ 13202 h 279"/>
                                <a:gd name="T36" fmla="+- 0 6259 6121"/>
                                <a:gd name="T37" fmla="*/ T36 w 179"/>
                                <a:gd name="T38" fmla="+- 0 13202 13033"/>
                                <a:gd name="T39" fmla="*/ 13202 h 279"/>
                                <a:gd name="T40" fmla="+- 0 6263 6121"/>
                                <a:gd name="T41" fmla="*/ T40 w 179"/>
                                <a:gd name="T42" fmla="+- 0 13196 13033"/>
                                <a:gd name="T43" fmla="*/ 13196 h 279"/>
                                <a:gd name="T44" fmla="+- 0 6298 6121"/>
                                <a:gd name="T45" fmla="*/ T44 w 179"/>
                                <a:gd name="T46" fmla="+- 0 13196 13033"/>
                                <a:gd name="T47" fmla="*/ 13196 h 279"/>
                                <a:gd name="T48" fmla="+- 0 6298 6121"/>
                                <a:gd name="T49" fmla="*/ T48 w 179"/>
                                <a:gd name="T50" fmla="+- 0 13072 13033"/>
                                <a:gd name="T51" fmla="*/ 13072 h 279"/>
                                <a:gd name="T52" fmla="+- 0 6298 6121"/>
                                <a:gd name="T53" fmla="*/ T52 w 179"/>
                                <a:gd name="T54" fmla="+- 0 13066 13033"/>
                                <a:gd name="T55" fmla="*/ 13066 h 279"/>
                                <a:gd name="T56" fmla="+- 0 6267 6121"/>
                                <a:gd name="T57" fmla="*/ T56 w 179"/>
                                <a:gd name="T58" fmla="+- 0 13066 13033"/>
                                <a:gd name="T59" fmla="*/ 13066 h 279"/>
                                <a:gd name="T60" fmla="+- 0 6263 6121"/>
                                <a:gd name="T61" fmla="*/ T60 w 179"/>
                                <a:gd name="T62" fmla="+- 0 13060 13033"/>
                                <a:gd name="T63" fmla="*/ 13060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9" h="279">
                                  <a:moveTo>
                                    <a:pt x="142" y="27"/>
                                  </a:moveTo>
                                  <a:lnTo>
                                    <a:pt x="93" y="27"/>
                                  </a:lnTo>
                                  <a:lnTo>
                                    <a:pt x="115" y="32"/>
                                  </a:lnTo>
                                  <a:lnTo>
                                    <a:pt x="131" y="46"/>
                                  </a:lnTo>
                                  <a:lnTo>
                                    <a:pt x="140" y="64"/>
                                  </a:lnTo>
                                  <a:lnTo>
                                    <a:pt x="142" y="69"/>
                                  </a:lnTo>
                                  <a:lnTo>
                                    <a:pt x="142" y="74"/>
                                  </a:lnTo>
                                  <a:lnTo>
                                    <a:pt x="142" y="120"/>
                                  </a:lnTo>
                                  <a:lnTo>
                                    <a:pt x="86" y="169"/>
                                  </a:lnTo>
                                  <a:lnTo>
                                    <a:pt x="138" y="169"/>
                                  </a:lnTo>
                                  <a:lnTo>
                                    <a:pt x="142" y="163"/>
                                  </a:lnTo>
                                  <a:lnTo>
                                    <a:pt x="177" y="163"/>
                                  </a:lnTo>
                                  <a:lnTo>
                                    <a:pt x="177" y="39"/>
                                  </a:lnTo>
                                  <a:lnTo>
                                    <a:pt x="177" y="33"/>
                                  </a:lnTo>
                                  <a:lnTo>
                                    <a:pt x="146" y="33"/>
                                  </a:lnTo>
                                  <a:lnTo>
                                    <a:pt x="142" y="27"/>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338"/>
                          <wps:cNvSpPr>
                            <a:spLocks/>
                          </wps:cNvSpPr>
                          <wps:spPr bwMode="auto">
                            <a:xfrm>
                              <a:off x="6121" y="13033"/>
                              <a:ext cx="179" cy="279"/>
                            </a:xfrm>
                            <a:custGeom>
                              <a:avLst/>
                              <a:gdLst>
                                <a:gd name="T0" fmla="+- 0 6299 6121"/>
                                <a:gd name="T1" fmla="*/ T0 w 179"/>
                                <a:gd name="T2" fmla="+- 0 13037 13033"/>
                                <a:gd name="T3" fmla="*/ 13037 h 279"/>
                                <a:gd name="T4" fmla="+- 0 6269 6121"/>
                                <a:gd name="T5" fmla="*/ T4 w 179"/>
                                <a:gd name="T6" fmla="+- 0 13037 13033"/>
                                <a:gd name="T7" fmla="*/ 13037 h 279"/>
                                <a:gd name="T8" fmla="+- 0 6267 6121"/>
                                <a:gd name="T9" fmla="*/ T8 w 179"/>
                                <a:gd name="T10" fmla="+- 0 13066 13033"/>
                                <a:gd name="T11" fmla="*/ 13066 h 279"/>
                                <a:gd name="T12" fmla="+- 0 6298 6121"/>
                                <a:gd name="T13" fmla="*/ T12 w 179"/>
                                <a:gd name="T14" fmla="+- 0 13066 13033"/>
                                <a:gd name="T15" fmla="*/ 13066 h 279"/>
                                <a:gd name="T16" fmla="+- 0 6299 6121"/>
                                <a:gd name="T17" fmla="*/ T16 w 179"/>
                                <a:gd name="T18" fmla="+- 0 13054 13033"/>
                                <a:gd name="T19" fmla="*/ 13054 h 279"/>
                                <a:gd name="T20" fmla="+- 0 6299 6121"/>
                                <a:gd name="T21" fmla="*/ T20 w 179"/>
                                <a:gd name="T22" fmla="+- 0 13037 13033"/>
                                <a:gd name="T23" fmla="*/ 13037 h 279"/>
                              </a:gdLst>
                              <a:ahLst/>
                              <a:cxnLst>
                                <a:cxn ang="0">
                                  <a:pos x="T1" y="T3"/>
                                </a:cxn>
                                <a:cxn ang="0">
                                  <a:pos x="T5" y="T7"/>
                                </a:cxn>
                                <a:cxn ang="0">
                                  <a:pos x="T9" y="T11"/>
                                </a:cxn>
                                <a:cxn ang="0">
                                  <a:pos x="T13" y="T15"/>
                                </a:cxn>
                                <a:cxn ang="0">
                                  <a:pos x="T17" y="T19"/>
                                </a:cxn>
                                <a:cxn ang="0">
                                  <a:pos x="T21" y="T23"/>
                                </a:cxn>
                              </a:cxnLst>
                              <a:rect l="0" t="0" r="r" b="b"/>
                              <a:pathLst>
                                <a:path w="179" h="279">
                                  <a:moveTo>
                                    <a:pt x="178" y="4"/>
                                  </a:moveTo>
                                  <a:lnTo>
                                    <a:pt x="148" y="4"/>
                                  </a:lnTo>
                                  <a:lnTo>
                                    <a:pt x="146" y="33"/>
                                  </a:lnTo>
                                  <a:lnTo>
                                    <a:pt x="177" y="33"/>
                                  </a:lnTo>
                                  <a:lnTo>
                                    <a:pt x="178" y="21"/>
                                  </a:lnTo>
                                  <a:lnTo>
                                    <a:pt x="178" y="4"/>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216F702" id="Group 593" o:spid="_x0000_s1026" style="position:absolute;margin-left:249.2pt;margin-top:646.45pt;width:66.25pt;height:19.65pt;z-index:-251578880;mso-position-horizontal-relative:page;mso-position-vertical-relative:page" coordorigin="4984,12929" coordsize="132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">
                <v:group id="Group 307" o:spid="_x0000_s1027" style="position:absolute;left:5003;top:12947;width:2;height:282" coordorigin="5003,12947" coordsize="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Freeform 308" o:spid="_x0000_s1028" style="position:absolute;left:5003;top:12947;width:2;height:282;visibility:visible;mso-wrap-style:square;v-text-anchor:top" coordsize="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" path="m,l,282e" filled="f" strokecolor="#939598" strokeweight=".65122mm">
                    <v:path arrowok="t" o:connecttype="custom" o:connectlocs="0,12947;0,13229" o:connectangles="0,0"/>
                  </v:shape>
                </v:group>
                <v:group id="Group 309" o:spid="_x0000_s1029" style="position:absolute;left:5065;top:13035;width:170;height:199" coordorigin="5065,13035" coordsize="17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Freeform 310" o:spid="_x0000_s1030" style="position:absolute;left:5065;top:13035;width:170;height:199;visibility:visible;mso-wrap-style:square;v-text-anchor:top" coordsize="17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" path="m69,l18,35,,102r2,23l34,179r67,19l126,196r19,-5l158,186r-8,-16l84,170,64,163,48,150,38,131,33,104r135,l169,101r,-6l169,79r-33,l36,67,43,51,57,37,78,28r30,-2l147,26r-2,-2l127,11,102,2,69,xe" fillcolor="#939598" stroked="f">
                    <v:path arrowok="t" o:connecttype="custom" o:connectlocs="69,13035;18,13070;0,13137;2,13160;34,13214;101,13233;126,13231;145,13226;158,13221;150,13205;84,13205;64,13198;48,13185;38,13166;33,13139;168,13139;169,13136;169,13130;169,13114;136,13114;36,13102;43,13086;57,13072;78,13063;108,13061;147,13061;145,13059;127,13046;102,13037;69,13035" o:connectangles="0,0,0,0,0,0,0,0,0,0,0,0,0,0,0,0,0,0,0,0,0,0,0,0,0,0,0,0,0,0"/>
                  </v:shape>
                  <v:shape id="Freeform 311" o:spid="_x0000_s1031" style="position:absolute;left:5065;top:13035;width:170;height:199;visibility:visible;mso-wrap-style:square;v-text-anchor:top" coordsize="17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" path="m147,163r-14,4l113,170r-29,l150,170r-3,-7xe" fillcolor="#939598" stroked="f">
                    <v:path arrowok="t" o:connecttype="custom" o:connectlocs="147,13198;133,13202;113,13205;84,13205;150,13205;147,13198" o:connectangles="0,0,0,0,0,0"/>
                  </v:shape>
                  <v:shape id="Freeform 312" o:spid="_x0000_s1032" style="position:absolute;left:5065;top:13035;width:170;height:199;visibility:visible;mso-wrap-style:square;v-text-anchor:top" coordsize="17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" path="m147,26r-39,l125,40r9,20l136,79r33,l169,75,165,57,157,40,147,26xe" fillcolor="#939598" stroked="f">
                    <v:path arrowok="t" o:connecttype="custom" o:connectlocs="147,13061;108,13061;125,13075;134,13095;136,13114;169,13114;169,13110;165,13092;157,13075;147,13061" o:connectangles="0,0,0,0,0,0,0,0,0,0"/>
                  </v:shape>
                </v:group>
                <v:group id="Group 313" o:spid="_x0000_s1033" style="position:absolute;left:5263;top:13033;width:152;height:200" coordorigin="5263,13033"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">
                  <v:shape id="Freeform 314" o:spid="_x0000_s1034" style="position:absolute;left:526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" path="m135,26r-59,l102,35r11,17l115,70,60,80,39,87,22,98,10,113,2,130,,151r5,18l17,185r20,11l65,200r22,-5l105,185r12,-13l150,172r,-1l52,171,40,156,68,103r48,-5l149,98r,-32l145,46,137,28r-2,-2xe" fillcolor="#939598" stroked="f">
                    <v:path arrowok="t" o:connecttype="custom" o:connectlocs="135,13059;76,13059;102,13068;113,13085;115,13103;60,13113;39,13120;22,13131;10,13146;2,13163;0,13184;5,13202;17,13218;37,13229;65,13233;87,13228;105,13218;117,13205;150,13205;150,13204;52,13204;40,13189;68,13136;116,13131;149,13131;149,13099;145,13079;137,13061;135,13059" o:connectangles="0,0,0,0,0,0,0,0,0,0,0,0,0,0,0,0,0,0,0,0,0,0,0,0,0,0,0,0,0"/>
                  </v:shape>
                  <v:shape id="Freeform 315" o:spid="_x0000_s1035" style="position:absolute;left:526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" path="m150,172r-32,l121,196r31,-5l150,172xe" fillcolor="#939598" stroked="f">
                    <v:path arrowok="t" o:connecttype="custom" o:connectlocs="150,13205;118,13205;121,13229;152,13224;150,13205" o:connectangles="0,0,0,0,0"/>
                  </v:shape>
                  <v:shape id="Freeform 316" o:spid="_x0000_s1036" style="position:absolute;left:526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" path="m149,98r-33,l116,135r-1,4l110,151,99,162r-19,8l52,171r98,l150,150,149,98xe" fillcolor="#939598" stroked="f">
                    <v:path arrowok="t" o:connecttype="custom" o:connectlocs="149,13131;116,13131;116,13168;115,13172;110,13184;99,13195;80,13203;52,13204;150,13204;150,13183;149,13131" o:connectangles="0,0,0,0,0,0,0,0,0,0,0"/>
                  </v:shape>
                  <v:shape id="Freeform 317" o:spid="_x0000_s1037" style="position:absolute;left:526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" path="m71,l49,2,30,8,14,17,34,33,54,27,76,26r59,l122,13,101,3,71,xe" fillcolor="#939598" stroked="f">
                    <v:path arrowok="t" o:connecttype="custom" o:connectlocs="71,13033;49,13035;30,13041;14,13050;34,13066;54,13060;76,13059;135,13059;122,13046;101,13036;71,13033" o:connectangles="0,0,0,0,0,0,0,0,0,0,0"/>
                  </v:shape>
                </v:group>
                <v:group id="Group 318" o:spid="_x0000_s1038" style="position:absolute;left:5468;top:13033;width:96;height:197" coordorigin="5468,13033"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319" o:spid="_x0000_s1039" style="position:absolute;left:5468;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" path="m30,4l,22,1,42r,154l36,196,36,88r,-6l38,72,48,51,59,42r-28,l30,4xe" fillcolor="#939598" stroked="f">
                    <v:path arrowok="t" o:connecttype="custom" o:connectlocs="30,13037;0,13055;1,13075;1,13229;36,13229;36,13121;36,13115;38,13105;48,13084;59,13075;31,13075;30,13037" o:connectangles="0,0,0,0,0,0,0,0,0,0,0,0"/>
                  </v:shape>
                  <v:shape id="Freeform 320" o:spid="_x0000_s1040" style="position:absolute;left:5468;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" path="m90,l78,,59,7,43,22,33,42r26,l63,38,84,33r12,l96,1,93,,90,xe" fillcolor="#939598" stroked="f">
                    <v:path arrowok="t" o:connecttype="custom" o:connectlocs="90,13033;78,13033;59,13040;43,13055;33,13075;59,13075;63,13071;84,13066;96,13066;96,13034;93,13033;90,13033" o:connectangles="0,0,0,0,0,0,0,0,0,0,0,0"/>
                  </v:shape>
                  <v:shape id="Freeform 321" o:spid="_x0000_s1041" style="position:absolute;left:5468;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" path="m96,33r-7,l92,33r4,1l96,33xe" fillcolor="#939598" stroked="f">
                    <v:path arrowok="t" o:connecttype="custom" o:connectlocs="96,13066;89,13066;92,13066;96,13067;96,13066" o:connectangles="0,0,0,0,0"/>
                  </v:shape>
                </v:group>
                <v:group id="Group 322" o:spid="_x0000_s1042" style="position:absolute;left:5600;top:13034;width:164;height:195" coordorigin="5600,13034"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323" o:spid="_x0000_s1043" style="position:absolute;left:5600;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" path="m30,3l,14,,33,,195r35,l35,74r1,-6l42,54,54,40,66,35r-34,l30,3xe" fillcolor="#939598" stroked="f">
                    <v:path arrowok="t" o:connecttype="custom" o:connectlocs="30,13037;0,13048;0,13067;0,13229;35,13229;35,13108;36,13102;42,13088;54,13074;66,13069;32,13069;30,13037" o:connectangles="0,0,0,0,0,0,0,0,0,0,0,0"/>
                  </v:shape>
                  <v:shape id="Freeform 324" o:spid="_x0000_s1044" style="position:absolute;left:5600;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" path="m151,30r-52,l117,41r9,19l129,84r,111l164,195,161,53,152,31r-1,-1xe" fillcolor="#939598" stroked="f">
                    <v:path arrowok="t" o:connecttype="custom" o:connectlocs="151,13064;99,13064;117,13075;126,13094;129,13118;129,13229;164,13229;161,13087;152,13065;151,13064" o:connectangles="0,0,0,0,0,0,0,0,0,0"/>
                  </v:shape>
                  <v:shape id="Freeform 325" o:spid="_x0000_s1045" style="position:absolute;left:5600;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" path="m80,l59,8,43,20,33,35r33,l72,32,99,30r52,l139,15,121,6,101,1,80,xe" fillcolor="#939598" stroked="f">
                    <v:path arrowok="t" o:connecttype="custom" o:connectlocs="80,13034;59,13042;43,13054;33,13069;66,13069;72,13066;99,13064;151,13064;139,13049;121,13040;101,13035;80,13034" o:connectangles="0,0,0,0,0,0,0,0,0,0,0,0"/>
                  </v:shape>
                </v:group>
                <v:group id="Group 326" o:spid="_x0000_s1046" style="position:absolute;left:5816;top:12961;width:39;height:268" coordorigin="5816,12961"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Freeform 327" o:spid="_x0000_s1047" style="position:absolute;left:5816;top:12961;width:39;height:268;visibility:visible;mso-wrap-style:square;v-text-anchor:top"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" path="m40,76l5,76r,192l40,268,40,76xe" fillcolor="#939598" stroked="f">
                    <v:path arrowok="t" o:connecttype="custom" o:connectlocs="40,13037;5,13037;5,13229;40,13229;40,13037" o:connectangles="0,0,0,0,0"/>
                  </v:shape>
                  <v:shape id="Freeform 328" o:spid="_x0000_s1048" style="position:absolute;left:5816;top:12961;width:39;height:268;visibility:visible;mso-wrap-style:square;v-text-anchor:top"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" path="m35,l9,,,10,,34r9,9l35,43r9,-9l44,22r,-12l35,xe" fillcolor="#939598" stroked="f">
                    <v:path arrowok="t" o:connecttype="custom" o:connectlocs="35,12961;9,12961;0,12971;0,12995;9,13004;35,13004;44,12995;44,12983;44,12971;35,12961" o:connectangles="0,0,0,0,0,0,0,0,0,0"/>
                  </v:shape>
                </v:group>
                <v:group id="Group 329" o:spid="_x0000_s1049" style="position:absolute;left:5913;top:13034;width:164;height:195" coordorigin="5913,13034"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v:shape id="Freeform 330" o:spid="_x0000_s1050" style="position:absolute;left:5913;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" path="m30,3l,14,,30r,5l1,195r35,l36,74r,-6l42,54,54,40,66,35r-34,l30,3xe" fillcolor="#939598" stroked="f">
                    <v:path arrowok="t" o:connecttype="custom" o:connectlocs="30,13037;0,13048;0,13064;0,13069;1,13229;36,13229;36,13108;36,13102;42,13088;54,13074;66,13069;32,13069;30,13037" o:connectangles="0,0,0,0,0,0,0,0,0,0,0,0,0"/>
                  </v:shape>
                  <v:shape id="Freeform 331" o:spid="_x0000_s1051" style="position:absolute;left:5913;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" path="m151,30r-51,l117,41r9,19l129,84r,111l164,195,161,53,152,31r-1,-1xe" fillcolor="#939598" stroked="f">
                    <v:path arrowok="t" o:connecttype="custom" o:connectlocs="151,13064;100,13064;117,13075;126,13094;129,13118;129,13229;164,13229;161,13087;152,13065;151,13064" o:connectangles="0,0,0,0,0,0,0,0,0,0"/>
                  </v:shape>
                  <v:shape id="Freeform 332" o:spid="_x0000_s1052" style="position:absolute;left:5913;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" path="m80,l59,8,43,20,33,35r33,l73,32r27,-2l151,30,139,15,121,6,101,1,80,xe" fillcolor="#939598" stroked="f">
                    <v:path arrowok="t" o:connecttype="custom" o:connectlocs="80,13034;59,13042;43,13054;33,13069;66,13069;73,13066;100,13064;151,13064;139,13049;121,13040;101,13035;80,13034" o:connectangles="0,0,0,0,0,0,0,0,0,0,0,0"/>
                  </v:shape>
                </v:group>
                <v:group id="Group 333" o:spid="_x0000_s1053" style="position:absolute;left:6121;top:13033;width:179;height:279" coordorigin="6121,13033"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Freeform 334" o:spid="_x0000_s1054" style="position:absolute;left:6121;top:13033;width:179;height:279;visibility:visible;mso-wrap-style:square;v-text-anchor:top"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" path="m24,237r-3,30l39,273r21,5l82,279r18,-1l119,273r18,-9l155,250r-95,l40,244,24,237xe" fillcolor="#939598" stroked="f">
                    <v:path arrowok="t" o:connecttype="custom" o:connectlocs="24,13270;21,13300;39,13306;60,13311;82,13312;100,13311;119,13306;137,13297;155,13283;60,13283;40,13277;24,13270" o:connectangles="0,0,0,0,0,0,0,0,0,0,0,0"/>
                  </v:shape>
                  <v:shape id="Freeform 335" o:spid="_x0000_s1055" style="position:absolute;left:6121;top:13033;width:179;height:279;visibility:visible;mso-wrap-style:square;v-text-anchor:top"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" path="m177,163r-34,l142,195r-5,21l127,232r-17,11l88,249r-28,1l155,250r22,-81l177,163xe" fillcolor="#939598" stroked="f">
                    <v:path arrowok="t" o:connecttype="custom" o:connectlocs="177,13196;143,13196;142,13228;137,13249;127,13265;110,13276;88,13282;60,13283;155,13283;177,13202;177,13196" o:connectangles="0,0,0,0,0,0,0,0,0,0,0"/>
                  </v:shape>
                  <v:shape id="Freeform 336" o:spid="_x0000_s1056" style="position:absolute;left:6121;top:13033;width:179;height:279;visibility:visible;mso-wrap-style:square;v-text-anchor:top"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" path="m80,l18,39,,116r5,22l46,185r46,10l113,189r17,-11l138,169r-52,l68,164,53,152,43,134,37,111,36,82,43,59,55,42,72,31,93,27r49,l140,24,127,12,108,3,80,xe" fillcolor="#939598" stroked="f">
                    <v:path arrowok="t" o:connecttype="custom" o:connectlocs="80,13033;18,13072;0,13149;5,13171;46,13218;92,13228;113,13222;130,13211;138,13202;86,13202;68,13197;53,13185;43,13167;37,13144;36,13115;43,13092;55,13075;72,13064;93,13060;142,13060;140,13057;127,13045;108,13036;80,13033" o:connectangles="0,0,0,0,0,0,0,0,0,0,0,0,0,0,0,0,0,0,0,0,0,0,0,0"/>
                  </v:shape>
                  <v:shape id="Freeform 337" o:spid="_x0000_s1057" style="position:absolute;left:6121;top:13033;width:179;height:279;visibility:visible;mso-wrap-style:square;v-text-anchor:top"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" path="m142,27r-49,l115,32r16,14l140,64r2,5l142,74r,46l86,169r52,l142,163r35,l177,39r,-6l146,33r-4,-6xe" fillcolor="#939598" stroked="f">
                    <v:path arrowok="t" o:connecttype="custom" o:connectlocs="142,13060;93,13060;115,13065;131,13079;140,13097;142,13102;142,13107;142,13153;86,13202;138,13202;142,13196;177,13196;177,13072;177,13066;146,13066;142,13060" o:connectangles="0,0,0,0,0,0,0,0,0,0,0,0,0,0,0,0"/>
                  </v:shape>
                  <v:shape id="Freeform 338" o:spid="_x0000_s1058" style="position:absolute;left:6121;top:13033;width:179;height:279;visibility:visible;mso-wrap-style:square;v-text-anchor:top" coordsize="17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" path="m178,4r-30,l146,33r31,l178,21r,-17xe" fillcolor="#939598" stroked="f">
                    <v:path arrowok="t" o:connecttype="custom" o:connectlocs="178,13037;148,13037;146,13066;177,13066;178,13054;178,13037" o:connectangles="0,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38624" behindDoc="1" locked="0" layoutInCell="1" allowOverlap="1" wp14:anchorId="6BF667D9" wp14:editId="7B991303">
                <wp:simplePos x="0" y="0"/>
                <wp:positionH relativeFrom="page">
                  <wp:posOffset>4180205</wp:posOffset>
                </wp:positionH>
                <wp:positionV relativeFrom="page">
                  <wp:posOffset>8269605</wp:posOffset>
                </wp:positionV>
                <wp:extent cx="207645" cy="139700"/>
                <wp:effectExtent l="0" t="1905" r="3175" b="1270"/>
                <wp:wrapNone/>
                <wp:docPr id="583"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 cy="139700"/>
                          <a:chOff x="6583" y="13023"/>
                          <a:chExt cx="327" cy="220"/>
                        </a:xfrm>
                      </wpg:grpSpPr>
                      <wpg:grpSp>
                        <wpg:cNvPr id="584" name="Group 340"/>
                        <wpg:cNvGrpSpPr>
                          <a:grpSpLocks/>
                        </wpg:cNvGrpSpPr>
                        <wpg:grpSpPr bwMode="auto">
                          <a:xfrm>
                            <a:off x="6593" y="13033"/>
                            <a:ext cx="152" cy="200"/>
                            <a:chOff x="6593" y="13033"/>
                            <a:chExt cx="152" cy="200"/>
                          </a:xfrm>
                        </wpg:grpSpPr>
                        <wps:wsp>
                          <wps:cNvPr id="585" name="Freeform 341"/>
                          <wps:cNvSpPr>
                            <a:spLocks/>
                          </wps:cNvSpPr>
                          <wps:spPr bwMode="auto">
                            <a:xfrm>
                              <a:off x="6593" y="13033"/>
                              <a:ext cx="152" cy="200"/>
                            </a:xfrm>
                            <a:custGeom>
                              <a:avLst/>
                              <a:gdLst>
                                <a:gd name="T0" fmla="+- 0 6728 6593"/>
                                <a:gd name="T1" fmla="*/ T0 w 152"/>
                                <a:gd name="T2" fmla="+- 0 13059 13033"/>
                                <a:gd name="T3" fmla="*/ 13059 h 200"/>
                                <a:gd name="T4" fmla="+- 0 6669 6593"/>
                                <a:gd name="T5" fmla="*/ T4 w 152"/>
                                <a:gd name="T6" fmla="+- 0 13059 13033"/>
                                <a:gd name="T7" fmla="*/ 13059 h 200"/>
                                <a:gd name="T8" fmla="+- 0 6695 6593"/>
                                <a:gd name="T9" fmla="*/ T8 w 152"/>
                                <a:gd name="T10" fmla="+- 0 13068 13033"/>
                                <a:gd name="T11" fmla="*/ 13068 h 200"/>
                                <a:gd name="T12" fmla="+- 0 6706 6593"/>
                                <a:gd name="T13" fmla="*/ T12 w 152"/>
                                <a:gd name="T14" fmla="+- 0 13085 13033"/>
                                <a:gd name="T15" fmla="*/ 13085 h 200"/>
                                <a:gd name="T16" fmla="+- 0 6709 6593"/>
                                <a:gd name="T17" fmla="*/ T16 w 152"/>
                                <a:gd name="T18" fmla="+- 0 13103 13033"/>
                                <a:gd name="T19" fmla="*/ 13103 h 200"/>
                                <a:gd name="T20" fmla="+- 0 6654 6593"/>
                                <a:gd name="T21" fmla="*/ T20 w 152"/>
                                <a:gd name="T22" fmla="+- 0 13113 13033"/>
                                <a:gd name="T23" fmla="*/ 13113 h 200"/>
                                <a:gd name="T24" fmla="+- 0 6632 6593"/>
                                <a:gd name="T25" fmla="*/ T24 w 152"/>
                                <a:gd name="T26" fmla="+- 0 13120 13033"/>
                                <a:gd name="T27" fmla="*/ 13120 h 200"/>
                                <a:gd name="T28" fmla="+- 0 6615 6593"/>
                                <a:gd name="T29" fmla="*/ T28 w 152"/>
                                <a:gd name="T30" fmla="+- 0 13131 13033"/>
                                <a:gd name="T31" fmla="*/ 13131 h 200"/>
                                <a:gd name="T32" fmla="+- 0 6603 6593"/>
                                <a:gd name="T33" fmla="*/ T32 w 152"/>
                                <a:gd name="T34" fmla="+- 0 13146 13033"/>
                                <a:gd name="T35" fmla="*/ 13146 h 200"/>
                                <a:gd name="T36" fmla="+- 0 6596 6593"/>
                                <a:gd name="T37" fmla="*/ T36 w 152"/>
                                <a:gd name="T38" fmla="+- 0 13163 13033"/>
                                <a:gd name="T39" fmla="*/ 13163 h 200"/>
                                <a:gd name="T40" fmla="+- 0 6593 6593"/>
                                <a:gd name="T41" fmla="*/ T40 w 152"/>
                                <a:gd name="T42" fmla="+- 0 13184 13033"/>
                                <a:gd name="T43" fmla="*/ 13184 h 200"/>
                                <a:gd name="T44" fmla="+- 0 6599 6593"/>
                                <a:gd name="T45" fmla="*/ T44 w 152"/>
                                <a:gd name="T46" fmla="+- 0 13202 13033"/>
                                <a:gd name="T47" fmla="*/ 13202 h 200"/>
                                <a:gd name="T48" fmla="+- 0 6611 6593"/>
                                <a:gd name="T49" fmla="*/ T48 w 152"/>
                                <a:gd name="T50" fmla="+- 0 13218 13033"/>
                                <a:gd name="T51" fmla="*/ 13218 h 200"/>
                                <a:gd name="T52" fmla="+- 0 6631 6593"/>
                                <a:gd name="T53" fmla="*/ T52 w 152"/>
                                <a:gd name="T54" fmla="+- 0 13229 13033"/>
                                <a:gd name="T55" fmla="*/ 13229 h 200"/>
                                <a:gd name="T56" fmla="+- 0 6658 6593"/>
                                <a:gd name="T57" fmla="*/ T56 w 152"/>
                                <a:gd name="T58" fmla="+- 0 13233 13033"/>
                                <a:gd name="T59" fmla="*/ 13233 h 200"/>
                                <a:gd name="T60" fmla="+- 0 6681 6593"/>
                                <a:gd name="T61" fmla="*/ T60 w 152"/>
                                <a:gd name="T62" fmla="+- 0 13228 13033"/>
                                <a:gd name="T63" fmla="*/ 13228 h 200"/>
                                <a:gd name="T64" fmla="+- 0 6698 6593"/>
                                <a:gd name="T65" fmla="*/ T64 w 152"/>
                                <a:gd name="T66" fmla="+- 0 13218 13033"/>
                                <a:gd name="T67" fmla="*/ 13218 h 200"/>
                                <a:gd name="T68" fmla="+- 0 6711 6593"/>
                                <a:gd name="T69" fmla="*/ T68 w 152"/>
                                <a:gd name="T70" fmla="+- 0 13205 13033"/>
                                <a:gd name="T71" fmla="*/ 13205 h 200"/>
                                <a:gd name="T72" fmla="+- 0 6744 6593"/>
                                <a:gd name="T73" fmla="*/ T72 w 152"/>
                                <a:gd name="T74" fmla="+- 0 13205 13033"/>
                                <a:gd name="T75" fmla="*/ 13205 h 200"/>
                                <a:gd name="T76" fmla="+- 0 6744 6593"/>
                                <a:gd name="T77" fmla="*/ T76 w 152"/>
                                <a:gd name="T78" fmla="+- 0 13204 13033"/>
                                <a:gd name="T79" fmla="*/ 13204 h 200"/>
                                <a:gd name="T80" fmla="+- 0 6645 6593"/>
                                <a:gd name="T81" fmla="*/ T80 w 152"/>
                                <a:gd name="T82" fmla="+- 0 13204 13033"/>
                                <a:gd name="T83" fmla="*/ 13204 h 200"/>
                                <a:gd name="T84" fmla="+- 0 6634 6593"/>
                                <a:gd name="T85" fmla="*/ T84 w 152"/>
                                <a:gd name="T86" fmla="+- 0 13189 13033"/>
                                <a:gd name="T87" fmla="*/ 13189 h 200"/>
                                <a:gd name="T88" fmla="+- 0 6661 6593"/>
                                <a:gd name="T89" fmla="*/ T88 w 152"/>
                                <a:gd name="T90" fmla="+- 0 13136 13033"/>
                                <a:gd name="T91" fmla="*/ 13136 h 200"/>
                                <a:gd name="T92" fmla="+- 0 6709 6593"/>
                                <a:gd name="T93" fmla="*/ T92 w 152"/>
                                <a:gd name="T94" fmla="+- 0 13131 13033"/>
                                <a:gd name="T95" fmla="*/ 13131 h 200"/>
                                <a:gd name="T96" fmla="+- 0 6743 6593"/>
                                <a:gd name="T97" fmla="*/ T96 w 152"/>
                                <a:gd name="T98" fmla="+- 0 13131 13033"/>
                                <a:gd name="T99" fmla="*/ 13131 h 200"/>
                                <a:gd name="T100" fmla="+- 0 6743 6593"/>
                                <a:gd name="T101" fmla="*/ T100 w 152"/>
                                <a:gd name="T102" fmla="+- 0 13099 13033"/>
                                <a:gd name="T103" fmla="*/ 13099 h 200"/>
                                <a:gd name="T104" fmla="+- 0 6739 6593"/>
                                <a:gd name="T105" fmla="*/ T104 w 152"/>
                                <a:gd name="T106" fmla="+- 0 13079 13033"/>
                                <a:gd name="T107" fmla="*/ 13079 h 200"/>
                                <a:gd name="T108" fmla="+- 0 6730 6593"/>
                                <a:gd name="T109" fmla="*/ T108 w 152"/>
                                <a:gd name="T110" fmla="+- 0 13061 13033"/>
                                <a:gd name="T111" fmla="*/ 13061 h 200"/>
                                <a:gd name="T112" fmla="+- 0 6728 6593"/>
                                <a:gd name="T113" fmla="*/ T112 w 152"/>
                                <a:gd name="T114" fmla="+- 0 13059 13033"/>
                                <a:gd name="T115" fmla="*/ 1305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52" h="200">
                                  <a:moveTo>
                                    <a:pt x="135" y="26"/>
                                  </a:moveTo>
                                  <a:lnTo>
                                    <a:pt x="76" y="26"/>
                                  </a:lnTo>
                                  <a:lnTo>
                                    <a:pt x="102" y="35"/>
                                  </a:lnTo>
                                  <a:lnTo>
                                    <a:pt x="113" y="52"/>
                                  </a:lnTo>
                                  <a:lnTo>
                                    <a:pt x="116" y="70"/>
                                  </a:lnTo>
                                  <a:lnTo>
                                    <a:pt x="61" y="80"/>
                                  </a:lnTo>
                                  <a:lnTo>
                                    <a:pt x="39" y="87"/>
                                  </a:lnTo>
                                  <a:lnTo>
                                    <a:pt x="22" y="98"/>
                                  </a:lnTo>
                                  <a:lnTo>
                                    <a:pt x="10" y="113"/>
                                  </a:lnTo>
                                  <a:lnTo>
                                    <a:pt x="3" y="130"/>
                                  </a:lnTo>
                                  <a:lnTo>
                                    <a:pt x="0" y="151"/>
                                  </a:lnTo>
                                  <a:lnTo>
                                    <a:pt x="6" y="169"/>
                                  </a:lnTo>
                                  <a:lnTo>
                                    <a:pt x="18" y="185"/>
                                  </a:lnTo>
                                  <a:lnTo>
                                    <a:pt x="38" y="196"/>
                                  </a:lnTo>
                                  <a:lnTo>
                                    <a:pt x="65" y="200"/>
                                  </a:lnTo>
                                  <a:lnTo>
                                    <a:pt x="88" y="195"/>
                                  </a:lnTo>
                                  <a:lnTo>
                                    <a:pt x="105" y="185"/>
                                  </a:lnTo>
                                  <a:lnTo>
                                    <a:pt x="118" y="172"/>
                                  </a:lnTo>
                                  <a:lnTo>
                                    <a:pt x="151" y="172"/>
                                  </a:lnTo>
                                  <a:lnTo>
                                    <a:pt x="151" y="171"/>
                                  </a:lnTo>
                                  <a:lnTo>
                                    <a:pt x="52" y="171"/>
                                  </a:lnTo>
                                  <a:lnTo>
                                    <a:pt x="41" y="156"/>
                                  </a:lnTo>
                                  <a:lnTo>
                                    <a:pt x="68" y="103"/>
                                  </a:lnTo>
                                  <a:lnTo>
                                    <a:pt x="116" y="98"/>
                                  </a:lnTo>
                                  <a:lnTo>
                                    <a:pt x="150" y="98"/>
                                  </a:lnTo>
                                  <a:lnTo>
                                    <a:pt x="150" y="66"/>
                                  </a:lnTo>
                                  <a:lnTo>
                                    <a:pt x="146" y="46"/>
                                  </a:lnTo>
                                  <a:lnTo>
                                    <a:pt x="137" y="28"/>
                                  </a:lnTo>
                                  <a:lnTo>
                                    <a:pt x="135" y="26"/>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342"/>
                          <wps:cNvSpPr>
                            <a:spLocks/>
                          </wps:cNvSpPr>
                          <wps:spPr bwMode="auto">
                            <a:xfrm>
                              <a:off x="6593" y="13033"/>
                              <a:ext cx="152" cy="200"/>
                            </a:xfrm>
                            <a:custGeom>
                              <a:avLst/>
                              <a:gdLst>
                                <a:gd name="T0" fmla="+- 0 6744 6593"/>
                                <a:gd name="T1" fmla="*/ T0 w 152"/>
                                <a:gd name="T2" fmla="+- 0 13205 13033"/>
                                <a:gd name="T3" fmla="*/ 13205 h 200"/>
                                <a:gd name="T4" fmla="+- 0 6712 6593"/>
                                <a:gd name="T5" fmla="*/ T4 w 152"/>
                                <a:gd name="T6" fmla="+- 0 13205 13033"/>
                                <a:gd name="T7" fmla="*/ 13205 h 200"/>
                                <a:gd name="T8" fmla="+- 0 6715 6593"/>
                                <a:gd name="T9" fmla="*/ T8 w 152"/>
                                <a:gd name="T10" fmla="+- 0 13229 13033"/>
                                <a:gd name="T11" fmla="*/ 13229 h 200"/>
                                <a:gd name="T12" fmla="+- 0 6746 6593"/>
                                <a:gd name="T13" fmla="*/ T12 w 152"/>
                                <a:gd name="T14" fmla="+- 0 13224 13033"/>
                                <a:gd name="T15" fmla="*/ 13224 h 200"/>
                                <a:gd name="T16" fmla="+- 0 6744 6593"/>
                                <a:gd name="T17" fmla="*/ T16 w 152"/>
                                <a:gd name="T18" fmla="+- 0 13205 13033"/>
                                <a:gd name="T19" fmla="*/ 13205 h 200"/>
                              </a:gdLst>
                              <a:ahLst/>
                              <a:cxnLst>
                                <a:cxn ang="0">
                                  <a:pos x="T1" y="T3"/>
                                </a:cxn>
                                <a:cxn ang="0">
                                  <a:pos x="T5" y="T7"/>
                                </a:cxn>
                                <a:cxn ang="0">
                                  <a:pos x="T9" y="T11"/>
                                </a:cxn>
                                <a:cxn ang="0">
                                  <a:pos x="T13" y="T15"/>
                                </a:cxn>
                                <a:cxn ang="0">
                                  <a:pos x="T17" y="T19"/>
                                </a:cxn>
                              </a:cxnLst>
                              <a:rect l="0" t="0" r="r" b="b"/>
                              <a:pathLst>
                                <a:path w="152" h="200">
                                  <a:moveTo>
                                    <a:pt x="151" y="172"/>
                                  </a:moveTo>
                                  <a:lnTo>
                                    <a:pt x="119" y="172"/>
                                  </a:lnTo>
                                  <a:lnTo>
                                    <a:pt x="122" y="196"/>
                                  </a:lnTo>
                                  <a:lnTo>
                                    <a:pt x="153" y="191"/>
                                  </a:lnTo>
                                  <a:lnTo>
                                    <a:pt x="151" y="172"/>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343"/>
                          <wps:cNvSpPr>
                            <a:spLocks/>
                          </wps:cNvSpPr>
                          <wps:spPr bwMode="auto">
                            <a:xfrm>
                              <a:off x="6593" y="13033"/>
                              <a:ext cx="152" cy="200"/>
                            </a:xfrm>
                            <a:custGeom>
                              <a:avLst/>
                              <a:gdLst>
                                <a:gd name="T0" fmla="+- 0 6743 6593"/>
                                <a:gd name="T1" fmla="*/ T0 w 152"/>
                                <a:gd name="T2" fmla="+- 0 13131 13033"/>
                                <a:gd name="T3" fmla="*/ 13131 h 200"/>
                                <a:gd name="T4" fmla="+- 0 6709 6593"/>
                                <a:gd name="T5" fmla="*/ T4 w 152"/>
                                <a:gd name="T6" fmla="+- 0 13131 13033"/>
                                <a:gd name="T7" fmla="*/ 13131 h 200"/>
                                <a:gd name="T8" fmla="+- 0 6709 6593"/>
                                <a:gd name="T9" fmla="*/ T8 w 152"/>
                                <a:gd name="T10" fmla="+- 0 13168 13033"/>
                                <a:gd name="T11" fmla="*/ 13168 h 200"/>
                                <a:gd name="T12" fmla="+- 0 6709 6593"/>
                                <a:gd name="T13" fmla="*/ T12 w 152"/>
                                <a:gd name="T14" fmla="+- 0 13172 13033"/>
                                <a:gd name="T15" fmla="*/ 13172 h 200"/>
                                <a:gd name="T16" fmla="+- 0 6704 6593"/>
                                <a:gd name="T17" fmla="*/ T16 w 152"/>
                                <a:gd name="T18" fmla="+- 0 13184 13033"/>
                                <a:gd name="T19" fmla="*/ 13184 h 200"/>
                                <a:gd name="T20" fmla="+- 0 6693 6593"/>
                                <a:gd name="T21" fmla="*/ T20 w 152"/>
                                <a:gd name="T22" fmla="+- 0 13195 13033"/>
                                <a:gd name="T23" fmla="*/ 13195 h 200"/>
                                <a:gd name="T24" fmla="+- 0 6674 6593"/>
                                <a:gd name="T25" fmla="*/ T24 w 152"/>
                                <a:gd name="T26" fmla="+- 0 13203 13033"/>
                                <a:gd name="T27" fmla="*/ 13203 h 200"/>
                                <a:gd name="T28" fmla="+- 0 6645 6593"/>
                                <a:gd name="T29" fmla="*/ T28 w 152"/>
                                <a:gd name="T30" fmla="+- 0 13204 13033"/>
                                <a:gd name="T31" fmla="*/ 13204 h 200"/>
                                <a:gd name="T32" fmla="+- 0 6744 6593"/>
                                <a:gd name="T33" fmla="*/ T32 w 152"/>
                                <a:gd name="T34" fmla="+- 0 13204 13033"/>
                                <a:gd name="T35" fmla="*/ 13204 h 200"/>
                                <a:gd name="T36" fmla="+- 0 6743 6593"/>
                                <a:gd name="T37" fmla="*/ T36 w 152"/>
                                <a:gd name="T38" fmla="+- 0 13183 13033"/>
                                <a:gd name="T39" fmla="*/ 13183 h 200"/>
                                <a:gd name="T40" fmla="+- 0 6743 6593"/>
                                <a:gd name="T41" fmla="*/ T40 w 152"/>
                                <a:gd name="T42" fmla="+- 0 13131 13033"/>
                                <a:gd name="T43" fmla="*/ 1313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150" y="98"/>
                                  </a:moveTo>
                                  <a:lnTo>
                                    <a:pt x="116" y="98"/>
                                  </a:lnTo>
                                  <a:lnTo>
                                    <a:pt x="116" y="135"/>
                                  </a:lnTo>
                                  <a:lnTo>
                                    <a:pt x="116" y="139"/>
                                  </a:lnTo>
                                  <a:lnTo>
                                    <a:pt x="111" y="151"/>
                                  </a:lnTo>
                                  <a:lnTo>
                                    <a:pt x="100" y="162"/>
                                  </a:lnTo>
                                  <a:lnTo>
                                    <a:pt x="81" y="170"/>
                                  </a:lnTo>
                                  <a:lnTo>
                                    <a:pt x="52" y="171"/>
                                  </a:lnTo>
                                  <a:lnTo>
                                    <a:pt x="151" y="171"/>
                                  </a:lnTo>
                                  <a:lnTo>
                                    <a:pt x="150" y="150"/>
                                  </a:lnTo>
                                  <a:lnTo>
                                    <a:pt x="150" y="98"/>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Freeform 344"/>
                          <wps:cNvSpPr>
                            <a:spLocks/>
                          </wps:cNvSpPr>
                          <wps:spPr bwMode="auto">
                            <a:xfrm>
                              <a:off x="6593" y="13033"/>
                              <a:ext cx="152" cy="200"/>
                            </a:xfrm>
                            <a:custGeom>
                              <a:avLst/>
                              <a:gdLst>
                                <a:gd name="T0" fmla="+- 0 6664 6593"/>
                                <a:gd name="T1" fmla="*/ T0 w 152"/>
                                <a:gd name="T2" fmla="+- 0 13033 13033"/>
                                <a:gd name="T3" fmla="*/ 13033 h 200"/>
                                <a:gd name="T4" fmla="+- 0 6643 6593"/>
                                <a:gd name="T5" fmla="*/ T4 w 152"/>
                                <a:gd name="T6" fmla="+- 0 13035 13033"/>
                                <a:gd name="T7" fmla="*/ 13035 h 200"/>
                                <a:gd name="T8" fmla="+- 0 6623 6593"/>
                                <a:gd name="T9" fmla="*/ T8 w 152"/>
                                <a:gd name="T10" fmla="+- 0 13041 13033"/>
                                <a:gd name="T11" fmla="*/ 13041 h 200"/>
                                <a:gd name="T12" fmla="+- 0 6607 6593"/>
                                <a:gd name="T13" fmla="*/ T12 w 152"/>
                                <a:gd name="T14" fmla="+- 0 13050 13033"/>
                                <a:gd name="T15" fmla="*/ 13050 h 200"/>
                                <a:gd name="T16" fmla="+- 0 6628 6593"/>
                                <a:gd name="T17" fmla="*/ T16 w 152"/>
                                <a:gd name="T18" fmla="+- 0 13066 13033"/>
                                <a:gd name="T19" fmla="*/ 13066 h 200"/>
                                <a:gd name="T20" fmla="+- 0 6647 6593"/>
                                <a:gd name="T21" fmla="*/ T20 w 152"/>
                                <a:gd name="T22" fmla="+- 0 13060 13033"/>
                                <a:gd name="T23" fmla="*/ 13060 h 200"/>
                                <a:gd name="T24" fmla="+- 0 6669 6593"/>
                                <a:gd name="T25" fmla="*/ T24 w 152"/>
                                <a:gd name="T26" fmla="+- 0 13059 13033"/>
                                <a:gd name="T27" fmla="*/ 13059 h 200"/>
                                <a:gd name="T28" fmla="+- 0 6728 6593"/>
                                <a:gd name="T29" fmla="*/ T28 w 152"/>
                                <a:gd name="T30" fmla="+- 0 13059 13033"/>
                                <a:gd name="T31" fmla="*/ 13059 h 200"/>
                                <a:gd name="T32" fmla="+- 0 6716 6593"/>
                                <a:gd name="T33" fmla="*/ T32 w 152"/>
                                <a:gd name="T34" fmla="+- 0 13046 13033"/>
                                <a:gd name="T35" fmla="*/ 13046 h 200"/>
                                <a:gd name="T36" fmla="+- 0 6694 6593"/>
                                <a:gd name="T37" fmla="*/ T36 w 152"/>
                                <a:gd name="T38" fmla="+- 0 13036 13033"/>
                                <a:gd name="T39" fmla="*/ 13036 h 200"/>
                                <a:gd name="T40" fmla="+- 0 6664 6593"/>
                                <a:gd name="T41" fmla="*/ T40 w 152"/>
                                <a:gd name="T42" fmla="+- 0 13033 13033"/>
                                <a:gd name="T43" fmla="*/ 1303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71" y="0"/>
                                  </a:moveTo>
                                  <a:lnTo>
                                    <a:pt x="50" y="2"/>
                                  </a:lnTo>
                                  <a:lnTo>
                                    <a:pt x="30" y="8"/>
                                  </a:lnTo>
                                  <a:lnTo>
                                    <a:pt x="14" y="17"/>
                                  </a:lnTo>
                                  <a:lnTo>
                                    <a:pt x="35" y="33"/>
                                  </a:lnTo>
                                  <a:lnTo>
                                    <a:pt x="54" y="27"/>
                                  </a:lnTo>
                                  <a:lnTo>
                                    <a:pt x="76" y="26"/>
                                  </a:lnTo>
                                  <a:lnTo>
                                    <a:pt x="135" y="26"/>
                                  </a:lnTo>
                                  <a:lnTo>
                                    <a:pt x="123" y="13"/>
                                  </a:lnTo>
                                  <a:lnTo>
                                    <a:pt x="101" y="3"/>
                                  </a:lnTo>
                                  <a:lnTo>
                                    <a:pt x="71"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9" name="Group 345"/>
                        <wpg:cNvGrpSpPr>
                          <a:grpSpLocks/>
                        </wpg:cNvGrpSpPr>
                        <wpg:grpSpPr bwMode="auto">
                          <a:xfrm>
                            <a:off x="6794" y="13035"/>
                            <a:ext cx="107" cy="197"/>
                            <a:chOff x="6794" y="13035"/>
                            <a:chExt cx="107" cy="197"/>
                          </a:xfrm>
                        </wpg:grpSpPr>
                        <wps:wsp>
                          <wps:cNvPr id="590" name="Freeform 346"/>
                          <wps:cNvSpPr>
                            <a:spLocks/>
                          </wps:cNvSpPr>
                          <wps:spPr bwMode="auto">
                            <a:xfrm>
                              <a:off x="6794" y="13035"/>
                              <a:ext cx="107" cy="197"/>
                            </a:xfrm>
                            <a:custGeom>
                              <a:avLst/>
                              <a:gdLst>
                                <a:gd name="T0" fmla="+- 0 6795 6794"/>
                                <a:gd name="T1" fmla="*/ T0 w 107"/>
                                <a:gd name="T2" fmla="+- 0 13193 13035"/>
                                <a:gd name="T3" fmla="*/ 13193 h 197"/>
                                <a:gd name="T4" fmla="+- 0 6798 6794"/>
                                <a:gd name="T5" fmla="*/ T4 w 107"/>
                                <a:gd name="T6" fmla="+- 0 13225 13035"/>
                                <a:gd name="T7" fmla="*/ 13225 h 197"/>
                                <a:gd name="T8" fmla="+- 0 6813 6794"/>
                                <a:gd name="T9" fmla="*/ T8 w 107"/>
                                <a:gd name="T10" fmla="+- 0 13229 13035"/>
                                <a:gd name="T11" fmla="*/ 13229 h 197"/>
                                <a:gd name="T12" fmla="+- 0 6835 6794"/>
                                <a:gd name="T13" fmla="*/ T12 w 107"/>
                                <a:gd name="T14" fmla="+- 0 13231 13035"/>
                                <a:gd name="T15" fmla="*/ 13231 h 197"/>
                                <a:gd name="T16" fmla="+- 0 6864 6794"/>
                                <a:gd name="T17" fmla="*/ T16 w 107"/>
                                <a:gd name="T18" fmla="+- 0 13231 13035"/>
                                <a:gd name="T19" fmla="*/ 13231 h 197"/>
                                <a:gd name="T20" fmla="+- 0 6885 6794"/>
                                <a:gd name="T21" fmla="*/ T20 w 107"/>
                                <a:gd name="T22" fmla="+- 0 13222 13035"/>
                                <a:gd name="T23" fmla="*/ 13222 h 197"/>
                                <a:gd name="T24" fmla="+- 0 6899 6794"/>
                                <a:gd name="T25" fmla="*/ T24 w 107"/>
                                <a:gd name="T26" fmla="+- 0 13209 13035"/>
                                <a:gd name="T27" fmla="*/ 13209 h 197"/>
                                <a:gd name="T28" fmla="+- 0 6900 6794"/>
                                <a:gd name="T29" fmla="*/ T28 w 107"/>
                                <a:gd name="T30" fmla="+- 0 13207 13035"/>
                                <a:gd name="T31" fmla="*/ 13207 h 197"/>
                                <a:gd name="T32" fmla="+- 0 6832 6794"/>
                                <a:gd name="T33" fmla="*/ T32 w 107"/>
                                <a:gd name="T34" fmla="+- 0 13207 13035"/>
                                <a:gd name="T35" fmla="*/ 13207 h 197"/>
                                <a:gd name="T36" fmla="+- 0 6811 6794"/>
                                <a:gd name="T37" fmla="*/ T36 w 107"/>
                                <a:gd name="T38" fmla="+- 0 13201 13035"/>
                                <a:gd name="T39" fmla="*/ 13201 h 197"/>
                                <a:gd name="T40" fmla="+- 0 6795 6794"/>
                                <a:gd name="T41" fmla="*/ T40 w 107"/>
                                <a:gd name="T42" fmla="+- 0 13193 13035"/>
                                <a:gd name="T43" fmla="*/ 13193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197">
                                  <a:moveTo>
                                    <a:pt x="1" y="158"/>
                                  </a:moveTo>
                                  <a:lnTo>
                                    <a:pt x="4" y="190"/>
                                  </a:lnTo>
                                  <a:lnTo>
                                    <a:pt x="19" y="194"/>
                                  </a:lnTo>
                                  <a:lnTo>
                                    <a:pt x="41" y="196"/>
                                  </a:lnTo>
                                  <a:lnTo>
                                    <a:pt x="70" y="196"/>
                                  </a:lnTo>
                                  <a:lnTo>
                                    <a:pt x="91" y="187"/>
                                  </a:lnTo>
                                  <a:lnTo>
                                    <a:pt x="105" y="174"/>
                                  </a:lnTo>
                                  <a:lnTo>
                                    <a:pt x="106" y="172"/>
                                  </a:lnTo>
                                  <a:lnTo>
                                    <a:pt x="38" y="172"/>
                                  </a:lnTo>
                                  <a:lnTo>
                                    <a:pt x="17" y="166"/>
                                  </a:lnTo>
                                  <a:lnTo>
                                    <a:pt x="1" y="158"/>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1" name="Freeform 347"/>
                          <wps:cNvSpPr>
                            <a:spLocks/>
                          </wps:cNvSpPr>
                          <wps:spPr bwMode="auto">
                            <a:xfrm>
                              <a:off x="6794" y="13035"/>
                              <a:ext cx="107" cy="197"/>
                            </a:xfrm>
                            <a:custGeom>
                              <a:avLst/>
                              <a:gdLst>
                                <a:gd name="T0" fmla="+- 0 6866 6794"/>
                                <a:gd name="T1" fmla="*/ T0 w 107"/>
                                <a:gd name="T2" fmla="+- 0 13035 13035"/>
                                <a:gd name="T3" fmla="*/ 13035 h 197"/>
                                <a:gd name="T4" fmla="+- 0 6804 6794"/>
                                <a:gd name="T5" fmla="*/ T4 w 107"/>
                                <a:gd name="T6" fmla="+- 0 13058 13035"/>
                                <a:gd name="T7" fmla="*/ 13058 h 197"/>
                                <a:gd name="T8" fmla="+- 0 6794 6794"/>
                                <a:gd name="T9" fmla="*/ T8 w 107"/>
                                <a:gd name="T10" fmla="+- 0 13103 13035"/>
                                <a:gd name="T11" fmla="*/ 13103 h 197"/>
                                <a:gd name="T12" fmla="+- 0 6803 6794"/>
                                <a:gd name="T13" fmla="*/ T12 w 107"/>
                                <a:gd name="T14" fmla="+- 0 13119 13035"/>
                                <a:gd name="T15" fmla="*/ 13119 h 197"/>
                                <a:gd name="T16" fmla="+- 0 6819 6794"/>
                                <a:gd name="T17" fmla="*/ T16 w 107"/>
                                <a:gd name="T18" fmla="+- 0 13132 13035"/>
                                <a:gd name="T19" fmla="*/ 13132 h 197"/>
                                <a:gd name="T20" fmla="+- 0 6844 6794"/>
                                <a:gd name="T21" fmla="*/ T20 w 107"/>
                                <a:gd name="T22" fmla="+- 0 13144 13035"/>
                                <a:gd name="T23" fmla="*/ 13144 h 197"/>
                                <a:gd name="T24" fmla="+- 0 6864 6794"/>
                                <a:gd name="T25" fmla="*/ T24 w 107"/>
                                <a:gd name="T26" fmla="+- 0 13154 13035"/>
                                <a:gd name="T27" fmla="*/ 13154 h 197"/>
                                <a:gd name="T28" fmla="+- 0 6874 6794"/>
                                <a:gd name="T29" fmla="*/ T28 w 107"/>
                                <a:gd name="T30" fmla="+- 0 13168 13035"/>
                                <a:gd name="T31" fmla="*/ 13168 h 197"/>
                                <a:gd name="T32" fmla="+- 0 6875 6794"/>
                                <a:gd name="T33" fmla="*/ T32 w 107"/>
                                <a:gd name="T34" fmla="+- 0 13191 13035"/>
                                <a:gd name="T35" fmla="*/ 13191 h 197"/>
                                <a:gd name="T36" fmla="+- 0 6861 6794"/>
                                <a:gd name="T37" fmla="*/ T36 w 107"/>
                                <a:gd name="T38" fmla="+- 0 13202 13035"/>
                                <a:gd name="T39" fmla="*/ 13202 h 197"/>
                                <a:gd name="T40" fmla="+- 0 6832 6794"/>
                                <a:gd name="T41" fmla="*/ T40 w 107"/>
                                <a:gd name="T42" fmla="+- 0 13207 13035"/>
                                <a:gd name="T43" fmla="*/ 13207 h 197"/>
                                <a:gd name="T44" fmla="+- 0 6900 6794"/>
                                <a:gd name="T45" fmla="*/ T44 w 107"/>
                                <a:gd name="T46" fmla="+- 0 13207 13035"/>
                                <a:gd name="T47" fmla="*/ 13207 h 197"/>
                                <a:gd name="T48" fmla="+- 0 6908 6794"/>
                                <a:gd name="T49" fmla="*/ T48 w 107"/>
                                <a:gd name="T50" fmla="+- 0 13190 13035"/>
                                <a:gd name="T51" fmla="*/ 13190 h 197"/>
                                <a:gd name="T52" fmla="+- 0 6911 6794"/>
                                <a:gd name="T53" fmla="*/ T52 w 107"/>
                                <a:gd name="T54" fmla="+- 0 13166 13035"/>
                                <a:gd name="T55" fmla="*/ 13166 h 197"/>
                                <a:gd name="T56" fmla="+- 0 6906 6794"/>
                                <a:gd name="T57" fmla="*/ T56 w 107"/>
                                <a:gd name="T58" fmla="+- 0 13150 13035"/>
                                <a:gd name="T59" fmla="*/ 13150 h 197"/>
                                <a:gd name="T60" fmla="+- 0 6894 6794"/>
                                <a:gd name="T61" fmla="*/ T60 w 107"/>
                                <a:gd name="T62" fmla="+- 0 13136 13035"/>
                                <a:gd name="T63" fmla="*/ 13136 h 197"/>
                                <a:gd name="T64" fmla="+- 0 6875 6794"/>
                                <a:gd name="T65" fmla="*/ T64 w 107"/>
                                <a:gd name="T66" fmla="+- 0 13124 13035"/>
                                <a:gd name="T67" fmla="*/ 13124 h 197"/>
                                <a:gd name="T68" fmla="+- 0 6848 6794"/>
                                <a:gd name="T69" fmla="*/ T68 w 107"/>
                                <a:gd name="T70" fmla="+- 0 13112 13035"/>
                                <a:gd name="T71" fmla="*/ 13112 h 197"/>
                                <a:gd name="T72" fmla="+- 0 6831 6794"/>
                                <a:gd name="T73" fmla="*/ T72 w 107"/>
                                <a:gd name="T74" fmla="+- 0 13100 13035"/>
                                <a:gd name="T75" fmla="*/ 13100 h 197"/>
                                <a:gd name="T76" fmla="+- 0 6825 6794"/>
                                <a:gd name="T77" fmla="*/ T76 w 107"/>
                                <a:gd name="T78" fmla="+- 0 13083 13035"/>
                                <a:gd name="T79" fmla="*/ 13083 h 197"/>
                                <a:gd name="T80" fmla="+- 0 6834 6794"/>
                                <a:gd name="T81" fmla="*/ T80 w 107"/>
                                <a:gd name="T82" fmla="+- 0 13066 13035"/>
                                <a:gd name="T83" fmla="*/ 13066 h 197"/>
                                <a:gd name="T84" fmla="+- 0 6858 6794"/>
                                <a:gd name="T85" fmla="*/ T84 w 107"/>
                                <a:gd name="T86" fmla="+- 0 13059 13035"/>
                                <a:gd name="T87" fmla="*/ 13059 h 197"/>
                                <a:gd name="T88" fmla="+- 0 6898 6794"/>
                                <a:gd name="T89" fmla="*/ T88 w 107"/>
                                <a:gd name="T90" fmla="+- 0 13059 13035"/>
                                <a:gd name="T91" fmla="*/ 13059 h 197"/>
                                <a:gd name="T92" fmla="+- 0 6900 6794"/>
                                <a:gd name="T93" fmla="*/ T92 w 107"/>
                                <a:gd name="T94" fmla="+- 0 13042 13035"/>
                                <a:gd name="T95" fmla="*/ 13042 h 197"/>
                                <a:gd name="T96" fmla="+- 0 6887 6794"/>
                                <a:gd name="T97" fmla="*/ T96 w 107"/>
                                <a:gd name="T98" fmla="+- 0 13037 13035"/>
                                <a:gd name="T99" fmla="*/ 13037 h 197"/>
                                <a:gd name="T100" fmla="+- 0 6866 6794"/>
                                <a:gd name="T101" fmla="*/ T100 w 107"/>
                                <a:gd name="T102" fmla="+- 0 13035 13035"/>
                                <a:gd name="T103" fmla="*/ 1303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7" h="197">
                                  <a:moveTo>
                                    <a:pt x="72" y="0"/>
                                  </a:moveTo>
                                  <a:lnTo>
                                    <a:pt x="10" y="23"/>
                                  </a:lnTo>
                                  <a:lnTo>
                                    <a:pt x="0" y="68"/>
                                  </a:lnTo>
                                  <a:lnTo>
                                    <a:pt x="9" y="84"/>
                                  </a:lnTo>
                                  <a:lnTo>
                                    <a:pt x="25" y="97"/>
                                  </a:lnTo>
                                  <a:lnTo>
                                    <a:pt x="50" y="109"/>
                                  </a:lnTo>
                                  <a:lnTo>
                                    <a:pt x="70" y="119"/>
                                  </a:lnTo>
                                  <a:lnTo>
                                    <a:pt x="80" y="133"/>
                                  </a:lnTo>
                                  <a:lnTo>
                                    <a:pt x="81" y="156"/>
                                  </a:lnTo>
                                  <a:lnTo>
                                    <a:pt x="67" y="167"/>
                                  </a:lnTo>
                                  <a:lnTo>
                                    <a:pt x="38" y="172"/>
                                  </a:lnTo>
                                  <a:lnTo>
                                    <a:pt x="106" y="172"/>
                                  </a:lnTo>
                                  <a:lnTo>
                                    <a:pt x="114" y="155"/>
                                  </a:lnTo>
                                  <a:lnTo>
                                    <a:pt x="117" y="131"/>
                                  </a:lnTo>
                                  <a:lnTo>
                                    <a:pt x="112" y="115"/>
                                  </a:lnTo>
                                  <a:lnTo>
                                    <a:pt x="100" y="101"/>
                                  </a:lnTo>
                                  <a:lnTo>
                                    <a:pt x="81" y="89"/>
                                  </a:lnTo>
                                  <a:lnTo>
                                    <a:pt x="54" y="77"/>
                                  </a:lnTo>
                                  <a:lnTo>
                                    <a:pt x="37" y="65"/>
                                  </a:lnTo>
                                  <a:lnTo>
                                    <a:pt x="31" y="48"/>
                                  </a:lnTo>
                                  <a:lnTo>
                                    <a:pt x="40" y="31"/>
                                  </a:lnTo>
                                  <a:lnTo>
                                    <a:pt x="64" y="24"/>
                                  </a:lnTo>
                                  <a:lnTo>
                                    <a:pt x="104" y="24"/>
                                  </a:lnTo>
                                  <a:lnTo>
                                    <a:pt x="106" y="7"/>
                                  </a:lnTo>
                                  <a:lnTo>
                                    <a:pt x="93" y="2"/>
                                  </a:lnTo>
                                  <a:lnTo>
                                    <a:pt x="7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Freeform 348"/>
                          <wps:cNvSpPr>
                            <a:spLocks/>
                          </wps:cNvSpPr>
                          <wps:spPr bwMode="auto">
                            <a:xfrm>
                              <a:off x="6794" y="13035"/>
                              <a:ext cx="107" cy="197"/>
                            </a:xfrm>
                            <a:custGeom>
                              <a:avLst/>
                              <a:gdLst>
                                <a:gd name="T0" fmla="+- 0 6898 6794"/>
                                <a:gd name="T1" fmla="*/ T0 w 107"/>
                                <a:gd name="T2" fmla="+- 0 13059 13035"/>
                                <a:gd name="T3" fmla="*/ 13059 h 197"/>
                                <a:gd name="T4" fmla="+- 0 6858 6794"/>
                                <a:gd name="T5" fmla="*/ T4 w 107"/>
                                <a:gd name="T6" fmla="+- 0 13059 13035"/>
                                <a:gd name="T7" fmla="*/ 13059 h 197"/>
                                <a:gd name="T8" fmla="+- 0 6881 6794"/>
                                <a:gd name="T9" fmla="*/ T8 w 107"/>
                                <a:gd name="T10" fmla="+- 0 13063 13035"/>
                                <a:gd name="T11" fmla="*/ 13063 h 197"/>
                                <a:gd name="T12" fmla="+- 0 6896 6794"/>
                                <a:gd name="T13" fmla="*/ T12 w 107"/>
                                <a:gd name="T14" fmla="+- 0 13070 13035"/>
                                <a:gd name="T15" fmla="*/ 13070 h 197"/>
                                <a:gd name="T16" fmla="+- 0 6898 6794"/>
                                <a:gd name="T17" fmla="*/ T16 w 107"/>
                                <a:gd name="T18" fmla="+- 0 13059 13035"/>
                                <a:gd name="T19" fmla="*/ 13059 h 197"/>
                              </a:gdLst>
                              <a:ahLst/>
                              <a:cxnLst>
                                <a:cxn ang="0">
                                  <a:pos x="T1" y="T3"/>
                                </a:cxn>
                                <a:cxn ang="0">
                                  <a:pos x="T5" y="T7"/>
                                </a:cxn>
                                <a:cxn ang="0">
                                  <a:pos x="T9" y="T11"/>
                                </a:cxn>
                                <a:cxn ang="0">
                                  <a:pos x="T13" y="T15"/>
                                </a:cxn>
                                <a:cxn ang="0">
                                  <a:pos x="T17" y="T19"/>
                                </a:cxn>
                              </a:cxnLst>
                              <a:rect l="0" t="0" r="r" b="b"/>
                              <a:pathLst>
                                <a:path w="107" h="197">
                                  <a:moveTo>
                                    <a:pt x="104" y="24"/>
                                  </a:moveTo>
                                  <a:lnTo>
                                    <a:pt x="64" y="24"/>
                                  </a:lnTo>
                                  <a:lnTo>
                                    <a:pt x="87" y="28"/>
                                  </a:lnTo>
                                  <a:lnTo>
                                    <a:pt x="102" y="35"/>
                                  </a:lnTo>
                                  <a:lnTo>
                                    <a:pt x="104" y="24"/>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667445" id="Group 583" o:spid="_x0000_s1026" style="position:absolute;margin-left:329.15pt;margin-top:651.15pt;width:16.35pt;height:11pt;z-index:-251577856;mso-position-horizontal-relative:page;mso-position-vertical-relative:page" coordorigin="6583,13023" coordsize="32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">
                <v:group id="Group 340" o:spid="_x0000_s1027" style="position:absolute;left:6593;top:13033;width:152;height:200" coordorigin="6593,13033"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shape id="Freeform 341" o:spid="_x0000_s1028" style="position:absolute;left:659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" path="m135,26r-59,l102,35r11,17l116,70,61,80,39,87,22,98,10,113,3,130,,151r6,18l18,185r20,11l65,200r23,-5l105,185r13,-13l151,172r,-1l52,171,41,156,68,103r48,-5l150,98r,-32l146,46,137,28r-2,-2xe" fillcolor="#00aeef" stroked="f">
                    <v:path arrowok="t" o:connecttype="custom" o:connectlocs="135,13059;76,13059;102,13068;113,13085;116,13103;61,13113;39,13120;22,13131;10,13146;3,13163;0,13184;6,13202;18,13218;38,13229;65,13233;88,13228;105,13218;118,13205;151,13205;151,13204;52,13204;41,13189;68,13136;116,13131;150,13131;150,13099;146,13079;137,13061;135,13059" o:connectangles="0,0,0,0,0,0,0,0,0,0,0,0,0,0,0,0,0,0,0,0,0,0,0,0,0,0,0,0,0"/>
                  </v:shape>
                  <v:shape id="Freeform 342" o:spid="_x0000_s1029" style="position:absolute;left:659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" path="m151,172r-32,l122,196r31,-5l151,172xe" fillcolor="#00aeef" stroked="f">
                    <v:path arrowok="t" o:connecttype="custom" o:connectlocs="151,13205;119,13205;122,13229;153,13224;151,13205" o:connectangles="0,0,0,0,0"/>
                  </v:shape>
                  <v:shape id="Freeform 343" o:spid="_x0000_s1030" style="position:absolute;left:659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" path="m150,98r-34,l116,135r,4l111,151r-11,11l81,170r-29,1l151,171r-1,-21l150,98xe" fillcolor="#00aeef" stroked="f">
                    <v:path arrowok="t" o:connecttype="custom" o:connectlocs="150,13131;116,13131;116,13168;116,13172;111,13184;100,13195;81,13203;52,13204;151,13204;150,13183;150,13131" o:connectangles="0,0,0,0,0,0,0,0,0,0,0"/>
                  </v:shape>
                  <v:shape id="Freeform 344" o:spid="_x0000_s1031" style="position:absolute;left:6593;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" path="m71,l50,2,30,8,14,17,35,33,54,27,76,26r59,l123,13,101,3,71,xe" fillcolor="#00aeef" stroked="f">
                    <v:path arrowok="t" o:connecttype="custom" o:connectlocs="71,13033;50,13035;30,13041;14,13050;35,13066;54,13060;76,13059;135,13059;123,13046;101,13036;71,13033" o:connectangles="0,0,0,0,0,0,0,0,0,0,0"/>
                  </v:shape>
                </v:group>
                <v:group id="Group 345" o:spid="_x0000_s1032" style="position:absolute;left:6794;top:13035;width:107;height:197" coordorigin="6794,13035"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Freeform 346" o:spid="_x0000_s1033" style="position:absolute;left:6794;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" path="m1,158r3,32l19,194r22,2l70,196r21,-9l105,174r1,-2l38,172,17,166,1,158xe" fillcolor="#00aeef" stroked="f">
                    <v:path arrowok="t" o:connecttype="custom" o:connectlocs="1,13193;4,13225;19,13229;41,13231;70,13231;91,13222;105,13209;106,13207;38,13207;17,13201;1,13193" o:connectangles="0,0,0,0,0,0,0,0,0,0,0"/>
                  </v:shape>
                  <v:shape id="Freeform 347" o:spid="_x0000_s1034" style="position:absolute;left:6794;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" path="m72,l10,23,,68,9,84,25,97r25,12l70,119r10,14l81,156,67,167r-29,5l106,172r8,-17l117,131r-5,-16l100,101,81,89,54,77,37,65,31,48,40,31,64,24r40,l106,7,93,2,72,xe" fillcolor="#00aeef" stroked="f">
                    <v:path arrowok="t" o:connecttype="custom" o:connectlocs="72,13035;10,13058;0,13103;9,13119;25,13132;50,13144;70,13154;80,13168;81,13191;67,13202;38,13207;106,13207;114,13190;117,13166;112,13150;100,13136;81,13124;54,13112;37,13100;31,13083;40,13066;64,13059;104,13059;106,13042;93,13037;72,13035" o:connectangles="0,0,0,0,0,0,0,0,0,0,0,0,0,0,0,0,0,0,0,0,0,0,0,0,0,0"/>
                  </v:shape>
                  <v:shape id="Freeform 348" o:spid="_x0000_s1035" style="position:absolute;left:6794;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" path="m104,24r-40,l87,28r15,7l104,24xe" fillcolor="#00aeef" stroked="f">
                    <v:path arrowok="t" o:connecttype="custom" o:connectlocs="104,13059;64,13059;87,13063;102,13070;104,13059" o:connectangles="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39648" behindDoc="1" locked="0" layoutInCell="1" allowOverlap="1" wp14:anchorId="66FADF2C" wp14:editId="2EFF6A00">
                <wp:simplePos x="0" y="0"/>
                <wp:positionH relativeFrom="page">
                  <wp:posOffset>4464050</wp:posOffset>
                </wp:positionH>
                <wp:positionV relativeFrom="page">
                  <wp:posOffset>8223885</wp:posOffset>
                </wp:positionV>
                <wp:extent cx="730885" cy="233045"/>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0885" cy="233045"/>
                          <a:chOff x="7030" y="12951"/>
                          <a:chExt cx="1151" cy="367"/>
                        </a:xfrm>
                      </wpg:grpSpPr>
                      <wpg:grpSp>
                        <wpg:cNvPr id="559" name="Group 350"/>
                        <wpg:cNvGrpSpPr>
                          <a:grpSpLocks/>
                        </wpg:cNvGrpSpPr>
                        <wpg:grpSpPr bwMode="auto">
                          <a:xfrm>
                            <a:off x="7040" y="13037"/>
                            <a:ext cx="163" cy="195"/>
                            <a:chOff x="7040" y="13037"/>
                            <a:chExt cx="163" cy="195"/>
                          </a:xfrm>
                        </wpg:grpSpPr>
                        <wps:wsp>
                          <wps:cNvPr id="560" name="Freeform 351"/>
                          <wps:cNvSpPr>
                            <a:spLocks/>
                          </wps:cNvSpPr>
                          <wps:spPr bwMode="auto">
                            <a:xfrm>
                              <a:off x="7040" y="13037"/>
                              <a:ext cx="163" cy="195"/>
                            </a:xfrm>
                            <a:custGeom>
                              <a:avLst/>
                              <a:gdLst>
                                <a:gd name="T0" fmla="+- 0 7075 7040"/>
                                <a:gd name="T1" fmla="*/ T0 w 163"/>
                                <a:gd name="T2" fmla="+- 0 13037 13037"/>
                                <a:gd name="T3" fmla="*/ 13037 h 195"/>
                                <a:gd name="T4" fmla="+- 0 7040 7040"/>
                                <a:gd name="T5" fmla="*/ T4 w 163"/>
                                <a:gd name="T6" fmla="+- 0 13037 13037"/>
                                <a:gd name="T7" fmla="*/ 13037 h 195"/>
                                <a:gd name="T8" fmla="+- 0 7042 7040"/>
                                <a:gd name="T9" fmla="*/ T8 w 163"/>
                                <a:gd name="T10" fmla="+- 0 13178 13037"/>
                                <a:gd name="T11" fmla="*/ 13178 h 195"/>
                                <a:gd name="T12" fmla="+- 0 7080 7040"/>
                                <a:gd name="T13" fmla="*/ T12 w 163"/>
                                <a:gd name="T14" fmla="+- 0 13226 13037"/>
                                <a:gd name="T15" fmla="*/ 13226 h 195"/>
                                <a:gd name="T16" fmla="+- 0 7123 7040"/>
                                <a:gd name="T17" fmla="*/ T16 w 163"/>
                                <a:gd name="T18" fmla="+- 0 13232 13037"/>
                                <a:gd name="T19" fmla="*/ 13232 h 195"/>
                                <a:gd name="T20" fmla="+- 0 7144 7040"/>
                                <a:gd name="T21" fmla="*/ T20 w 163"/>
                                <a:gd name="T22" fmla="+- 0 13223 13037"/>
                                <a:gd name="T23" fmla="*/ 13223 h 195"/>
                                <a:gd name="T24" fmla="+- 0 7159 7040"/>
                                <a:gd name="T25" fmla="*/ T24 w 163"/>
                                <a:gd name="T26" fmla="+- 0 13211 13037"/>
                                <a:gd name="T27" fmla="*/ 13211 h 195"/>
                                <a:gd name="T28" fmla="+- 0 7166 7040"/>
                                <a:gd name="T29" fmla="*/ T28 w 163"/>
                                <a:gd name="T30" fmla="+- 0 13202 13037"/>
                                <a:gd name="T31" fmla="*/ 13202 h 195"/>
                                <a:gd name="T32" fmla="+- 0 7101 7040"/>
                                <a:gd name="T33" fmla="*/ T32 w 163"/>
                                <a:gd name="T34" fmla="+- 0 13202 13037"/>
                                <a:gd name="T35" fmla="*/ 13202 h 195"/>
                                <a:gd name="T36" fmla="+- 0 7086 7040"/>
                                <a:gd name="T37" fmla="*/ T36 w 163"/>
                                <a:gd name="T38" fmla="+- 0 13190 13037"/>
                                <a:gd name="T39" fmla="*/ 13190 h 195"/>
                                <a:gd name="T40" fmla="+- 0 7077 7040"/>
                                <a:gd name="T41" fmla="*/ T40 w 163"/>
                                <a:gd name="T42" fmla="+- 0 13170 13037"/>
                                <a:gd name="T43" fmla="*/ 13170 h 195"/>
                                <a:gd name="T44" fmla="+- 0 7075 7040"/>
                                <a:gd name="T45" fmla="*/ T44 w 163"/>
                                <a:gd name="T46" fmla="+- 0 13143 13037"/>
                                <a:gd name="T47" fmla="*/ 13143 h 195"/>
                                <a:gd name="T48" fmla="+- 0 7075 7040"/>
                                <a:gd name="T49" fmla="*/ T48 w 163"/>
                                <a:gd name="T50" fmla="+- 0 13037 13037"/>
                                <a:gd name="T51"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3" h="195">
                                  <a:moveTo>
                                    <a:pt x="35" y="0"/>
                                  </a:moveTo>
                                  <a:lnTo>
                                    <a:pt x="0" y="0"/>
                                  </a:lnTo>
                                  <a:lnTo>
                                    <a:pt x="2" y="141"/>
                                  </a:lnTo>
                                  <a:lnTo>
                                    <a:pt x="40" y="189"/>
                                  </a:lnTo>
                                  <a:lnTo>
                                    <a:pt x="83" y="195"/>
                                  </a:lnTo>
                                  <a:lnTo>
                                    <a:pt x="104" y="186"/>
                                  </a:lnTo>
                                  <a:lnTo>
                                    <a:pt x="119" y="174"/>
                                  </a:lnTo>
                                  <a:lnTo>
                                    <a:pt x="126" y="165"/>
                                  </a:lnTo>
                                  <a:lnTo>
                                    <a:pt x="61" y="165"/>
                                  </a:lnTo>
                                  <a:lnTo>
                                    <a:pt x="46" y="153"/>
                                  </a:lnTo>
                                  <a:lnTo>
                                    <a:pt x="37" y="133"/>
                                  </a:lnTo>
                                  <a:lnTo>
                                    <a:pt x="35" y="106"/>
                                  </a:lnTo>
                                  <a:lnTo>
                                    <a:pt x="3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Freeform 352"/>
                          <wps:cNvSpPr>
                            <a:spLocks/>
                          </wps:cNvSpPr>
                          <wps:spPr bwMode="auto">
                            <a:xfrm>
                              <a:off x="7040" y="13037"/>
                              <a:ext cx="163" cy="195"/>
                            </a:xfrm>
                            <a:custGeom>
                              <a:avLst/>
                              <a:gdLst>
                                <a:gd name="T0" fmla="+- 0 7202 7040"/>
                                <a:gd name="T1" fmla="*/ T0 w 163"/>
                                <a:gd name="T2" fmla="+- 0 13198 13037"/>
                                <a:gd name="T3" fmla="*/ 13198 h 195"/>
                                <a:gd name="T4" fmla="+- 0 7170 7040"/>
                                <a:gd name="T5" fmla="*/ T4 w 163"/>
                                <a:gd name="T6" fmla="+- 0 13198 13037"/>
                                <a:gd name="T7" fmla="*/ 13198 h 195"/>
                                <a:gd name="T8" fmla="+- 0 7172 7040"/>
                                <a:gd name="T9" fmla="*/ T8 w 163"/>
                                <a:gd name="T10" fmla="+- 0 13229 13037"/>
                                <a:gd name="T11" fmla="*/ 13229 h 195"/>
                                <a:gd name="T12" fmla="+- 0 7203 7040"/>
                                <a:gd name="T13" fmla="*/ T12 w 163"/>
                                <a:gd name="T14" fmla="+- 0 13218 13037"/>
                                <a:gd name="T15" fmla="*/ 13218 h 195"/>
                                <a:gd name="T16" fmla="+- 0 7202 7040"/>
                                <a:gd name="T17" fmla="*/ T16 w 163"/>
                                <a:gd name="T18" fmla="+- 0 13198 13037"/>
                                <a:gd name="T19" fmla="*/ 13198 h 195"/>
                              </a:gdLst>
                              <a:ahLst/>
                              <a:cxnLst>
                                <a:cxn ang="0">
                                  <a:pos x="T1" y="T3"/>
                                </a:cxn>
                                <a:cxn ang="0">
                                  <a:pos x="T5" y="T7"/>
                                </a:cxn>
                                <a:cxn ang="0">
                                  <a:pos x="T9" y="T11"/>
                                </a:cxn>
                                <a:cxn ang="0">
                                  <a:pos x="T13" y="T15"/>
                                </a:cxn>
                                <a:cxn ang="0">
                                  <a:pos x="T17" y="T19"/>
                                </a:cxn>
                              </a:cxnLst>
                              <a:rect l="0" t="0" r="r" b="b"/>
                              <a:pathLst>
                                <a:path w="163" h="195">
                                  <a:moveTo>
                                    <a:pt x="162" y="161"/>
                                  </a:moveTo>
                                  <a:lnTo>
                                    <a:pt x="130" y="161"/>
                                  </a:lnTo>
                                  <a:lnTo>
                                    <a:pt x="132" y="192"/>
                                  </a:lnTo>
                                  <a:lnTo>
                                    <a:pt x="163" y="181"/>
                                  </a:lnTo>
                                  <a:lnTo>
                                    <a:pt x="162" y="161"/>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353"/>
                          <wps:cNvSpPr>
                            <a:spLocks/>
                          </wps:cNvSpPr>
                          <wps:spPr bwMode="auto">
                            <a:xfrm>
                              <a:off x="7040" y="13037"/>
                              <a:ext cx="163" cy="195"/>
                            </a:xfrm>
                            <a:custGeom>
                              <a:avLst/>
                              <a:gdLst>
                                <a:gd name="T0" fmla="+- 0 7202 7040"/>
                                <a:gd name="T1" fmla="*/ T0 w 163"/>
                                <a:gd name="T2" fmla="+- 0 13037 13037"/>
                                <a:gd name="T3" fmla="*/ 13037 h 195"/>
                                <a:gd name="T4" fmla="+- 0 7167 7040"/>
                                <a:gd name="T5" fmla="*/ T4 w 163"/>
                                <a:gd name="T6" fmla="+- 0 13037 13037"/>
                                <a:gd name="T7" fmla="*/ 13037 h 195"/>
                                <a:gd name="T8" fmla="+- 0 7167 7040"/>
                                <a:gd name="T9" fmla="*/ T8 w 163"/>
                                <a:gd name="T10" fmla="+- 0 13161 13037"/>
                                <a:gd name="T11" fmla="*/ 13161 h 195"/>
                                <a:gd name="T12" fmla="+- 0 7166 7040"/>
                                <a:gd name="T13" fmla="*/ T12 w 163"/>
                                <a:gd name="T14" fmla="+- 0 13168 13037"/>
                                <a:gd name="T15" fmla="*/ 13168 h 195"/>
                                <a:gd name="T16" fmla="+- 0 7160 7040"/>
                                <a:gd name="T17" fmla="*/ T16 w 163"/>
                                <a:gd name="T18" fmla="+- 0 13180 13037"/>
                                <a:gd name="T19" fmla="*/ 13180 h 195"/>
                                <a:gd name="T20" fmla="+- 0 7148 7040"/>
                                <a:gd name="T21" fmla="*/ T20 w 163"/>
                                <a:gd name="T22" fmla="+- 0 13192 13037"/>
                                <a:gd name="T23" fmla="*/ 13192 h 195"/>
                                <a:gd name="T24" fmla="+- 0 7129 7040"/>
                                <a:gd name="T25" fmla="*/ T24 w 163"/>
                                <a:gd name="T26" fmla="+- 0 13200 13037"/>
                                <a:gd name="T27" fmla="*/ 13200 h 195"/>
                                <a:gd name="T28" fmla="+- 0 7101 7040"/>
                                <a:gd name="T29" fmla="*/ T28 w 163"/>
                                <a:gd name="T30" fmla="+- 0 13202 13037"/>
                                <a:gd name="T31" fmla="*/ 13202 h 195"/>
                                <a:gd name="T32" fmla="+- 0 7166 7040"/>
                                <a:gd name="T33" fmla="*/ T32 w 163"/>
                                <a:gd name="T34" fmla="+- 0 13202 13037"/>
                                <a:gd name="T35" fmla="*/ 13202 h 195"/>
                                <a:gd name="T36" fmla="+- 0 7170 7040"/>
                                <a:gd name="T37" fmla="*/ T36 w 163"/>
                                <a:gd name="T38" fmla="+- 0 13198 13037"/>
                                <a:gd name="T39" fmla="*/ 13198 h 195"/>
                                <a:gd name="T40" fmla="+- 0 7202 7040"/>
                                <a:gd name="T41" fmla="*/ T40 w 163"/>
                                <a:gd name="T42" fmla="+- 0 13198 13037"/>
                                <a:gd name="T43" fmla="*/ 13198 h 195"/>
                                <a:gd name="T44" fmla="+- 0 7202 7040"/>
                                <a:gd name="T45" fmla="*/ T44 w 163"/>
                                <a:gd name="T46" fmla="+- 0 13037 13037"/>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3" h="195">
                                  <a:moveTo>
                                    <a:pt x="162" y="0"/>
                                  </a:moveTo>
                                  <a:lnTo>
                                    <a:pt x="127" y="0"/>
                                  </a:lnTo>
                                  <a:lnTo>
                                    <a:pt x="127" y="124"/>
                                  </a:lnTo>
                                  <a:lnTo>
                                    <a:pt x="126" y="131"/>
                                  </a:lnTo>
                                  <a:lnTo>
                                    <a:pt x="120" y="143"/>
                                  </a:lnTo>
                                  <a:lnTo>
                                    <a:pt x="108" y="155"/>
                                  </a:lnTo>
                                  <a:lnTo>
                                    <a:pt x="89" y="163"/>
                                  </a:lnTo>
                                  <a:lnTo>
                                    <a:pt x="61" y="165"/>
                                  </a:lnTo>
                                  <a:lnTo>
                                    <a:pt x="126" y="165"/>
                                  </a:lnTo>
                                  <a:lnTo>
                                    <a:pt x="130" y="161"/>
                                  </a:lnTo>
                                  <a:lnTo>
                                    <a:pt x="162" y="161"/>
                                  </a:lnTo>
                                  <a:lnTo>
                                    <a:pt x="16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3" name="Group 354"/>
                        <wpg:cNvGrpSpPr>
                          <a:grpSpLocks/>
                        </wpg:cNvGrpSpPr>
                        <wpg:grpSpPr bwMode="auto">
                          <a:xfrm>
                            <a:off x="7259" y="13034"/>
                            <a:ext cx="164" cy="195"/>
                            <a:chOff x="7259" y="13034"/>
                            <a:chExt cx="164" cy="195"/>
                          </a:xfrm>
                        </wpg:grpSpPr>
                        <wps:wsp>
                          <wps:cNvPr id="564" name="Freeform 355"/>
                          <wps:cNvSpPr>
                            <a:spLocks/>
                          </wps:cNvSpPr>
                          <wps:spPr bwMode="auto">
                            <a:xfrm>
                              <a:off x="7259" y="13034"/>
                              <a:ext cx="164" cy="195"/>
                            </a:xfrm>
                            <a:custGeom>
                              <a:avLst/>
                              <a:gdLst>
                                <a:gd name="T0" fmla="+- 0 7289 7259"/>
                                <a:gd name="T1" fmla="*/ T0 w 164"/>
                                <a:gd name="T2" fmla="+- 0 13037 13034"/>
                                <a:gd name="T3" fmla="*/ 13037 h 195"/>
                                <a:gd name="T4" fmla="+- 0 7259 7259"/>
                                <a:gd name="T5" fmla="*/ T4 w 164"/>
                                <a:gd name="T6" fmla="+- 0 13048 13034"/>
                                <a:gd name="T7" fmla="*/ 13048 h 195"/>
                                <a:gd name="T8" fmla="+- 0 7259 7259"/>
                                <a:gd name="T9" fmla="*/ T8 w 164"/>
                                <a:gd name="T10" fmla="+- 0 13067 13034"/>
                                <a:gd name="T11" fmla="*/ 13067 h 195"/>
                                <a:gd name="T12" fmla="+- 0 7260 7259"/>
                                <a:gd name="T13" fmla="*/ T12 w 164"/>
                                <a:gd name="T14" fmla="+- 0 13229 13034"/>
                                <a:gd name="T15" fmla="*/ 13229 h 195"/>
                                <a:gd name="T16" fmla="+- 0 7295 7259"/>
                                <a:gd name="T17" fmla="*/ T16 w 164"/>
                                <a:gd name="T18" fmla="+- 0 13229 13034"/>
                                <a:gd name="T19" fmla="*/ 13229 h 195"/>
                                <a:gd name="T20" fmla="+- 0 7295 7259"/>
                                <a:gd name="T21" fmla="*/ T20 w 164"/>
                                <a:gd name="T22" fmla="+- 0 13108 13034"/>
                                <a:gd name="T23" fmla="*/ 13108 h 195"/>
                                <a:gd name="T24" fmla="+- 0 7295 7259"/>
                                <a:gd name="T25" fmla="*/ T24 w 164"/>
                                <a:gd name="T26" fmla="+- 0 13102 13034"/>
                                <a:gd name="T27" fmla="*/ 13102 h 195"/>
                                <a:gd name="T28" fmla="+- 0 7301 7259"/>
                                <a:gd name="T29" fmla="*/ T28 w 164"/>
                                <a:gd name="T30" fmla="+- 0 13088 13034"/>
                                <a:gd name="T31" fmla="*/ 13088 h 195"/>
                                <a:gd name="T32" fmla="+- 0 7313 7259"/>
                                <a:gd name="T33" fmla="*/ T32 w 164"/>
                                <a:gd name="T34" fmla="+- 0 13074 13034"/>
                                <a:gd name="T35" fmla="*/ 13074 h 195"/>
                                <a:gd name="T36" fmla="+- 0 7325 7259"/>
                                <a:gd name="T37" fmla="*/ T36 w 164"/>
                                <a:gd name="T38" fmla="+- 0 13069 13034"/>
                                <a:gd name="T39" fmla="*/ 13069 h 195"/>
                                <a:gd name="T40" fmla="+- 0 7291 7259"/>
                                <a:gd name="T41" fmla="*/ T40 w 164"/>
                                <a:gd name="T42" fmla="+- 0 13069 13034"/>
                                <a:gd name="T43" fmla="*/ 13069 h 195"/>
                                <a:gd name="T44" fmla="+- 0 7289 7259"/>
                                <a:gd name="T45" fmla="*/ T44 w 164"/>
                                <a:gd name="T46" fmla="+- 0 13037 13034"/>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30" y="3"/>
                                  </a:moveTo>
                                  <a:lnTo>
                                    <a:pt x="0" y="14"/>
                                  </a:lnTo>
                                  <a:lnTo>
                                    <a:pt x="0" y="33"/>
                                  </a:lnTo>
                                  <a:lnTo>
                                    <a:pt x="1" y="195"/>
                                  </a:lnTo>
                                  <a:lnTo>
                                    <a:pt x="36" y="195"/>
                                  </a:lnTo>
                                  <a:lnTo>
                                    <a:pt x="36" y="74"/>
                                  </a:lnTo>
                                  <a:lnTo>
                                    <a:pt x="36" y="68"/>
                                  </a:lnTo>
                                  <a:lnTo>
                                    <a:pt x="42" y="54"/>
                                  </a:lnTo>
                                  <a:lnTo>
                                    <a:pt x="54" y="40"/>
                                  </a:lnTo>
                                  <a:lnTo>
                                    <a:pt x="66" y="35"/>
                                  </a:lnTo>
                                  <a:lnTo>
                                    <a:pt x="32" y="35"/>
                                  </a:lnTo>
                                  <a:lnTo>
                                    <a:pt x="30" y="3"/>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356"/>
                          <wps:cNvSpPr>
                            <a:spLocks/>
                          </wps:cNvSpPr>
                          <wps:spPr bwMode="auto">
                            <a:xfrm>
                              <a:off x="7259" y="13034"/>
                              <a:ext cx="164" cy="195"/>
                            </a:xfrm>
                            <a:custGeom>
                              <a:avLst/>
                              <a:gdLst>
                                <a:gd name="T0" fmla="+- 0 7410 7259"/>
                                <a:gd name="T1" fmla="*/ T0 w 164"/>
                                <a:gd name="T2" fmla="+- 0 13064 13034"/>
                                <a:gd name="T3" fmla="*/ 13064 h 195"/>
                                <a:gd name="T4" fmla="+- 0 7359 7259"/>
                                <a:gd name="T5" fmla="*/ T4 w 164"/>
                                <a:gd name="T6" fmla="+- 0 13064 13034"/>
                                <a:gd name="T7" fmla="*/ 13064 h 195"/>
                                <a:gd name="T8" fmla="+- 0 7376 7259"/>
                                <a:gd name="T9" fmla="*/ T8 w 164"/>
                                <a:gd name="T10" fmla="+- 0 13075 13034"/>
                                <a:gd name="T11" fmla="*/ 13075 h 195"/>
                                <a:gd name="T12" fmla="+- 0 7385 7259"/>
                                <a:gd name="T13" fmla="*/ T12 w 164"/>
                                <a:gd name="T14" fmla="+- 0 13094 13034"/>
                                <a:gd name="T15" fmla="*/ 13094 h 195"/>
                                <a:gd name="T16" fmla="+- 0 7388 7259"/>
                                <a:gd name="T17" fmla="*/ T16 w 164"/>
                                <a:gd name="T18" fmla="+- 0 13118 13034"/>
                                <a:gd name="T19" fmla="*/ 13118 h 195"/>
                                <a:gd name="T20" fmla="+- 0 7388 7259"/>
                                <a:gd name="T21" fmla="*/ T20 w 164"/>
                                <a:gd name="T22" fmla="+- 0 13229 13034"/>
                                <a:gd name="T23" fmla="*/ 13229 h 195"/>
                                <a:gd name="T24" fmla="+- 0 7423 7259"/>
                                <a:gd name="T25" fmla="*/ T24 w 164"/>
                                <a:gd name="T26" fmla="+- 0 13229 13034"/>
                                <a:gd name="T27" fmla="*/ 13229 h 195"/>
                                <a:gd name="T28" fmla="+- 0 7420 7259"/>
                                <a:gd name="T29" fmla="*/ T28 w 164"/>
                                <a:gd name="T30" fmla="+- 0 13087 13034"/>
                                <a:gd name="T31" fmla="*/ 13087 h 195"/>
                                <a:gd name="T32" fmla="+- 0 7412 7259"/>
                                <a:gd name="T33" fmla="*/ T32 w 164"/>
                                <a:gd name="T34" fmla="+- 0 13065 13034"/>
                                <a:gd name="T35" fmla="*/ 13065 h 195"/>
                                <a:gd name="T36" fmla="+- 0 7410 7259"/>
                                <a:gd name="T37" fmla="*/ T36 w 164"/>
                                <a:gd name="T38" fmla="+- 0 13064 13034"/>
                                <a:gd name="T39" fmla="*/ 1306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 h="195">
                                  <a:moveTo>
                                    <a:pt x="151" y="30"/>
                                  </a:moveTo>
                                  <a:lnTo>
                                    <a:pt x="100" y="30"/>
                                  </a:lnTo>
                                  <a:lnTo>
                                    <a:pt x="117" y="41"/>
                                  </a:lnTo>
                                  <a:lnTo>
                                    <a:pt x="126" y="60"/>
                                  </a:lnTo>
                                  <a:lnTo>
                                    <a:pt x="129" y="84"/>
                                  </a:lnTo>
                                  <a:lnTo>
                                    <a:pt x="129" y="195"/>
                                  </a:lnTo>
                                  <a:lnTo>
                                    <a:pt x="164" y="195"/>
                                  </a:lnTo>
                                  <a:lnTo>
                                    <a:pt x="161" y="53"/>
                                  </a:lnTo>
                                  <a:lnTo>
                                    <a:pt x="153" y="31"/>
                                  </a:lnTo>
                                  <a:lnTo>
                                    <a:pt x="151" y="3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357"/>
                          <wps:cNvSpPr>
                            <a:spLocks/>
                          </wps:cNvSpPr>
                          <wps:spPr bwMode="auto">
                            <a:xfrm>
                              <a:off x="7259" y="13034"/>
                              <a:ext cx="164" cy="195"/>
                            </a:xfrm>
                            <a:custGeom>
                              <a:avLst/>
                              <a:gdLst>
                                <a:gd name="T0" fmla="+- 0 7339 7259"/>
                                <a:gd name="T1" fmla="*/ T0 w 164"/>
                                <a:gd name="T2" fmla="+- 0 13034 13034"/>
                                <a:gd name="T3" fmla="*/ 13034 h 195"/>
                                <a:gd name="T4" fmla="+- 0 7318 7259"/>
                                <a:gd name="T5" fmla="*/ T4 w 164"/>
                                <a:gd name="T6" fmla="+- 0 13042 13034"/>
                                <a:gd name="T7" fmla="*/ 13042 h 195"/>
                                <a:gd name="T8" fmla="+- 0 7302 7259"/>
                                <a:gd name="T9" fmla="*/ T8 w 164"/>
                                <a:gd name="T10" fmla="+- 0 13054 13034"/>
                                <a:gd name="T11" fmla="*/ 13054 h 195"/>
                                <a:gd name="T12" fmla="+- 0 7292 7259"/>
                                <a:gd name="T13" fmla="*/ T12 w 164"/>
                                <a:gd name="T14" fmla="+- 0 13069 13034"/>
                                <a:gd name="T15" fmla="*/ 13069 h 195"/>
                                <a:gd name="T16" fmla="+- 0 7325 7259"/>
                                <a:gd name="T17" fmla="*/ T16 w 164"/>
                                <a:gd name="T18" fmla="+- 0 13069 13034"/>
                                <a:gd name="T19" fmla="*/ 13069 h 195"/>
                                <a:gd name="T20" fmla="+- 0 7332 7259"/>
                                <a:gd name="T21" fmla="*/ T20 w 164"/>
                                <a:gd name="T22" fmla="+- 0 13066 13034"/>
                                <a:gd name="T23" fmla="*/ 13066 h 195"/>
                                <a:gd name="T24" fmla="+- 0 7359 7259"/>
                                <a:gd name="T25" fmla="*/ T24 w 164"/>
                                <a:gd name="T26" fmla="+- 0 13064 13034"/>
                                <a:gd name="T27" fmla="*/ 13064 h 195"/>
                                <a:gd name="T28" fmla="+- 0 7410 7259"/>
                                <a:gd name="T29" fmla="*/ T28 w 164"/>
                                <a:gd name="T30" fmla="+- 0 13064 13034"/>
                                <a:gd name="T31" fmla="*/ 13064 h 195"/>
                                <a:gd name="T32" fmla="+- 0 7398 7259"/>
                                <a:gd name="T33" fmla="*/ T32 w 164"/>
                                <a:gd name="T34" fmla="+- 0 13049 13034"/>
                                <a:gd name="T35" fmla="*/ 13049 h 195"/>
                                <a:gd name="T36" fmla="+- 0 7380 7259"/>
                                <a:gd name="T37" fmla="*/ T36 w 164"/>
                                <a:gd name="T38" fmla="+- 0 13040 13034"/>
                                <a:gd name="T39" fmla="*/ 13040 h 195"/>
                                <a:gd name="T40" fmla="+- 0 7360 7259"/>
                                <a:gd name="T41" fmla="*/ T40 w 164"/>
                                <a:gd name="T42" fmla="+- 0 13035 13034"/>
                                <a:gd name="T43" fmla="*/ 13035 h 195"/>
                                <a:gd name="T44" fmla="+- 0 7339 7259"/>
                                <a:gd name="T45" fmla="*/ T44 w 164"/>
                                <a:gd name="T46" fmla="+- 0 13034 13034"/>
                                <a:gd name="T47" fmla="*/ 1303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80" y="0"/>
                                  </a:moveTo>
                                  <a:lnTo>
                                    <a:pt x="59" y="8"/>
                                  </a:lnTo>
                                  <a:lnTo>
                                    <a:pt x="43" y="20"/>
                                  </a:lnTo>
                                  <a:lnTo>
                                    <a:pt x="33" y="35"/>
                                  </a:lnTo>
                                  <a:lnTo>
                                    <a:pt x="66" y="35"/>
                                  </a:lnTo>
                                  <a:lnTo>
                                    <a:pt x="73" y="32"/>
                                  </a:lnTo>
                                  <a:lnTo>
                                    <a:pt x="100" y="30"/>
                                  </a:lnTo>
                                  <a:lnTo>
                                    <a:pt x="151" y="30"/>
                                  </a:lnTo>
                                  <a:lnTo>
                                    <a:pt x="139" y="15"/>
                                  </a:lnTo>
                                  <a:lnTo>
                                    <a:pt x="121" y="6"/>
                                  </a:lnTo>
                                  <a:lnTo>
                                    <a:pt x="101" y="1"/>
                                  </a:lnTo>
                                  <a:lnTo>
                                    <a:pt x="8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7" name="Group 358"/>
                        <wpg:cNvGrpSpPr>
                          <a:grpSpLocks/>
                        </wpg:cNvGrpSpPr>
                        <wpg:grpSpPr bwMode="auto">
                          <a:xfrm>
                            <a:off x="7476" y="12961"/>
                            <a:ext cx="39" cy="268"/>
                            <a:chOff x="7476" y="12961"/>
                            <a:chExt cx="39" cy="268"/>
                          </a:xfrm>
                        </wpg:grpSpPr>
                        <wps:wsp>
                          <wps:cNvPr id="568" name="Freeform 359"/>
                          <wps:cNvSpPr>
                            <a:spLocks/>
                          </wps:cNvSpPr>
                          <wps:spPr bwMode="auto">
                            <a:xfrm>
                              <a:off x="7476" y="12961"/>
                              <a:ext cx="39" cy="268"/>
                            </a:xfrm>
                            <a:custGeom>
                              <a:avLst/>
                              <a:gdLst>
                                <a:gd name="T0" fmla="+- 0 7515 7476"/>
                                <a:gd name="T1" fmla="*/ T0 w 39"/>
                                <a:gd name="T2" fmla="+- 0 13037 12961"/>
                                <a:gd name="T3" fmla="*/ 13037 h 268"/>
                                <a:gd name="T4" fmla="+- 0 7480 7476"/>
                                <a:gd name="T5" fmla="*/ T4 w 39"/>
                                <a:gd name="T6" fmla="+- 0 13037 12961"/>
                                <a:gd name="T7" fmla="*/ 13037 h 268"/>
                                <a:gd name="T8" fmla="+- 0 7480 7476"/>
                                <a:gd name="T9" fmla="*/ T8 w 39"/>
                                <a:gd name="T10" fmla="+- 0 13229 12961"/>
                                <a:gd name="T11" fmla="*/ 13229 h 268"/>
                                <a:gd name="T12" fmla="+- 0 7515 7476"/>
                                <a:gd name="T13" fmla="*/ T12 w 39"/>
                                <a:gd name="T14" fmla="+- 0 13229 12961"/>
                                <a:gd name="T15" fmla="*/ 13229 h 268"/>
                                <a:gd name="T16" fmla="+- 0 7515 7476"/>
                                <a:gd name="T17" fmla="*/ T16 w 39"/>
                                <a:gd name="T18" fmla="+- 0 13037 12961"/>
                                <a:gd name="T19" fmla="*/ 13037 h 268"/>
                              </a:gdLst>
                              <a:ahLst/>
                              <a:cxnLst>
                                <a:cxn ang="0">
                                  <a:pos x="T1" y="T3"/>
                                </a:cxn>
                                <a:cxn ang="0">
                                  <a:pos x="T5" y="T7"/>
                                </a:cxn>
                                <a:cxn ang="0">
                                  <a:pos x="T9" y="T11"/>
                                </a:cxn>
                                <a:cxn ang="0">
                                  <a:pos x="T13" y="T15"/>
                                </a:cxn>
                                <a:cxn ang="0">
                                  <a:pos x="T17" y="T19"/>
                                </a:cxn>
                              </a:cxnLst>
                              <a:rect l="0" t="0" r="r" b="b"/>
                              <a:pathLst>
                                <a:path w="39" h="268">
                                  <a:moveTo>
                                    <a:pt x="39" y="76"/>
                                  </a:moveTo>
                                  <a:lnTo>
                                    <a:pt x="4" y="76"/>
                                  </a:lnTo>
                                  <a:lnTo>
                                    <a:pt x="4" y="268"/>
                                  </a:lnTo>
                                  <a:lnTo>
                                    <a:pt x="39" y="268"/>
                                  </a:lnTo>
                                  <a:lnTo>
                                    <a:pt x="39" y="76"/>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360"/>
                          <wps:cNvSpPr>
                            <a:spLocks/>
                          </wps:cNvSpPr>
                          <wps:spPr bwMode="auto">
                            <a:xfrm>
                              <a:off x="7476" y="12961"/>
                              <a:ext cx="39" cy="268"/>
                            </a:xfrm>
                            <a:custGeom>
                              <a:avLst/>
                              <a:gdLst>
                                <a:gd name="T0" fmla="+- 0 7510 7476"/>
                                <a:gd name="T1" fmla="*/ T0 w 39"/>
                                <a:gd name="T2" fmla="+- 0 12961 12961"/>
                                <a:gd name="T3" fmla="*/ 12961 h 268"/>
                                <a:gd name="T4" fmla="+- 0 7485 7476"/>
                                <a:gd name="T5" fmla="*/ T4 w 39"/>
                                <a:gd name="T6" fmla="+- 0 12961 12961"/>
                                <a:gd name="T7" fmla="*/ 12961 h 268"/>
                                <a:gd name="T8" fmla="+- 0 7476 7476"/>
                                <a:gd name="T9" fmla="*/ T8 w 39"/>
                                <a:gd name="T10" fmla="+- 0 12971 12961"/>
                                <a:gd name="T11" fmla="*/ 12971 h 268"/>
                                <a:gd name="T12" fmla="+- 0 7476 7476"/>
                                <a:gd name="T13" fmla="*/ T12 w 39"/>
                                <a:gd name="T14" fmla="+- 0 12995 12961"/>
                                <a:gd name="T15" fmla="*/ 12995 h 268"/>
                                <a:gd name="T16" fmla="+- 0 7484 7476"/>
                                <a:gd name="T17" fmla="*/ T16 w 39"/>
                                <a:gd name="T18" fmla="+- 0 13004 12961"/>
                                <a:gd name="T19" fmla="*/ 13004 h 268"/>
                                <a:gd name="T20" fmla="+- 0 7510 7476"/>
                                <a:gd name="T21" fmla="*/ T20 w 39"/>
                                <a:gd name="T22" fmla="+- 0 13004 12961"/>
                                <a:gd name="T23" fmla="*/ 13004 h 268"/>
                                <a:gd name="T24" fmla="+- 0 7519 7476"/>
                                <a:gd name="T25" fmla="*/ T24 w 39"/>
                                <a:gd name="T26" fmla="+- 0 12995 12961"/>
                                <a:gd name="T27" fmla="*/ 12995 h 268"/>
                                <a:gd name="T28" fmla="+- 0 7519 7476"/>
                                <a:gd name="T29" fmla="*/ T28 w 39"/>
                                <a:gd name="T30" fmla="+- 0 12983 12961"/>
                                <a:gd name="T31" fmla="*/ 12983 h 268"/>
                                <a:gd name="T32" fmla="+- 0 7519 7476"/>
                                <a:gd name="T33" fmla="*/ T32 w 39"/>
                                <a:gd name="T34" fmla="+- 0 12971 12961"/>
                                <a:gd name="T35" fmla="*/ 12971 h 268"/>
                                <a:gd name="T36" fmla="+- 0 7510 7476"/>
                                <a:gd name="T37" fmla="*/ T36 w 39"/>
                                <a:gd name="T38" fmla="+- 0 12961 12961"/>
                                <a:gd name="T39" fmla="*/ 12961 h 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 h="268">
                                  <a:moveTo>
                                    <a:pt x="34" y="0"/>
                                  </a:moveTo>
                                  <a:lnTo>
                                    <a:pt x="9" y="0"/>
                                  </a:lnTo>
                                  <a:lnTo>
                                    <a:pt x="0" y="10"/>
                                  </a:lnTo>
                                  <a:lnTo>
                                    <a:pt x="0" y="34"/>
                                  </a:lnTo>
                                  <a:lnTo>
                                    <a:pt x="8" y="43"/>
                                  </a:lnTo>
                                  <a:lnTo>
                                    <a:pt x="34" y="43"/>
                                  </a:lnTo>
                                  <a:lnTo>
                                    <a:pt x="43" y="34"/>
                                  </a:lnTo>
                                  <a:lnTo>
                                    <a:pt x="43" y="22"/>
                                  </a:lnTo>
                                  <a:lnTo>
                                    <a:pt x="43" y="10"/>
                                  </a:lnTo>
                                  <a:lnTo>
                                    <a:pt x="34"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0" name="Group 361"/>
                        <wpg:cNvGrpSpPr>
                          <a:grpSpLocks/>
                        </wpg:cNvGrpSpPr>
                        <wpg:grpSpPr bwMode="auto">
                          <a:xfrm>
                            <a:off x="7561" y="13033"/>
                            <a:ext cx="179" cy="274"/>
                            <a:chOff x="7561" y="13033"/>
                            <a:chExt cx="179" cy="274"/>
                          </a:xfrm>
                        </wpg:grpSpPr>
                        <wps:wsp>
                          <wps:cNvPr id="571" name="Freeform 362"/>
                          <wps:cNvSpPr>
                            <a:spLocks/>
                          </wps:cNvSpPr>
                          <wps:spPr bwMode="auto">
                            <a:xfrm>
                              <a:off x="7561" y="13033"/>
                              <a:ext cx="179" cy="274"/>
                            </a:xfrm>
                            <a:custGeom>
                              <a:avLst/>
                              <a:gdLst>
                                <a:gd name="T0" fmla="+- 0 7739 7561"/>
                                <a:gd name="T1" fmla="*/ T0 w 179"/>
                                <a:gd name="T2" fmla="+- 0 13199 13033"/>
                                <a:gd name="T3" fmla="*/ 13199 h 274"/>
                                <a:gd name="T4" fmla="+- 0 7704 7561"/>
                                <a:gd name="T5" fmla="*/ T4 w 179"/>
                                <a:gd name="T6" fmla="+- 0 13199 13033"/>
                                <a:gd name="T7" fmla="*/ 13199 h 274"/>
                                <a:gd name="T8" fmla="+- 0 7704 7561"/>
                                <a:gd name="T9" fmla="*/ T8 w 179"/>
                                <a:gd name="T10" fmla="+- 0 13308 13033"/>
                                <a:gd name="T11" fmla="*/ 13308 h 274"/>
                                <a:gd name="T12" fmla="+- 0 7739 7561"/>
                                <a:gd name="T13" fmla="*/ T12 w 179"/>
                                <a:gd name="T14" fmla="+- 0 13308 13033"/>
                                <a:gd name="T15" fmla="*/ 13308 h 274"/>
                                <a:gd name="T16" fmla="+- 0 7739 7561"/>
                                <a:gd name="T17" fmla="*/ T16 w 179"/>
                                <a:gd name="T18" fmla="+- 0 13199 13033"/>
                                <a:gd name="T19" fmla="*/ 13199 h 274"/>
                              </a:gdLst>
                              <a:ahLst/>
                              <a:cxnLst>
                                <a:cxn ang="0">
                                  <a:pos x="T1" y="T3"/>
                                </a:cxn>
                                <a:cxn ang="0">
                                  <a:pos x="T5" y="T7"/>
                                </a:cxn>
                                <a:cxn ang="0">
                                  <a:pos x="T9" y="T11"/>
                                </a:cxn>
                                <a:cxn ang="0">
                                  <a:pos x="T13" y="T15"/>
                                </a:cxn>
                                <a:cxn ang="0">
                                  <a:pos x="T17" y="T19"/>
                                </a:cxn>
                              </a:cxnLst>
                              <a:rect l="0" t="0" r="r" b="b"/>
                              <a:pathLst>
                                <a:path w="179" h="274">
                                  <a:moveTo>
                                    <a:pt x="178" y="166"/>
                                  </a:moveTo>
                                  <a:lnTo>
                                    <a:pt x="143" y="166"/>
                                  </a:lnTo>
                                  <a:lnTo>
                                    <a:pt x="143" y="275"/>
                                  </a:lnTo>
                                  <a:lnTo>
                                    <a:pt x="178" y="275"/>
                                  </a:lnTo>
                                  <a:lnTo>
                                    <a:pt x="178" y="166"/>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363"/>
                          <wps:cNvSpPr>
                            <a:spLocks/>
                          </wps:cNvSpPr>
                          <wps:spPr bwMode="auto">
                            <a:xfrm>
                              <a:off x="7561" y="13033"/>
                              <a:ext cx="179" cy="274"/>
                            </a:xfrm>
                            <a:custGeom>
                              <a:avLst/>
                              <a:gdLst>
                                <a:gd name="T0" fmla="+- 0 7636 7561"/>
                                <a:gd name="T1" fmla="*/ T0 w 179"/>
                                <a:gd name="T2" fmla="+- 0 13033 13033"/>
                                <a:gd name="T3" fmla="*/ 13033 h 274"/>
                                <a:gd name="T4" fmla="+- 0 7578 7561"/>
                                <a:gd name="T5" fmla="*/ T4 w 179"/>
                                <a:gd name="T6" fmla="+- 0 13074 13033"/>
                                <a:gd name="T7" fmla="*/ 13074 h 274"/>
                                <a:gd name="T8" fmla="+- 0 7561 7561"/>
                                <a:gd name="T9" fmla="*/ T8 w 179"/>
                                <a:gd name="T10" fmla="+- 0 13157 13033"/>
                                <a:gd name="T11" fmla="*/ 13157 h 274"/>
                                <a:gd name="T12" fmla="+- 0 7567 7561"/>
                                <a:gd name="T13" fmla="*/ T12 w 179"/>
                                <a:gd name="T14" fmla="+- 0 13179 13033"/>
                                <a:gd name="T15" fmla="*/ 13179 h 274"/>
                                <a:gd name="T16" fmla="+- 0 7609 7561"/>
                                <a:gd name="T17" fmla="*/ T16 w 179"/>
                                <a:gd name="T18" fmla="+- 0 13224 13033"/>
                                <a:gd name="T19" fmla="*/ 13224 h 274"/>
                                <a:gd name="T20" fmla="+- 0 7654 7561"/>
                                <a:gd name="T21" fmla="*/ T20 w 179"/>
                                <a:gd name="T22" fmla="+- 0 13232 13033"/>
                                <a:gd name="T23" fmla="*/ 13232 h 274"/>
                                <a:gd name="T24" fmla="+- 0 7676 7561"/>
                                <a:gd name="T25" fmla="*/ T24 w 179"/>
                                <a:gd name="T26" fmla="+- 0 13226 13033"/>
                                <a:gd name="T27" fmla="*/ 13226 h 274"/>
                                <a:gd name="T28" fmla="+- 0 7692 7561"/>
                                <a:gd name="T29" fmla="*/ T28 w 179"/>
                                <a:gd name="T30" fmla="+- 0 13214 13033"/>
                                <a:gd name="T31" fmla="*/ 13214 h 274"/>
                                <a:gd name="T32" fmla="+- 0 7699 7561"/>
                                <a:gd name="T33" fmla="*/ T32 w 179"/>
                                <a:gd name="T34" fmla="+- 0 13205 13033"/>
                                <a:gd name="T35" fmla="*/ 13205 h 274"/>
                                <a:gd name="T36" fmla="+- 0 7641 7561"/>
                                <a:gd name="T37" fmla="*/ T36 w 179"/>
                                <a:gd name="T38" fmla="+- 0 13205 13033"/>
                                <a:gd name="T39" fmla="*/ 13205 h 274"/>
                                <a:gd name="T40" fmla="+- 0 7624 7561"/>
                                <a:gd name="T41" fmla="*/ T40 w 179"/>
                                <a:gd name="T42" fmla="+- 0 13198 13033"/>
                                <a:gd name="T43" fmla="*/ 13198 h 274"/>
                                <a:gd name="T44" fmla="+- 0 7611 7561"/>
                                <a:gd name="T45" fmla="*/ T44 w 179"/>
                                <a:gd name="T46" fmla="+- 0 13186 13033"/>
                                <a:gd name="T47" fmla="*/ 13186 h 274"/>
                                <a:gd name="T48" fmla="+- 0 7602 7561"/>
                                <a:gd name="T49" fmla="*/ T48 w 179"/>
                                <a:gd name="T50" fmla="+- 0 13167 13033"/>
                                <a:gd name="T51" fmla="*/ 13167 h 274"/>
                                <a:gd name="T52" fmla="+- 0 7597 7561"/>
                                <a:gd name="T53" fmla="*/ T52 w 179"/>
                                <a:gd name="T54" fmla="+- 0 13143 13033"/>
                                <a:gd name="T55" fmla="*/ 13143 h 274"/>
                                <a:gd name="T56" fmla="+- 0 7596 7561"/>
                                <a:gd name="T57" fmla="*/ T56 w 179"/>
                                <a:gd name="T58" fmla="+- 0 13113 13033"/>
                                <a:gd name="T59" fmla="*/ 13113 h 274"/>
                                <a:gd name="T60" fmla="+- 0 7604 7561"/>
                                <a:gd name="T61" fmla="*/ T60 w 179"/>
                                <a:gd name="T62" fmla="+- 0 13091 13033"/>
                                <a:gd name="T63" fmla="*/ 13091 h 274"/>
                                <a:gd name="T64" fmla="+- 0 7616 7561"/>
                                <a:gd name="T65" fmla="*/ T64 w 179"/>
                                <a:gd name="T66" fmla="+- 0 13075 13033"/>
                                <a:gd name="T67" fmla="*/ 13075 h 274"/>
                                <a:gd name="T68" fmla="+- 0 7634 7561"/>
                                <a:gd name="T69" fmla="*/ T68 w 179"/>
                                <a:gd name="T70" fmla="+- 0 13064 13033"/>
                                <a:gd name="T71" fmla="*/ 13064 h 274"/>
                                <a:gd name="T72" fmla="+- 0 7657 7561"/>
                                <a:gd name="T73" fmla="*/ T72 w 179"/>
                                <a:gd name="T74" fmla="+- 0 13061 13033"/>
                                <a:gd name="T75" fmla="*/ 13061 h 274"/>
                                <a:gd name="T76" fmla="+- 0 7702 7561"/>
                                <a:gd name="T77" fmla="*/ T76 w 179"/>
                                <a:gd name="T78" fmla="+- 0 13061 13033"/>
                                <a:gd name="T79" fmla="*/ 13061 h 274"/>
                                <a:gd name="T80" fmla="+- 0 7697 7561"/>
                                <a:gd name="T81" fmla="*/ T80 w 179"/>
                                <a:gd name="T82" fmla="+- 0 13054 13033"/>
                                <a:gd name="T83" fmla="*/ 13054 h 274"/>
                                <a:gd name="T84" fmla="+- 0 7683 7561"/>
                                <a:gd name="T85" fmla="*/ T84 w 179"/>
                                <a:gd name="T86" fmla="+- 0 13043 13033"/>
                                <a:gd name="T87" fmla="*/ 13043 h 274"/>
                                <a:gd name="T88" fmla="+- 0 7663 7561"/>
                                <a:gd name="T89" fmla="*/ T88 w 179"/>
                                <a:gd name="T90" fmla="+- 0 13036 13033"/>
                                <a:gd name="T91" fmla="*/ 13036 h 274"/>
                                <a:gd name="T92" fmla="+- 0 7636 7561"/>
                                <a:gd name="T93" fmla="*/ T92 w 179"/>
                                <a:gd name="T94" fmla="+- 0 13033 13033"/>
                                <a:gd name="T95" fmla="*/ 13033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79" h="274">
                                  <a:moveTo>
                                    <a:pt x="75" y="0"/>
                                  </a:moveTo>
                                  <a:lnTo>
                                    <a:pt x="17" y="41"/>
                                  </a:lnTo>
                                  <a:lnTo>
                                    <a:pt x="0" y="124"/>
                                  </a:lnTo>
                                  <a:lnTo>
                                    <a:pt x="6" y="146"/>
                                  </a:lnTo>
                                  <a:lnTo>
                                    <a:pt x="48" y="191"/>
                                  </a:lnTo>
                                  <a:lnTo>
                                    <a:pt x="93" y="199"/>
                                  </a:lnTo>
                                  <a:lnTo>
                                    <a:pt x="115" y="193"/>
                                  </a:lnTo>
                                  <a:lnTo>
                                    <a:pt x="131" y="181"/>
                                  </a:lnTo>
                                  <a:lnTo>
                                    <a:pt x="138" y="172"/>
                                  </a:lnTo>
                                  <a:lnTo>
                                    <a:pt x="80" y="172"/>
                                  </a:lnTo>
                                  <a:lnTo>
                                    <a:pt x="63" y="165"/>
                                  </a:lnTo>
                                  <a:lnTo>
                                    <a:pt x="50" y="153"/>
                                  </a:lnTo>
                                  <a:lnTo>
                                    <a:pt x="41" y="134"/>
                                  </a:lnTo>
                                  <a:lnTo>
                                    <a:pt x="36" y="110"/>
                                  </a:lnTo>
                                  <a:lnTo>
                                    <a:pt x="35" y="80"/>
                                  </a:lnTo>
                                  <a:lnTo>
                                    <a:pt x="43" y="58"/>
                                  </a:lnTo>
                                  <a:lnTo>
                                    <a:pt x="55" y="42"/>
                                  </a:lnTo>
                                  <a:lnTo>
                                    <a:pt x="73" y="31"/>
                                  </a:lnTo>
                                  <a:lnTo>
                                    <a:pt x="96" y="28"/>
                                  </a:lnTo>
                                  <a:lnTo>
                                    <a:pt x="141" y="28"/>
                                  </a:lnTo>
                                  <a:lnTo>
                                    <a:pt x="136" y="21"/>
                                  </a:lnTo>
                                  <a:lnTo>
                                    <a:pt x="122" y="10"/>
                                  </a:lnTo>
                                  <a:lnTo>
                                    <a:pt x="102" y="3"/>
                                  </a:lnTo>
                                  <a:lnTo>
                                    <a:pt x="7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364"/>
                          <wps:cNvSpPr>
                            <a:spLocks/>
                          </wps:cNvSpPr>
                          <wps:spPr bwMode="auto">
                            <a:xfrm>
                              <a:off x="7561" y="13033"/>
                              <a:ext cx="179" cy="274"/>
                            </a:xfrm>
                            <a:custGeom>
                              <a:avLst/>
                              <a:gdLst>
                                <a:gd name="T0" fmla="+- 0 7702 7561"/>
                                <a:gd name="T1" fmla="*/ T0 w 179"/>
                                <a:gd name="T2" fmla="+- 0 13061 13033"/>
                                <a:gd name="T3" fmla="*/ 13061 h 274"/>
                                <a:gd name="T4" fmla="+- 0 7657 7561"/>
                                <a:gd name="T5" fmla="*/ T4 w 179"/>
                                <a:gd name="T6" fmla="+- 0 13061 13033"/>
                                <a:gd name="T7" fmla="*/ 13061 h 274"/>
                                <a:gd name="T8" fmla="+- 0 7678 7561"/>
                                <a:gd name="T9" fmla="*/ T8 w 179"/>
                                <a:gd name="T10" fmla="+- 0 13067 13033"/>
                                <a:gd name="T11" fmla="*/ 13067 h 274"/>
                                <a:gd name="T12" fmla="+- 0 7694 7561"/>
                                <a:gd name="T13" fmla="*/ T12 w 179"/>
                                <a:gd name="T14" fmla="+- 0 13081 13033"/>
                                <a:gd name="T15" fmla="*/ 13081 h 274"/>
                                <a:gd name="T16" fmla="+- 0 7702 7561"/>
                                <a:gd name="T17" fmla="*/ T16 w 179"/>
                                <a:gd name="T18" fmla="+- 0 13100 13033"/>
                                <a:gd name="T19" fmla="*/ 13100 h 274"/>
                                <a:gd name="T20" fmla="+- 0 7703 7561"/>
                                <a:gd name="T21" fmla="*/ T20 w 179"/>
                                <a:gd name="T22" fmla="+- 0 13104 13033"/>
                                <a:gd name="T23" fmla="*/ 13104 h 274"/>
                                <a:gd name="T24" fmla="+- 0 7704 7561"/>
                                <a:gd name="T25" fmla="*/ T24 w 179"/>
                                <a:gd name="T26" fmla="+- 0 13110 13033"/>
                                <a:gd name="T27" fmla="*/ 13110 h 274"/>
                                <a:gd name="T28" fmla="+- 0 7704 7561"/>
                                <a:gd name="T29" fmla="*/ T28 w 179"/>
                                <a:gd name="T30" fmla="+- 0 13157 13033"/>
                                <a:gd name="T31" fmla="*/ 13157 h 274"/>
                                <a:gd name="T32" fmla="+- 0 7641 7561"/>
                                <a:gd name="T33" fmla="*/ T32 w 179"/>
                                <a:gd name="T34" fmla="+- 0 13205 13033"/>
                                <a:gd name="T35" fmla="*/ 13205 h 274"/>
                                <a:gd name="T36" fmla="+- 0 7699 7561"/>
                                <a:gd name="T37" fmla="*/ T36 w 179"/>
                                <a:gd name="T38" fmla="+- 0 13205 13033"/>
                                <a:gd name="T39" fmla="*/ 13205 h 274"/>
                                <a:gd name="T40" fmla="+- 0 7703 7561"/>
                                <a:gd name="T41" fmla="*/ T40 w 179"/>
                                <a:gd name="T42" fmla="+- 0 13199 13033"/>
                                <a:gd name="T43" fmla="*/ 13199 h 274"/>
                                <a:gd name="T44" fmla="+- 0 7739 7561"/>
                                <a:gd name="T45" fmla="*/ T44 w 179"/>
                                <a:gd name="T46" fmla="+- 0 13199 13033"/>
                                <a:gd name="T47" fmla="*/ 13199 h 274"/>
                                <a:gd name="T48" fmla="+- 0 7739 7561"/>
                                <a:gd name="T49" fmla="*/ T48 w 179"/>
                                <a:gd name="T50" fmla="+- 0 13074 13033"/>
                                <a:gd name="T51" fmla="*/ 13074 h 274"/>
                                <a:gd name="T52" fmla="+- 0 7739 7561"/>
                                <a:gd name="T53" fmla="*/ T52 w 179"/>
                                <a:gd name="T54" fmla="+- 0 13066 13033"/>
                                <a:gd name="T55" fmla="*/ 13066 h 274"/>
                                <a:gd name="T56" fmla="+- 0 7706 7561"/>
                                <a:gd name="T57" fmla="*/ T56 w 179"/>
                                <a:gd name="T58" fmla="+- 0 13066 13033"/>
                                <a:gd name="T59" fmla="*/ 13066 h 274"/>
                                <a:gd name="T60" fmla="+- 0 7702 7561"/>
                                <a:gd name="T61" fmla="*/ T60 w 179"/>
                                <a:gd name="T62" fmla="+- 0 13061 13033"/>
                                <a:gd name="T63" fmla="*/ 13061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79" h="274">
                                  <a:moveTo>
                                    <a:pt x="141" y="28"/>
                                  </a:moveTo>
                                  <a:lnTo>
                                    <a:pt x="96" y="28"/>
                                  </a:lnTo>
                                  <a:lnTo>
                                    <a:pt x="117" y="34"/>
                                  </a:lnTo>
                                  <a:lnTo>
                                    <a:pt x="133" y="48"/>
                                  </a:lnTo>
                                  <a:lnTo>
                                    <a:pt x="141" y="67"/>
                                  </a:lnTo>
                                  <a:lnTo>
                                    <a:pt x="142" y="71"/>
                                  </a:lnTo>
                                  <a:lnTo>
                                    <a:pt x="143" y="77"/>
                                  </a:lnTo>
                                  <a:lnTo>
                                    <a:pt x="143" y="124"/>
                                  </a:lnTo>
                                  <a:lnTo>
                                    <a:pt x="80" y="172"/>
                                  </a:lnTo>
                                  <a:lnTo>
                                    <a:pt x="138" y="172"/>
                                  </a:lnTo>
                                  <a:lnTo>
                                    <a:pt x="142" y="166"/>
                                  </a:lnTo>
                                  <a:lnTo>
                                    <a:pt x="178" y="166"/>
                                  </a:lnTo>
                                  <a:lnTo>
                                    <a:pt x="178" y="41"/>
                                  </a:lnTo>
                                  <a:lnTo>
                                    <a:pt x="178" y="33"/>
                                  </a:lnTo>
                                  <a:lnTo>
                                    <a:pt x="145" y="33"/>
                                  </a:lnTo>
                                  <a:lnTo>
                                    <a:pt x="141" y="28"/>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365"/>
                          <wps:cNvSpPr>
                            <a:spLocks/>
                          </wps:cNvSpPr>
                          <wps:spPr bwMode="auto">
                            <a:xfrm>
                              <a:off x="7561" y="13033"/>
                              <a:ext cx="179" cy="274"/>
                            </a:xfrm>
                            <a:custGeom>
                              <a:avLst/>
                              <a:gdLst>
                                <a:gd name="T0" fmla="+- 0 7740 7561"/>
                                <a:gd name="T1" fmla="*/ T0 w 179"/>
                                <a:gd name="T2" fmla="+- 0 13037 13033"/>
                                <a:gd name="T3" fmla="*/ 13037 h 274"/>
                                <a:gd name="T4" fmla="+- 0 7707 7561"/>
                                <a:gd name="T5" fmla="*/ T4 w 179"/>
                                <a:gd name="T6" fmla="+- 0 13037 13033"/>
                                <a:gd name="T7" fmla="*/ 13037 h 274"/>
                                <a:gd name="T8" fmla="+- 0 7706 7561"/>
                                <a:gd name="T9" fmla="*/ T8 w 179"/>
                                <a:gd name="T10" fmla="+- 0 13066 13033"/>
                                <a:gd name="T11" fmla="*/ 13066 h 274"/>
                                <a:gd name="T12" fmla="+- 0 7739 7561"/>
                                <a:gd name="T13" fmla="*/ T12 w 179"/>
                                <a:gd name="T14" fmla="+- 0 13066 13033"/>
                                <a:gd name="T15" fmla="*/ 13066 h 274"/>
                                <a:gd name="T16" fmla="+- 0 7739 7561"/>
                                <a:gd name="T17" fmla="*/ T16 w 179"/>
                                <a:gd name="T18" fmla="+- 0 13056 13033"/>
                                <a:gd name="T19" fmla="*/ 13056 h 274"/>
                                <a:gd name="T20" fmla="+- 0 7740 7561"/>
                                <a:gd name="T21" fmla="*/ T20 w 179"/>
                                <a:gd name="T22" fmla="+- 0 13037 13033"/>
                                <a:gd name="T23" fmla="*/ 13037 h 274"/>
                              </a:gdLst>
                              <a:ahLst/>
                              <a:cxnLst>
                                <a:cxn ang="0">
                                  <a:pos x="T1" y="T3"/>
                                </a:cxn>
                                <a:cxn ang="0">
                                  <a:pos x="T5" y="T7"/>
                                </a:cxn>
                                <a:cxn ang="0">
                                  <a:pos x="T9" y="T11"/>
                                </a:cxn>
                                <a:cxn ang="0">
                                  <a:pos x="T13" y="T15"/>
                                </a:cxn>
                                <a:cxn ang="0">
                                  <a:pos x="T17" y="T19"/>
                                </a:cxn>
                                <a:cxn ang="0">
                                  <a:pos x="T21" y="T23"/>
                                </a:cxn>
                              </a:cxnLst>
                              <a:rect l="0" t="0" r="r" b="b"/>
                              <a:pathLst>
                                <a:path w="179" h="274">
                                  <a:moveTo>
                                    <a:pt x="179" y="4"/>
                                  </a:moveTo>
                                  <a:lnTo>
                                    <a:pt x="146" y="4"/>
                                  </a:lnTo>
                                  <a:lnTo>
                                    <a:pt x="145" y="33"/>
                                  </a:lnTo>
                                  <a:lnTo>
                                    <a:pt x="178" y="33"/>
                                  </a:lnTo>
                                  <a:lnTo>
                                    <a:pt x="178" y="23"/>
                                  </a:lnTo>
                                  <a:lnTo>
                                    <a:pt x="179" y="4"/>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5" name="Group 366"/>
                        <wpg:cNvGrpSpPr>
                          <a:grpSpLocks/>
                        </wpg:cNvGrpSpPr>
                        <wpg:grpSpPr bwMode="auto">
                          <a:xfrm>
                            <a:off x="7795" y="13037"/>
                            <a:ext cx="163" cy="195"/>
                            <a:chOff x="7795" y="13037"/>
                            <a:chExt cx="163" cy="195"/>
                          </a:xfrm>
                        </wpg:grpSpPr>
                        <wps:wsp>
                          <wps:cNvPr id="576" name="Freeform 367"/>
                          <wps:cNvSpPr>
                            <a:spLocks/>
                          </wps:cNvSpPr>
                          <wps:spPr bwMode="auto">
                            <a:xfrm>
                              <a:off x="7795" y="13037"/>
                              <a:ext cx="163" cy="195"/>
                            </a:xfrm>
                            <a:custGeom>
                              <a:avLst/>
                              <a:gdLst>
                                <a:gd name="T0" fmla="+- 0 7830 7795"/>
                                <a:gd name="T1" fmla="*/ T0 w 163"/>
                                <a:gd name="T2" fmla="+- 0 13037 13037"/>
                                <a:gd name="T3" fmla="*/ 13037 h 195"/>
                                <a:gd name="T4" fmla="+- 0 7795 7795"/>
                                <a:gd name="T5" fmla="*/ T4 w 163"/>
                                <a:gd name="T6" fmla="+- 0 13037 13037"/>
                                <a:gd name="T7" fmla="*/ 13037 h 195"/>
                                <a:gd name="T8" fmla="+- 0 7798 7795"/>
                                <a:gd name="T9" fmla="*/ T8 w 163"/>
                                <a:gd name="T10" fmla="+- 0 13179 13037"/>
                                <a:gd name="T11" fmla="*/ 13179 h 195"/>
                                <a:gd name="T12" fmla="+- 0 7836 7795"/>
                                <a:gd name="T13" fmla="*/ T12 w 163"/>
                                <a:gd name="T14" fmla="+- 0 13226 13037"/>
                                <a:gd name="T15" fmla="*/ 13226 h 195"/>
                                <a:gd name="T16" fmla="+- 0 7878 7795"/>
                                <a:gd name="T17" fmla="*/ T16 w 163"/>
                                <a:gd name="T18" fmla="+- 0 13232 13037"/>
                                <a:gd name="T19" fmla="*/ 13232 h 195"/>
                                <a:gd name="T20" fmla="+- 0 7899 7795"/>
                                <a:gd name="T21" fmla="*/ T20 w 163"/>
                                <a:gd name="T22" fmla="+- 0 13223 13037"/>
                                <a:gd name="T23" fmla="*/ 13223 h 195"/>
                                <a:gd name="T24" fmla="+- 0 7915 7795"/>
                                <a:gd name="T25" fmla="*/ T24 w 163"/>
                                <a:gd name="T26" fmla="+- 0 13211 13037"/>
                                <a:gd name="T27" fmla="*/ 13211 h 195"/>
                                <a:gd name="T28" fmla="+- 0 7922 7795"/>
                                <a:gd name="T29" fmla="*/ T28 w 163"/>
                                <a:gd name="T30" fmla="+- 0 13202 13037"/>
                                <a:gd name="T31" fmla="*/ 13202 h 195"/>
                                <a:gd name="T32" fmla="+- 0 7856 7795"/>
                                <a:gd name="T33" fmla="*/ T32 w 163"/>
                                <a:gd name="T34" fmla="+- 0 13202 13037"/>
                                <a:gd name="T35" fmla="*/ 13202 h 195"/>
                                <a:gd name="T36" fmla="+- 0 7841 7795"/>
                                <a:gd name="T37" fmla="*/ T36 w 163"/>
                                <a:gd name="T38" fmla="+- 0 13190 13037"/>
                                <a:gd name="T39" fmla="*/ 13190 h 195"/>
                                <a:gd name="T40" fmla="+- 0 7833 7795"/>
                                <a:gd name="T41" fmla="*/ T40 w 163"/>
                                <a:gd name="T42" fmla="+- 0 13170 13037"/>
                                <a:gd name="T43" fmla="*/ 13170 h 195"/>
                                <a:gd name="T44" fmla="+- 0 7830 7795"/>
                                <a:gd name="T45" fmla="*/ T44 w 163"/>
                                <a:gd name="T46" fmla="+- 0 13143 13037"/>
                                <a:gd name="T47" fmla="*/ 13143 h 195"/>
                                <a:gd name="T48" fmla="+- 0 7830 7795"/>
                                <a:gd name="T49" fmla="*/ T48 w 163"/>
                                <a:gd name="T50" fmla="+- 0 13037 13037"/>
                                <a:gd name="T51"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3" h="195">
                                  <a:moveTo>
                                    <a:pt x="35" y="0"/>
                                  </a:moveTo>
                                  <a:lnTo>
                                    <a:pt x="0" y="0"/>
                                  </a:lnTo>
                                  <a:lnTo>
                                    <a:pt x="3" y="142"/>
                                  </a:lnTo>
                                  <a:lnTo>
                                    <a:pt x="41" y="189"/>
                                  </a:lnTo>
                                  <a:lnTo>
                                    <a:pt x="83" y="195"/>
                                  </a:lnTo>
                                  <a:lnTo>
                                    <a:pt x="104" y="186"/>
                                  </a:lnTo>
                                  <a:lnTo>
                                    <a:pt x="120" y="174"/>
                                  </a:lnTo>
                                  <a:lnTo>
                                    <a:pt x="127" y="165"/>
                                  </a:lnTo>
                                  <a:lnTo>
                                    <a:pt x="61" y="165"/>
                                  </a:lnTo>
                                  <a:lnTo>
                                    <a:pt x="46" y="153"/>
                                  </a:lnTo>
                                  <a:lnTo>
                                    <a:pt x="38" y="133"/>
                                  </a:lnTo>
                                  <a:lnTo>
                                    <a:pt x="35" y="106"/>
                                  </a:lnTo>
                                  <a:lnTo>
                                    <a:pt x="3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368"/>
                          <wps:cNvSpPr>
                            <a:spLocks/>
                          </wps:cNvSpPr>
                          <wps:spPr bwMode="auto">
                            <a:xfrm>
                              <a:off x="7795" y="13037"/>
                              <a:ext cx="163" cy="195"/>
                            </a:xfrm>
                            <a:custGeom>
                              <a:avLst/>
                              <a:gdLst>
                                <a:gd name="T0" fmla="+- 0 7957 7795"/>
                                <a:gd name="T1" fmla="*/ T0 w 163"/>
                                <a:gd name="T2" fmla="+- 0 13198 13037"/>
                                <a:gd name="T3" fmla="*/ 13198 h 195"/>
                                <a:gd name="T4" fmla="+- 0 7926 7795"/>
                                <a:gd name="T5" fmla="*/ T4 w 163"/>
                                <a:gd name="T6" fmla="+- 0 13198 13037"/>
                                <a:gd name="T7" fmla="*/ 13198 h 195"/>
                                <a:gd name="T8" fmla="+- 0 7928 7795"/>
                                <a:gd name="T9" fmla="*/ T8 w 163"/>
                                <a:gd name="T10" fmla="+- 0 13229 13037"/>
                                <a:gd name="T11" fmla="*/ 13229 h 195"/>
                                <a:gd name="T12" fmla="+- 0 7958 7795"/>
                                <a:gd name="T13" fmla="*/ T12 w 163"/>
                                <a:gd name="T14" fmla="+- 0 13218 13037"/>
                                <a:gd name="T15" fmla="*/ 13218 h 195"/>
                                <a:gd name="T16" fmla="+- 0 7957 7795"/>
                                <a:gd name="T17" fmla="*/ T16 w 163"/>
                                <a:gd name="T18" fmla="+- 0 13198 13037"/>
                                <a:gd name="T19" fmla="*/ 13198 h 195"/>
                              </a:gdLst>
                              <a:ahLst/>
                              <a:cxnLst>
                                <a:cxn ang="0">
                                  <a:pos x="T1" y="T3"/>
                                </a:cxn>
                                <a:cxn ang="0">
                                  <a:pos x="T5" y="T7"/>
                                </a:cxn>
                                <a:cxn ang="0">
                                  <a:pos x="T9" y="T11"/>
                                </a:cxn>
                                <a:cxn ang="0">
                                  <a:pos x="T13" y="T15"/>
                                </a:cxn>
                                <a:cxn ang="0">
                                  <a:pos x="T17" y="T19"/>
                                </a:cxn>
                              </a:cxnLst>
                              <a:rect l="0" t="0" r="r" b="b"/>
                              <a:pathLst>
                                <a:path w="163" h="195">
                                  <a:moveTo>
                                    <a:pt x="162" y="161"/>
                                  </a:moveTo>
                                  <a:lnTo>
                                    <a:pt x="131" y="161"/>
                                  </a:lnTo>
                                  <a:lnTo>
                                    <a:pt x="133" y="192"/>
                                  </a:lnTo>
                                  <a:lnTo>
                                    <a:pt x="163" y="181"/>
                                  </a:lnTo>
                                  <a:lnTo>
                                    <a:pt x="162" y="161"/>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369"/>
                          <wps:cNvSpPr>
                            <a:spLocks/>
                          </wps:cNvSpPr>
                          <wps:spPr bwMode="auto">
                            <a:xfrm>
                              <a:off x="7795" y="13037"/>
                              <a:ext cx="163" cy="195"/>
                            </a:xfrm>
                            <a:custGeom>
                              <a:avLst/>
                              <a:gdLst>
                                <a:gd name="T0" fmla="+- 0 7957 7795"/>
                                <a:gd name="T1" fmla="*/ T0 w 163"/>
                                <a:gd name="T2" fmla="+- 0 13037 13037"/>
                                <a:gd name="T3" fmla="*/ 13037 h 195"/>
                                <a:gd name="T4" fmla="+- 0 7922 7795"/>
                                <a:gd name="T5" fmla="*/ T4 w 163"/>
                                <a:gd name="T6" fmla="+- 0 13037 13037"/>
                                <a:gd name="T7" fmla="*/ 13037 h 195"/>
                                <a:gd name="T8" fmla="+- 0 7922 7795"/>
                                <a:gd name="T9" fmla="*/ T8 w 163"/>
                                <a:gd name="T10" fmla="+- 0 13161 13037"/>
                                <a:gd name="T11" fmla="*/ 13161 h 195"/>
                                <a:gd name="T12" fmla="+- 0 7921 7795"/>
                                <a:gd name="T13" fmla="*/ T12 w 163"/>
                                <a:gd name="T14" fmla="+- 0 13168 13037"/>
                                <a:gd name="T15" fmla="*/ 13168 h 195"/>
                                <a:gd name="T16" fmla="+- 0 7915 7795"/>
                                <a:gd name="T17" fmla="*/ T16 w 163"/>
                                <a:gd name="T18" fmla="+- 0 13180 13037"/>
                                <a:gd name="T19" fmla="*/ 13180 h 195"/>
                                <a:gd name="T20" fmla="+- 0 7904 7795"/>
                                <a:gd name="T21" fmla="*/ T20 w 163"/>
                                <a:gd name="T22" fmla="+- 0 13192 13037"/>
                                <a:gd name="T23" fmla="*/ 13192 h 195"/>
                                <a:gd name="T24" fmla="+- 0 7885 7795"/>
                                <a:gd name="T25" fmla="*/ T24 w 163"/>
                                <a:gd name="T26" fmla="+- 0 13200 13037"/>
                                <a:gd name="T27" fmla="*/ 13200 h 195"/>
                                <a:gd name="T28" fmla="+- 0 7856 7795"/>
                                <a:gd name="T29" fmla="*/ T28 w 163"/>
                                <a:gd name="T30" fmla="+- 0 13202 13037"/>
                                <a:gd name="T31" fmla="*/ 13202 h 195"/>
                                <a:gd name="T32" fmla="+- 0 7922 7795"/>
                                <a:gd name="T33" fmla="*/ T32 w 163"/>
                                <a:gd name="T34" fmla="+- 0 13202 13037"/>
                                <a:gd name="T35" fmla="*/ 13202 h 195"/>
                                <a:gd name="T36" fmla="+- 0 7925 7795"/>
                                <a:gd name="T37" fmla="*/ T36 w 163"/>
                                <a:gd name="T38" fmla="+- 0 13198 13037"/>
                                <a:gd name="T39" fmla="*/ 13198 h 195"/>
                                <a:gd name="T40" fmla="+- 0 7957 7795"/>
                                <a:gd name="T41" fmla="*/ T40 w 163"/>
                                <a:gd name="T42" fmla="+- 0 13198 13037"/>
                                <a:gd name="T43" fmla="*/ 13198 h 195"/>
                                <a:gd name="T44" fmla="+- 0 7957 7795"/>
                                <a:gd name="T45" fmla="*/ T44 w 163"/>
                                <a:gd name="T46" fmla="+- 0 13037 13037"/>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3" h="195">
                                  <a:moveTo>
                                    <a:pt x="162" y="0"/>
                                  </a:moveTo>
                                  <a:lnTo>
                                    <a:pt x="127" y="0"/>
                                  </a:lnTo>
                                  <a:lnTo>
                                    <a:pt x="127" y="124"/>
                                  </a:lnTo>
                                  <a:lnTo>
                                    <a:pt x="126" y="131"/>
                                  </a:lnTo>
                                  <a:lnTo>
                                    <a:pt x="120" y="143"/>
                                  </a:lnTo>
                                  <a:lnTo>
                                    <a:pt x="109" y="155"/>
                                  </a:lnTo>
                                  <a:lnTo>
                                    <a:pt x="90" y="163"/>
                                  </a:lnTo>
                                  <a:lnTo>
                                    <a:pt x="61" y="165"/>
                                  </a:lnTo>
                                  <a:lnTo>
                                    <a:pt x="127" y="165"/>
                                  </a:lnTo>
                                  <a:lnTo>
                                    <a:pt x="130" y="161"/>
                                  </a:lnTo>
                                  <a:lnTo>
                                    <a:pt x="162" y="161"/>
                                  </a:lnTo>
                                  <a:lnTo>
                                    <a:pt x="16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9" name="Group 370"/>
                        <wpg:cNvGrpSpPr>
                          <a:grpSpLocks/>
                        </wpg:cNvGrpSpPr>
                        <wpg:grpSpPr bwMode="auto">
                          <a:xfrm>
                            <a:off x="8001" y="13035"/>
                            <a:ext cx="169" cy="199"/>
                            <a:chOff x="8001" y="13035"/>
                            <a:chExt cx="169" cy="199"/>
                          </a:xfrm>
                        </wpg:grpSpPr>
                        <wps:wsp>
                          <wps:cNvPr id="580" name="Freeform 371"/>
                          <wps:cNvSpPr>
                            <a:spLocks/>
                          </wps:cNvSpPr>
                          <wps:spPr bwMode="auto">
                            <a:xfrm>
                              <a:off x="8001" y="13035"/>
                              <a:ext cx="169" cy="199"/>
                            </a:xfrm>
                            <a:custGeom>
                              <a:avLst/>
                              <a:gdLst>
                                <a:gd name="T0" fmla="+- 0 8071 8001"/>
                                <a:gd name="T1" fmla="*/ T0 w 169"/>
                                <a:gd name="T2" fmla="+- 0 13035 13035"/>
                                <a:gd name="T3" fmla="*/ 13035 h 199"/>
                                <a:gd name="T4" fmla="+- 0 8019 8001"/>
                                <a:gd name="T5" fmla="*/ T4 w 169"/>
                                <a:gd name="T6" fmla="+- 0 13070 13035"/>
                                <a:gd name="T7" fmla="*/ 13070 h 199"/>
                                <a:gd name="T8" fmla="+- 0 8001 8001"/>
                                <a:gd name="T9" fmla="*/ T8 w 169"/>
                                <a:gd name="T10" fmla="+- 0 13137 13035"/>
                                <a:gd name="T11" fmla="*/ 13137 h 199"/>
                                <a:gd name="T12" fmla="+- 0 8003 8001"/>
                                <a:gd name="T13" fmla="*/ T12 w 169"/>
                                <a:gd name="T14" fmla="+- 0 13160 13035"/>
                                <a:gd name="T15" fmla="*/ 13160 h 199"/>
                                <a:gd name="T16" fmla="+- 0 8035 8001"/>
                                <a:gd name="T17" fmla="*/ T16 w 169"/>
                                <a:gd name="T18" fmla="+- 0 13214 13035"/>
                                <a:gd name="T19" fmla="*/ 13214 h 199"/>
                                <a:gd name="T20" fmla="+- 0 8103 8001"/>
                                <a:gd name="T21" fmla="*/ T20 w 169"/>
                                <a:gd name="T22" fmla="+- 0 13233 13035"/>
                                <a:gd name="T23" fmla="*/ 13233 h 199"/>
                                <a:gd name="T24" fmla="+- 0 8127 8001"/>
                                <a:gd name="T25" fmla="*/ T24 w 169"/>
                                <a:gd name="T26" fmla="+- 0 13231 13035"/>
                                <a:gd name="T27" fmla="*/ 13231 h 199"/>
                                <a:gd name="T28" fmla="+- 0 8146 8001"/>
                                <a:gd name="T29" fmla="*/ T28 w 169"/>
                                <a:gd name="T30" fmla="+- 0 13226 13035"/>
                                <a:gd name="T31" fmla="*/ 13226 h 199"/>
                                <a:gd name="T32" fmla="+- 0 8160 8001"/>
                                <a:gd name="T33" fmla="*/ T32 w 169"/>
                                <a:gd name="T34" fmla="+- 0 13221 13035"/>
                                <a:gd name="T35" fmla="*/ 13221 h 199"/>
                                <a:gd name="T36" fmla="+- 0 8151 8001"/>
                                <a:gd name="T37" fmla="*/ T36 w 169"/>
                                <a:gd name="T38" fmla="+- 0 13205 13035"/>
                                <a:gd name="T39" fmla="*/ 13205 h 199"/>
                                <a:gd name="T40" fmla="+- 0 8085 8001"/>
                                <a:gd name="T41" fmla="*/ T40 w 169"/>
                                <a:gd name="T42" fmla="+- 0 13205 13035"/>
                                <a:gd name="T43" fmla="*/ 13205 h 199"/>
                                <a:gd name="T44" fmla="+- 0 8066 8001"/>
                                <a:gd name="T45" fmla="*/ T44 w 169"/>
                                <a:gd name="T46" fmla="+- 0 13198 13035"/>
                                <a:gd name="T47" fmla="*/ 13198 h 199"/>
                                <a:gd name="T48" fmla="+- 0 8050 8001"/>
                                <a:gd name="T49" fmla="*/ T48 w 169"/>
                                <a:gd name="T50" fmla="+- 0 13185 13035"/>
                                <a:gd name="T51" fmla="*/ 13185 h 199"/>
                                <a:gd name="T52" fmla="+- 0 8039 8001"/>
                                <a:gd name="T53" fmla="*/ T52 w 169"/>
                                <a:gd name="T54" fmla="+- 0 13166 13035"/>
                                <a:gd name="T55" fmla="*/ 13166 h 199"/>
                                <a:gd name="T56" fmla="+- 0 8034 8001"/>
                                <a:gd name="T57" fmla="*/ T56 w 169"/>
                                <a:gd name="T58" fmla="+- 0 13139 13035"/>
                                <a:gd name="T59" fmla="*/ 13139 h 199"/>
                                <a:gd name="T60" fmla="+- 0 8169 8001"/>
                                <a:gd name="T61" fmla="*/ T60 w 169"/>
                                <a:gd name="T62" fmla="+- 0 13139 13035"/>
                                <a:gd name="T63" fmla="*/ 13139 h 199"/>
                                <a:gd name="T64" fmla="+- 0 8170 8001"/>
                                <a:gd name="T65" fmla="*/ T64 w 169"/>
                                <a:gd name="T66" fmla="+- 0 13136 13035"/>
                                <a:gd name="T67" fmla="*/ 13136 h 199"/>
                                <a:gd name="T68" fmla="+- 0 8171 8001"/>
                                <a:gd name="T69" fmla="*/ T68 w 169"/>
                                <a:gd name="T70" fmla="+- 0 13130 13035"/>
                                <a:gd name="T71" fmla="*/ 13130 h 199"/>
                                <a:gd name="T72" fmla="+- 0 8170 8001"/>
                                <a:gd name="T73" fmla="*/ T72 w 169"/>
                                <a:gd name="T74" fmla="+- 0 13114 13035"/>
                                <a:gd name="T75" fmla="*/ 13114 h 199"/>
                                <a:gd name="T76" fmla="+- 0 8137 8001"/>
                                <a:gd name="T77" fmla="*/ T76 w 169"/>
                                <a:gd name="T78" fmla="+- 0 13114 13035"/>
                                <a:gd name="T79" fmla="*/ 13114 h 199"/>
                                <a:gd name="T80" fmla="+- 0 8037 8001"/>
                                <a:gd name="T81" fmla="*/ T80 w 169"/>
                                <a:gd name="T82" fmla="+- 0 13102 13035"/>
                                <a:gd name="T83" fmla="*/ 13102 h 199"/>
                                <a:gd name="T84" fmla="+- 0 8045 8001"/>
                                <a:gd name="T85" fmla="*/ T84 w 169"/>
                                <a:gd name="T86" fmla="+- 0 13086 13035"/>
                                <a:gd name="T87" fmla="*/ 13086 h 199"/>
                                <a:gd name="T88" fmla="+- 0 8058 8001"/>
                                <a:gd name="T89" fmla="*/ T88 w 169"/>
                                <a:gd name="T90" fmla="+- 0 13072 13035"/>
                                <a:gd name="T91" fmla="*/ 13072 h 199"/>
                                <a:gd name="T92" fmla="+- 0 8079 8001"/>
                                <a:gd name="T93" fmla="*/ T92 w 169"/>
                                <a:gd name="T94" fmla="+- 0 13063 13035"/>
                                <a:gd name="T95" fmla="*/ 13063 h 199"/>
                                <a:gd name="T96" fmla="+- 0 8109 8001"/>
                                <a:gd name="T97" fmla="*/ T96 w 169"/>
                                <a:gd name="T98" fmla="+- 0 13061 13035"/>
                                <a:gd name="T99" fmla="*/ 13061 h 199"/>
                                <a:gd name="T100" fmla="+- 0 8148 8001"/>
                                <a:gd name="T101" fmla="*/ T100 w 169"/>
                                <a:gd name="T102" fmla="+- 0 13061 13035"/>
                                <a:gd name="T103" fmla="*/ 13061 h 199"/>
                                <a:gd name="T104" fmla="+- 0 8146 8001"/>
                                <a:gd name="T105" fmla="*/ T104 w 169"/>
                                <a:gd name="T106" fmla="+- 0 13059 13035"/>
                                <a:gd name="T107" fmla="*/ 13059 h 199"/>
                                <a:gd name="T108" fmla="+- 0 8128 8001"/>
                                <a:gd name="T109" fmla="*/ T108 w 169"/>
                                <a:gd name="T110" fmla="+- 0 13046 13035"/>
                                <a:gd name="T111" fmla="*/ 13046 h 199"/>
                                <a:gd name="T112" fmla="+- 0 8103 8001"/>
                                <a:gd name="T113" fmla="*/ T112 w 169"/>
                                <a:gd name="T114" fmla="+- 0 13037 13035"/>
                                <a:gd name="T115" fmla="*/ 13037 h 199"/>
                                <a:gd name="T116" fmla="+- 0 8071 8001"/>
                                <a:gd name="T117" fmla="*/ T116 w 169"/>
                                <a:gd name="T118" fmla="+- 0 13035 13035"/>
                                <a:gd name="T119" fmla="*/ 13035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69" h="199">
                                  <a:moveTo>
                                    <a:pt x="70" y="0"/>
                                  </a:moveTo>
                                  <a:lnTo>
                                    <a:pt x="18" y="35"/>
                                  </a:lnTo>
                                  <a:lnTo>
                                    <a:pt x="0" y="102"/>
                                  </a:lnTo>
                                  <a:lnTo>
                                    <a:pt x="2" y="125"/>
                                  </a:lnTo>
                                  <a:lnTo>
                                    <a:pt x="34" y="179"/>
                                  </a:lnTo>
                                  <a:lnTo>
                                    <a:pt x="102" y="198"/>
                                  </a:lnTo>
                                  <a:lnTo>
                                    <a:pt x="126" y="196"/>
                                  </a:lnTo>
                                  <a:lnTo>
                                    <a:pt x="145" y="191"/>
                                  </a:lnTo>
                                  <a:lnTo>
                                    <a:pt x="159" y="186"/>
                                  </a:lnTo>
                                  <a:lnTo>
                                    <a:pt x="150" y="170"/>
                                  </a:lnTo>
                                  <a:lnTo>
                                    <a:pt x="84" y="170"/>
                                  </a:lnTo>
                                  <a:lnTo>
                                    <a:pt x="65" y="163"/>
                                  </a:lnTo>
                                  <a:lnTo>
                                    <a:pt x="49" y="150"/>
                                  </a:lnTo>
                                  <a:lnTo>
                                    <a:pt x="38" y="131"/>
                                  </a:lnTo>
                                  <a:lnTo>
                                    <a:pt x="33" y="104"/>
                                  </a:lnTo>
                                  <a:lnTo>
                                    <a:pt x="168" y="104"/>
                                  </a:lnTo>
                                  <a:lnTo>
                                    <a:pt x="169" y="101"/>
                                  </a:lnTo>
                                  <a:lnTo>
                                    <a:pt x="170" y="95"/>
                                  </a:lnTo>
                                  <a:lnTo>
                                    <a:pt x="169" y="79"/>
                                  </a:lnTo>
                                  <a:lnTo>
                                    <a:pt x="136" y="79"/>
                                  </a:lnTo>
                                  <a:lnTo>
                                    <a:pt x="36" y="67"/>
                                  </a:lnTo>
                                  <a:lnTo>
                                    <a:pt x="44" y="51"/>
                                  </a:lnTo>
                                  <a:lnTo>
                                    <a:pt x="57" y="37"/>
                                  </a:lnTo>
                                  <a:lnTo>
                                    <a:pt x="78" y="28"/>
                                  </a:lnTo>
                                  <a:lnTo>
                                    <a:pt x="108" y="26"/>
                                  </a:lnTo>
                                  <a:lnTo>
                                    <a:pt x="147" y="26"/>
                                  </a:lnTo>
                                  <a:lnTo>
                                    <a:pt x="145" y="24"/>
                                  </a:lnTo>
                                  <a:lnTo>
                                    <a:pt x="127" y="11"/>
                                  </a:lnTo>
                                  <a:lnTo>
                                    <a:pt x="102" y="2"/>
                                  </a:lnTo>
                                  <a:lnTo>
                                    <a:pt x="70"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372"/>
                          <wps:cNvSpPr>
                            <a:spLocks/>
                          </wps:cNvSpPr>
                          <wps:spPr bwMode="auto">
                            <a:xfrm>
                              <a:off x="8001" y="13035"/>
                              <a:ext cx="169" cy="199"/>
                            </a:xfrm>
                            <a:custGeom>
                              <a:avLst/>
                              <a:gdLst>
                                <a:gd name="T0" fmla="+- 0 8148 8001"/>
                                <a:gd name="T1" fmla="*/ T0 w 169"/>
                                <a:gd name="T2" fmla="+- 0 13198 13035"/>
                                <a:gd name="T3" fmla="*/ 13198 h 199"/>
                                <a:gd name="T4" fmla="+- 0 8134 8001"/>
                                <a:gd name="T5" fmla="*/ T4 w 169"/>
                                <a:gd name="T6" fmla="+- 0 13202 13035"/>
                                <a:gd name="T7" fmla="*/ 13202 h 199"/>
                                <a:gd name="T8" fmla="+- 0 8114 8001"/>
                                <a:gd name="T9" fmla="*/ T8 w 169"/>
                                <a:gd name="T10" fmla="+- 0 13205 13035"/>
                                <a:gd name="T11" fmla="*/ 13205 h 199"/>
                                <a:gd name="T12" fmla="+- 0 8085 8001"/>
                                <a:gd name="T13" fmla="*/ T12 w 169"/>
                                <a:gd name="T14" fmla="+- 0 13205 13035"/>
                                <a:gd name="T15" fmla="*/ 13205 h 199"/>
                                <a:gd name="T16" fmla="+- 0 8151 8001"/>
                                <a:gd name="T17" fmla="*/ T16 w 169"/>
                                <a:gd name="T18" fmla="+- 0 13205 13035"/>
                                <a:gd name="T19" fmla="*/ 13205 h 199"/>
                                <a:gd name="T20" fmla="+- 0 8148 8001"/>
                                <a:gd name="T21" fmla="*/ T20 w 169"/>
                                <a:gd name="T22" fmla="+- 0 13198 13035"/>
                                <a:gd name="T23" fmla="*/ 13198 h 199"/>
                              </a:gdLst>
                              <a:ahLst/>
                              <a:cxnLst>
                                <a:cxn ang="0">
                                  <a:pos x="T1" y="T3"/>
                                </a:cxn>
                                <a:cxn ang="0">
                                  <a:pos x="T5" y="T7"/>
                                </a:cxn>
                                <a:cxn ang="0">
                                  <a:pos x="T9" y="T11"/>
                                </a:cxn>
                                <a:cxn ang="0">
                                  <a:pos x="T13" y="T15"/>
                                </a:cxn>
                                <a:cxn ang="0">
                                  <a:pos x="T17" y="T19"/>
                                </a:cxn>
                                <a:cxn ang="0">
                                  <a:pos x="T21" y="T23"/>
                                </a:cxn>
                              </a:cxnLst>
                              <a:rect l="0" t="0" r="r" b="b"/>
                              <a:pathLst>
                                <a:path w="169" h="199">
                                  <a:moveTo>
                                    <a:pt x="147" y="163"/>
                                  </a:moveTo>
                                  <a:lnTo>
                                    <a:pt x="133" y="167"/>
                                  </a:lnTo>
                                  <a:lnTo>
                                    <a:pt x="113" y="170"/>
                                  </a:lnTo>
                                  <a:lnTo>
                                    <a:pt x="84" y="170"/>
                                  </a:lnTo>
                                  <a:lnTo>
                                    <a:pt x="150" y="170"/>
                                  </a:lnTo>
                                  <a:lnTo>
                                    <a:pt x="147" y="163"/>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Freeform 373"/>
                          <wps:cNvSpPr>
                            <a:spLocks/>
                          </wps:cNvSpPr>
                          <wps:spPr bwMode="auto">
                            <a:xfrm>
                              <a:off x="8001" y="13035"/>
                              <a:ext cx="169" cy="199"/>
                            </a:xfrm>
                            <a:custGeom>
                              <a:avLst/>
                              <a:gdLst>
                                <a:gd name="T0" fmla="+- 0 8148 8001"/>
                                <a:gd name="T1" fmla="*/ T0 w 169"/>
                                <a:gd name="T2" fmla="+- 0 13061 13035"/>
                                <a:gd name="T3" fmla="*/ 13061 h 199"/>
                                <a:gd name="T4" fmla="+- 0 8109 8001"/>
                                <a:gd name="T5" fmla="*/ T4 w 169"/>
                                <a:gd name="T6" fmla="+- 0 13061 13035"/>
                                <a:gd name="T7" fmla="*/ 13061 h 199"/>
                                <a:gd name="T8" fmla="+- 0 8126 8001"/>
                                <a:gd name="T9" fmla="*/ T8 w 169"/>
                                <a:gd name="T10" fmla="+- 0 13075 13035"/>
                                <a:gd name="T11" fmla="*/ 13075 h 199"/>
                                <a:gd name="T12" fmla="+- 0 8135 8001"/>
                                <a:gd name="T13" fmla="*/ T12 w 169"/>
                                <a:gd name="T14" fmla="+- 0 13095 13035"/>
                                <a:gd name="T15" fmla="*/ 13095 h 199"/>
                                <a:gd name="T16" fmla="+- 0 8137 8001"/>
                                <a:gd name="T17" fmla="*/ T16 w 169"/>
                                <a:gd name="T18" fmla="+- 0 13114 13035"/>
                                <a:gd name="T19" fmla="*/ 13114 h 199"/>
                                <a:gd name="T20" fmla="+- 0 8170 8001"/>
                                <a:gd name="T21" fmla="*/ T20 w 169"/>
                                <a:gd name="T22" fmla="+- 0 13114 13035"/>
                                <a:gd name="T23" fmla="*/ 13114 h 199"/>
                                <a:gd name="T24" fmla="+- 0 8170 8001"/>
                                <a:gd name="T25" fmla="*/ T24 w 169"/>
                                <a:gd name="T26" fmla="+- 0 13110 13035"/>
                                <a:gd name="T27" fmla="*/ 13110 h 199"/>
                                <a:gd name="T28" fmla="+- 0 8166 8001"/>
                                <a:gd name="T29" fmla="*/ T28 w 169"/>
                                <a:gd name="T30" fmla="+- 0 13092 13035"/>
                                <a:gd name="T31" fmla="*/ 13092 h 199"/>
                                <a:gd name="T32" fmla="+- 0 8159 8001"/>
                                <a:gd name="T33" fmla="*/ T32 w 169"/>
                                <a:gd name="T34" fmla="+- 0 13075 13035"/>
                                <a:gd name="T35" fmla="*/ 13075 h 199"/>
                                <a:gd name="T36" fmla="+- 0 8148 8001"/>
                                <a:gd name="T37" fmla="*/ T36 w 169"/>
                                <a:gd name="T38" fmla="+- 0 13061 13035"/>
                                <a:gd name="T39" fmla="*/ 13061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9" h="199">
                                  <a:moveTo>
                                    <a:pt x="147" y="26"/>
                                  </a:moveTo>
                                  <a:lnTo>
                                    <a:pt x="108" y="26"/>
                                  </a:lnTo>
                                  <a:lnTo>
                                    <a:pt x="125" y="40"/>
                                  </a:lnTo>
                                  <a:lnTo>
                                    <a:pt x="134" y="60"/>
                                  </a:lnTo>
                                  <a:lnTo>
                                    <a:pt x="136" y="79"/>
                                  </a:lnTo>
                                  <a:lnTo>
                                    <a:pt x="169" y="79"/>
                                  </a:lnTo>
                                  <a:lnTo>
                                    <a:pt x="169" y="75"/>
                                  </a:lnTo>
                                  <a:lnTo>
                                    <a:pt x="165" y="57"/>
                                  </a:lnTo>
                                  <a:lnTo>
                                    <a:pt x="158" y="40"/>
                                  </a:lnTo>
                                  <a:lnTo>
                                    <a:pt x="147" y="26"/>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970903" id="Group 558" o:spid="_x0000_s1026" style="position:absolute;margin-left:351.5pt;margin-top:647.55pt;width:57.55pt;height:18.35pt;z-index:-251576832;mso-position-horizontal-relative:page;mso-position-vertical-relative:page" coordorigin="7030,12951" coordsize="115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">
                <v:group id="Group 350" o:spid="_x0000_s1027" style="position:absolute;left:7040;top:13037;width:163;height:195" coordorigin="7040,13037"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351" o:spid="_x0000_s1028" style="position:absolute;left:7040;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" path="m35,l,,2,141r38,48l83,195r21,-9l119,174r7,-9l61,165,46,153,37,133,35,106,35,xe" fillcolor="#00aeef" stroked="f">
                    <v:path arrowok="t" o:connecttype="custom" o:connectlocs="35,13037;0,13037;2,13178;40,13226;83,13232;104,13223;119,13211;126,13202;61,13202;46,13190;37,13170;35,13143;35,13037" o:connectangles="0,0,0,0,0,0,0,0,0,0,0,0,0"/>
                  </v:shape>
                  <v:shape id="Freeform 352" o:spid="_x0000_s1029" style="position:absolute;left:7040;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" path="m162,161r-32,l132,192r31,-11l162,161xe" fillcolor="#00aeef" stroked="f">
                    <v:path arrowok="t" o:connecttype="custom" o:connectlocs="162,13198;130,13198;132,13229;163,13218;162,13198" o:connectangles="0,0,0,0,0"/>
                  </v:shape>
                  <v:shape id="Freeform 353" o:spid="_x0000_s1030" style="position:absolute;left:7040;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" path="m162,l127,r,124l126,131r-6,12l108,155r-19,8l61,165r65,l130,161r32,l162,xe" fillcolor="#00aeef" stroked="f">
                    <v:path arrowok="t" o:connecttype="custom" o:connectlocs="162,13037;127,13037;127,13161;126,13168;120,13180;108,13192;89,13200;61,13202;126,13202;130,13198;162,13198;162,13037" o:connectangles="0,0,0,0,0,0,0,0,0,0,0,0"/>
                  </v:shape>
                </v:group>
                <v:group id="Group 354" o:spid="_x0000_s1031" style="position:absolute;left:7259;top:13034;width:164;height:195" coordorigin="7259,13034"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355" o:spid="_x0000_s1032" style="position:absolute;left:7259;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" path="m30,3l,14,,33,1,195r35,l36,74r,-6l42,54,54,40,66,35r-34,l30,3xe" fillcolor="#00aeef" stroked="f">
                    <v:path arrowok="t" o:connecttype="custom" o:connectlocs="30,13037;0,13048;0,13067;1,13229;36,13229;36,13108;36,13102;42,13088;54,13074;66,13069;32,13069;30,13037" o:connectangles="0,0,0,0,0,0,0,0,0,0,0,0"/>
                  </v:shape>
                  <v:shape id="Freeform 356" o:spid="_x0000_s1033" style="position:absolute;left:7259;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" path="m151,30r-51,l117,41r9,19l129,84r,111l164,195,161,53,153,31r-2,-1xe" fillcolor="#00aeef" stroked="f">
                    <v:path arrowok="t" o:connecttype="custom" o:connectlocs="151,13064;100,13064;117,13075;126,13094;129,13118;129,13229;164,13229;161,13087;153,13065;151,13064" o:connectangles="0,0,0,0,0,0,0,0,0,0"/>
                  </v:shape>
                  <v:shape id="Freeform 357" o:spid="_x0000_s1034" style="position:absolute;left:7259;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" path="m80,l59,8,43,20,33,35r33,l73,32r27,-2l151,30,139,15,121,6,101,1,80,xe" fillcolor="#00aeef" stroked="f">
                    <v:path arrowok="t" o:connecttype="custom" o:connectlocs="80,13034;59,13042;43,13054;33,13069;66,13069;73,13066;100,13064;151,13064;139,13049;121,13040;101,13035;80,13034" o:connectangles="0,0,0,0,0,0,0,0,0,0,0,0"/>
                  </v:shape>
                </v:group>
                <v:group id="Group 358" o:spid="_x0000_s1035" style="position:absolute;left:7476;top:12961;width:39;height:268" coordorigin="7476,12961"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359" o:spid="_x0000_s1036" style="position:absolute;left:7476;top:12961;width:39;height:268;visibility:visible;mso-wrap-style:square;v-text-anchor:top"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" path="m39,76l4,76r,192l39,268,39,76xe" fillcolor="#00aeef" stroked="f">
                    <v:path arrowok="t" o:connecttype="custom" o:connectlocs="39,13037;4,13037;4,13229;39,13229;39,13037" o:connectangles="0,0,0,0,0"/>
                  </v:shape>
                  <v:shape id="Freeform 360" o:spid="_x0000_s1037" style="position:absolute;left:7476;top:12961;width:39;height:268;visibility:visible;mso-wrap-style:square;v-text-anchor:top" coordsize="39,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" path="m34,l9,,,10,,34r8,9l34,43r9,-9l43,22r,-12l34,xe" fillcolor="#00aeef" stroked="f">
                    <v:path arrowok="t" o:connecttype="custom" o:connectlocs="34,12961;9,12961;0,12971;0,12995;8,13004;34,13004;43,12995;43,12983;43,12971;34,12961" o:connectangles="0,0,0,0,0,0,0,0,0,0"/>
                  </v:shape>
                </v:group>
                <v:group id="Group 361" o:spid="_x0000_s1038" style="position:absolute;left:7561;top:13033;width:179;height:274" coordorigin="7561,13033" coordsize="17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shape id="Freeform 362" o:spid="_x0000_s1039" style="position:absolute;left:7561;top:13033;width:179;height:274;visibility:visible;mso-wrap-style:square;v-text-anchor:top" coordsize="17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" path="m178,166r-35,l143,275r35,l178,166xe" fillcolor="#00aeef" stroked="f">
                    <v:path arrowok="t" o:connecttype="custom" o:connectlocs="178,13199;143,13199;143,13308;178,13308;178,13199" o:connectangles="0,0,0,0,0"/>
                  </v:shape>
                  <v:shape id="Freeform 363" o:spid="_x0000_s1040" style="position:absolute;left:7561;top:13033;width:179;height:274;visibility:visible;mso-wrap-style:square;v-text-anchor:top" coordsize="17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" path="m75,l17,41,,124r6,22l48,191r45,8l115,193r16,-12l138,172r-58,l63,165,50,153,41,134,36,110,35,80,43,58,55,42,73,31,96,28r45,l136,21,122,10,102,3,75,xe" fillcolor="#00aeef" stroked="f">
                    <v:path arrowok="t" o:connecttype="custom" o:connectlocs="75,13033;17,13074;0,13157;6,13179;48,13224;93,13232;115,13226;131,13214;138,13205;80,13205;63,13198;50,13186;41,13167;36,13143;35,13113;43,13091;55,13075;73,13064;96,13061;141,13061;136,13054;122,13043;102,13036;75,13033" o:connectangles="0,0,0,0,0,0,0,0,0,0,0,0,0,0,0,0,0,0,0,0,0,0,0,0"/>
                  </v:shape>
                  <v:shape id="Freeform 364" o:spid="_x0000_s1041" style="position:absolute;left:7561;top:13033;width:179;height:274;visibility:visible;mso-wrap-style:square;v-text-anchor:top" coordsize="17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" path="m141,28r-45,l117,34r16,14l141,67r1,4l143,77r,47l80,172r58,l142,166r36,l178,41r,-8l145,33r-4,-5xe" fillcolor="#00aeef" stroked="f">
                    <v:path arrowok="t" o:connecttype="custom" o:connectlocs="141,13061;96,13061;117,13067;133,13081;141,13100;142,13104;143,13110;143,13157;80,13205;138,13205;142,13199;178,13199;178,13074;178,13066;145,13066;141,13061" o:connectangles="0,0,0,0,0,0,0,0,0,0,0,0,0,0,0,0"/>
                  </v:shape>
                  <v:shape id="Freeform 365" o:spid="_x0000_s1042" style="position:absolute;left:7561;top:13033;width:179;height:274;visibility:visible;mso-wrap-style:square;v-text-anchor:top" coordsize="17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" path="m179,4r-33,l145,33r33,l178,23,179,4xe" fillcolor="#00aeef" stroked="f">
                    <v:path arrowok="t" o:connecttype="custom" o:connectlocs="179,13037;146,13037;145,13066;178,13066;178,13056;179,13037" o:connectangles="0,0,0,0,0,0"/>
                  </v:shape>
                </v:group>
                <v:group id="Group 366" o:spid="_x0000_s1043" style="position:absolute;left:7795;top:13037;width:163;height:195" coordorigin="7795,13037"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Freeform 367" o:spid="_x0000_s1044" style="position:absolute;left:7795;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" path="m35,l,,3,142r38,47l83,195r21,-9l120,174r7,-9l61,165,46,153,38,133,35,106,35,xe" fillcolor="#00aeef" stroked="f">
                    <v:path arrowok="t" o:connecttype="custom" o:connectlocs="35,13037;0,13037;3,13179;41,13226;83,13232;104,13223;120,13211;127,13202;61,13202;46,13190;38,13170;35,13143;35,13037" o:connectangles="0,0,0,0,0,0,0,0,0,0,0,0,0"/>
                  </v:shape>
                  <v:shape id="Freeform 368" o:spid="_x0000_s1045" style="position:absolute;left:7795;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" path="m162,161r-31,l133,192r30,-11l162,161xe" fillcolor="#00aeef" stroked="f">
                    <v:path arrowok="t" o:connecttype="custom" o:connectlocs="162,13198;131,13198;133,13229;163,13218;162,13198" o:connectangles="0,0,0,0,0"/>
                  </v:shape>
                  <v:shape id="Freeform 369" o:spid="_x0000_s1046" style="position:absolute;left:7795;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" path="m162,l127,r,124l126,131r-6,12l109,155r-19,8l61,165r66,l130,161r32,l162,xe" fillcolor="#00aeef" stroked="f">
                    <v:path arrowok="t" o:connecttype="custom" o:connectlocs="162,13037;127,13037;127,13161;126,13168;120,13180;109,13192;90,13200;61,13202;127,13202;130,13198;162,13198;162,13037" o:connectangles="0,0,0,0,0,0,0,0,0,0,0,0"/>
                  </v:shape>
                </v:group>
                <v:group id="Group 370" o:spid="_x0000_s1047" style="position:absolute;left:8001;top:13035;width:169;height:199" coordorigin="8001,13035"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371" o:spid="_x0000_s1048" style="position:absolute;left:800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" path="m70,l18,35,,102r2,23l34,179r68,19l126,196r19,-5l159,186r-9,-16l84,170,65,163,49,150,38,131,33,104r135,l169,101r1,-6l169,79r-33,l36,67,44,51,57,37,78,28r30,-2l147,26r-2,-2l127,11,102,2,70,xe" fillcolor="#00aeef" stroked="f">
                    <v:path arrowok="t" o:connecttype="custom" o:connectlocs="70,13035;18,13070;0,13137;2,13160;34,13214;102,13233;126,13231;145,13226;159,13221;150,13205;84,13205;65,13198;49,13185;38,13166;33,13139;168,13139;169,13136;170,13130;169,13114;136,13114;36,13102;44,13086;57,13072;78,13063;108,13061;147,13061;145,13059;127,13046;102,13037;70,13035" o:connectangles="0,0,0,0,0,0,0,0,0,0,0,0,0,0,0,0,0,0,0,0,0,0,0,0,0,0,0,0,0,0"/>
                  </v:shape>
                  <v:shape id="Freeform 372" o:spid="_x0000_s1049" style="position:absolute;left:800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" path="m147,163r-14,4l113,170r-29,l150,170r-3,-7xe" fillcolor="#00aeef" stroked="f">
                    <v:path arrowok="t" o:connecttype="custom" o:connectlocs="147,13198;133,13202;113,13205;84,13205;150,13205;147,13198" o:connectangles="0,0,0,0,0,0"/>
                  </v:shape>
                  <v:shape id="Freeform 373" o:spid="_x0000_s1050" style="position:absolute;left:800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" path="m147,26r-39,l125,40r9,20l136,79r33,l169,75,165,57,158,40,147,26xe" fillcolor="#00aeef" stroked="f">
                    <v:path arrowok="t" o:connecttype="custom" o:connectlocs="147,13061;108,13061;125,13075;134,13095;136,13114;169,13114;169,13110;165,13092;158,13075;147,13061" o:connectangles="0,0,0,0,0,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40672" behindDoc="1" locked="0" layoutInCell="1" allowOverlap="1" wp14:anchorId="41509831" wp14:editId="23896FA0">
                <wp:simplePos x="0" y="0"/>
                <wp:positionH relativeFrom="page">
                  <wp:posOffset>5360670</wp:posOffset>
                </wp:positionH>
                <wp:positionV relativeFrom="page">
                  <wp:posOffset>8269605</wp:posOffset>
                </wp:positionV>
                <wp:extent cx="207645" cy="139700"/>
                <wp:effectExtent l="0" t="1905" r="3810" b="127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645" cy="139700"/>
                          <a:chOff x="8442" y="13023"/>
                          <a:chExt cx="327" cy="220"/>
                        </a:xfrm>
                      </wpg:grpSpPr>
                      <wpg:grpSp>
                        <wpg:cNvPr id="549" name="Group 375"/>
                        <wpg:cNvGrpSpPr>
                          <a:grpSpLocks/>
                        </wpg:cNvGrpSpPr>
                        <wpg:grpSpPr bwMode="auto">
                          <a:xfrm>
                            <a:off x="8452" y="13033"/>
                            <a:ext cx="152" cy="200"/>
                            <a:chOff x="8452" y="13033"/>
                            <a:chExt cx="152" cy="200"/>
                          </a:xfrm>
                        </wpg:grpSpPr>
                        <wps:wsp>
                          <wps:cNvPr id="550" name="Freeform 376"/>
                          <wps:cNvSpPr>
                            <a:spLocks/>
                          </wps:cNvSpPr>
                          <wps:spPr bwMode="auto">
                            <a:xfrm>
                              <a:off x="8452" y="13033"/>
                              <a:ext cx="152" cy="200"/>
                            </a:xfrm>
                            <a:custGeom>
                              <a:avLst/>
                              <a:gdLst>
                                <a:gd name="T0" fmla="+- 0 8586 8452"/>
                                <a:gd name="T1" fmla="*/ T0 w 152"/>
                                <a:gd name="T2" fmla="+- 0 13059 13033"/>
                                <a:gd name="T3" fmla="*/ 13059 h 200"/>
                                <a:gd name="T4" fmla="+- 0 8527 8452"/>
                                <a:gd name="T5" fmla="*/ T4 w 152"/>
                                <a:gd name="T6" fmla="+- 0 13059 13033"/>
                                <a:gd name="T7" fmla="*/ 13059 h 200"/>
                                <a:gd name="T8" fmla="+- 0 8553 8452"/>
                                <a:gd name="T9" fmla="*/ T8 w 152"/>
                                <a:gd name="T10" fmla="+- 0 13068 13033"/>
                                <a:gd name="T11" fmla="*/ 13068 h 200"/>
                                <a:gd name="T12" fmla="+- 0 8564 8452"/>
                                <a:gd name="T13" fmla="*/ T12 w 152"/>
                                <a:gd name="T14" fmla="+- 0 13085 13033"/>
                                <a:gd name="T15" fmla="*/ 13085 h 200"/>
                                <a:gd name="T16" fmla="+- 0 8567 8452"/>
                                <a:gd name="T17" fmla="*/ T16 w 152"/>
                                <a:gd name="T18" fmla="+- 0 13103 13033"/>
                                <a:gd name="T19" fmla="*/ 13103 h 200"/>
                                <a:gd name="T20" fmla="+- 0 8512 8452"/>
                                <a:gd name="T21" fmla="*/ T20 w 152"/>
                                <a:gd name="T22" fmla="+- 0 13113 13033"/>
                                <a:gd name="T23" fmla="*/ 13113 h 200"/>
                                <a:gd name="T24" fmla="+- 0 8490 8452"/>
                                <a:gd name="T25" fmla="*/ T24 w 152"/>
                                <a:gd name="T26" fmla="+- 0 13120 13033"/>
                                <a:gd name="T27" fmla="*/ 13120 h 200"/>
                                <a:gd name="T28" fmla="+- 0 8474 8452"/>
                                <a:gd name="T29" fmla="*/ T28 w 152"/>
                                <a:gd name="T30" fmla="+- 0 13131 13033"/>
                                <a:gd name="T31" fmla="*/ 13131 h 200"/>
                                <a:gd name="T32" fmla="+- 0 8461 8452"/>
                                <a:gd name="T33" fmla="*/ T32 w 152"/>
                                <a:gd name="T34" fmla="+- 0 13146 13033"/>
                                <a:gd name="T35" fmla="*/ 13146 h 200"/>
                                <a:gd name="T36" fmla="+- 0 8454 8452"/>
                                <a:gd name="T37" fmla="*/ T36 w 152"/>
                                <a:gd name="T38" fmla="+- 0 13163 13033"/>
                                <a:gd name="T39" fmla="*/ 13163 h 200"/>
                                <a:gd name="T40" fmla="+- 0 8452 8452"/>
                                <a:gd name="T41" fmla="*/ T40 w 152"/>
                                <a:gd name="T42" fmla="+- 0 13184 13033"/>
                                <a:gd name="T43" fmla="*/ 13184 h 200"/>
                                <a:gd name="T44" fmla="+- 0 8457 8452"/>
                                <a:gd name="T45" fmla="*/ T44 w 152"/>
                                <a:gd name="T46" fmla="+- 0 13202 13033"/>
                                <a:gd name="T47" fmla="*/ 13202 h 200"/>
                                <a:gd name="T48" fmla="+- 0 8469 8452"/>
                                <a:gd name="T49" fmla="*/ T48 w 152"/>
                                <a:gd name="T50" fmla="+- 0 13218 13033"/>
                                <a:gd name="T51" fmla="*/ 13218 h 200"/>
                                <a:gd name="T52" fmla="+- 0 8489 8452"/>
                                <a:gd name="T53" fmla="*/ T52 w 152"/>
                                <a:gd name="T54" fmla="+- 0 13229 13033"/>
                                <a:gd name="T55" fmla="*/ 13229 h 200"/>
                                <a:gd name="T56" fmla="+- 0 8517 8452"/>
                                <a:gd name="T57" fmla="*/ T56 w 152"/>
                                <a:gd name="T58" fmla="+- 0 13233 13033"/>
                                <a:gd name="T59" fmla="*/ 13233 h 200"/>
                                <a:gd name="T60" fmla="+- 0 8539 8452"/>
                                <a:gd name="T61" fmla="*/ T60 w 152"/>
                                <a:gd name="T62" fmla="+- 0 13228 13033"/>
                                <a:gd name="T63" fmla="*/ 13228 h 200"/>
                                <a:gd name="T64" fmla="+- 0 8556 8452"/>
                                <a:gd name="T65" fmla="*/ T64 w 152"/>
                                <a:gd name="T66" fmla="+- 0 13218 13033"/>
                                <a:gd name="T67" fmla="*/ 13218 h 200"/>
                                <a:gd name="T68" fmla="+- 0 8569 8452"/>
                                <a:gd name="T69" fmla="*/ T68 w 152"/>
                                <a:gd name="T70" fmla="+- 0 13205 13033"/>
                                <a:gd name="T71" fmla="*/ 13205 h 200"/>
                                <a:gd name="T72" fmla="+- 0 8602 8452"/>
                                <a:gd name="T73" fmla="*/ T72 w 152"/>
                                <a:gd name="T74" fmla="+- 0 13205 13033"/>
                                <a:gd name="T75" fmla="*/ 13205 h 200"/>
                                <a:gd name="T76" fmla="+- 0 8602 8452"/>
                                <a:gd name="T77" fmla="*/ T76 w 152"/>
                                <a:gd name="T78" fmla="+- 0 13204 13033"/>
                                <a:gd name="T79" fmla="*/ 13204 h 200"/>
                                <a:gd name="T80" fmla="+- 0 8503 8452"/>
                                <a:gd name="T81" fmla="*/ T80 w 152"/>
                                <a:gd name="T82" fmla="+- 0 13204 13033"/>
                                <a:gd name="T83" fmla="*/ 13204 h 200"/>
                                <a:gd name="T84" fmla="+- 0 8492 8452"/>
                                <a:gd name="T85" fmla="*/ T84 w 152"/>
                                <a:gd name="T86" fmla="+- 0 13189 13033"/>
                                <a:gd name="T87" fmla="*/ 13189 h 200"/>
                                <a:gd name="T88" fmla="+- 0 8519 8452"/>
                                <a:gd name="T89" fmla="*/ T88 w 152"/>
                                <a:gd name="T90" fmla="+- 0 13136 13033"/>
                                <a:gd name="T91" fmla="*/ 13136 h 200"/>
                                <a:gd name="T92" fmla="+- 0 8568 8452"/>
                                <a:gd name="T93" fmla="*/ T92 w 152"/>
                                <a:gd name="T94" fmla="+- 0 13131 13033"/>
                                <a:gd name="T95" fmla="*/ 13131 h 200"/>
                                <a:gd name="T96" fmla="+- 0 8601 8452"/>
                                <a:gd name="T97" fmla="*/ T96 w 152"/>
                                <a:gd name="T98" fmla="+- 0 13131 13033"/>
                                <a:gd name="T99" fmla="*/ 13131 h 200"/>
                                <a:gd name="T100" fmla="+- 0 8601 8452"/>
                                <a:gd name="T101" fmla="*/ T100 w 152"/>
                                <a:gd name="T102" fmla="+- 0 13099 13033"/>
                                <a:gd name="T103" fmla="*/ 13099 h 200"/>
                                <a:gd name="T104" fmla="+- 0 8597 8452"/>
                                <a:gd name="T105" fmla="*/ T104 w 152"/>
                                <a:gd name="T106" fmla="+- 0 13079 13033"/>
                                <a:gd name="T107" fmla="*/ 13079 h 200"/>
                                <a:gd name="T108" fmla="+- 0 8589 8452"/>
                                <a:gd name="T109" fmla="*/ T108 w 152"/>
                                <a:gd name="T110" fmla="+- 0 13061 13033"/>
                                <a:gd name="T111" fmla="*/ 13061 h 200"/>
                                <a:gd name="T112" fmla="+- 0 8586 8452"/>
                                <a:gd name="T113" fmla="*/ T112 w 152"/>
                                <a:gd name="T114" fmla="+- 0 13059 13033"/>
                                <a:gd name="T115" fmla="*/ 13059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52" h="200">
                                  <a:moveTo>
                                    <a:pt x="134" y="26"/>
                                  </a:moveTo>
                                  <a:lnTo>
                                    <a:pt x="75" y="26"/>
                                  </a:lnTo>
                                  <a:lnTo>
                                    <a:pt x="101" y="35"/>
                                  </a:lnTo>
                                  <a:lnTo>
                                    <a:pt x="112" y="52"/>
                                  </a:lnTo>
                                  <a:lnTo>
                                    <a:pt x="115" y="70"/>
                                  </a:lnTo>
                                  <a:lnTo>
                                    <a:pt x="60" y="80"/>
                                  </a:lnTo>
                                  <a:lnTo>
                                    <a:pt x="38" y="87"/>
                                  </a:lnTo>
                                  <a:lnTo>
                                    <a:pt x="22" y="98"/>
                                  </a:lnTo>
                                  <a:lnTo>
                                    <a:pt x="9" y="113"/>
                                  </a:lnTo>
                                  <a:lnTo>
                                    <a:pt x="2" y="130"/>
                                  </a:lnTo>
                                  <a:lnTo>
                                    <a:pt x="0" y="151"/>
                                  </a:lnTo>
                                  <a:lnTo>
                                    <a:pt x="5" y="169"/>
                                  </a:lnTo>
                                  <a:lnTo>
                                    <a:pt x="17" y="185"/>
                                  </a:lnTo>
                                  <a:lnTo>
                                    <a:pt x="37" y="196"/>
                                  </a:lnTo>
                                  <a:lnTo>
                                    <a:pt x="65" y="200"/>
                                  </a:lnTo>
                                  <a:lnTo>
                                    <a:pt x="87" y="195"/>
                                  </a:lnTo>
                                  <a:lnTo>
                                    <a:pt x="104" y="185"/>
                                  </a:lnTo>
                                  <a:lnTo>
                                    <a:pt x="117" y="172"/>
                                  </a:lnTo>
                                  <a:lnTo>
                                    <a:pt x="150" y="172"/>
                                  </a:lnTo>
                                  <a:lnTo>
                                    <a:pt x="150" y="171"/>
                                  </a:lnTo>
                                  <a:lnTo>
                                    <a:pt x="51" y="171"/>
                                  </a:lnTo>
                                  <a:lnTo>
                                    <a:pt x="40" y="156"/>
                                  </a:lnTo>
                                  <a:lnTo>
                                    <a:pt x="67" y="103"/>
                                  </a:lnTo>
                                  <a:lnTo>
                                    <a:pt x="116" y="98"/>
                                  </a:lnTo>
                                  <a:lnTo>
                                    <a:pt x="149" y="98"/>
                                  </a:lnTo>
                                  <a:lnTo>
                                    <a:pt x="149" y="66"/>
                                  </a:lnTo>
                                  <a:lnTo>
                                    <a:pt x="145" y="46"/>
                                  </a:lnTo>
                                  <a:lnTo>
                                    <a:pt x="137" y="28"/>
                                  </a:lnTo>
                                  <a:lnTo>
                                    <a:pt x="134"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77"/>
                          <wps:cNvSpPr>
                            <a:spLocks/>
                          </wps:cNvSpPr>
                          <wps:spPr bwMode="auto">
                            <a:xfrm>
                              <a:off x="8452" y="13033"/>
                              <a:ext cx="152" cy="200"/>
                            </a:xfrm>
                            <a:custGeom>
                              <a:avLst/>
                              <a:gdLst>
                                <a:gd name="T0" fmla="+- 0 8602 8452"/>
                                <a:gd name="T1" fmla="*/ T0 w 152"/>
                                <a:gd name="T2" fmla="+- 0 13205 13033"/>
                                <a:gd name="T3" fmla="*/ 13205 h 200"/>
                                <a:gd name="T4" fmla="+- 0 8570 8452"/>
                                <a:gd name="T5" fmla="*/ T4 w 152"/>
                                <a:gd name="T6" fmla="+- 0 13205 13033"/>
                                <a:gd name="T7" fmla="*/ 13205 h 200"/>
                                <a:gd name="T8" fmla="+- 0 8573 8452"/>
                                <a:gd name="T9" fmla="*/ T8 w 152"/>
                                <a:gd name="T10" fmla="+- 0 13229 13033"/>
                                <a:gd name="T11" fmla="*/ 13229 h 200"/>
                                <a:gd name="T12" fmla="+- 0 8604 8452"/>
                                <a:gd name="T13" fmla="*/ T12 w 152"/>
                                <a:gd name="T14" fmla="+- 0 13224 13033"/>
                                <a:gd name="T15" fmla="*/ 13224 h 200"/>
                                <a:gd name="T16" fmla="+- 0 8602 8452"/>
                                <a:gd name="T17" fmla="*/ T16 w 152"/>
                                <a:gd name="T18" fmla="+- 0 13205 13033"/>
                                <a:gd name="T19" fmla="*/ 13205 h 200"/>
                              </a:gdLst>
                              <a:ahLst/>
                              <a:cxnLst>
                                <a:cxn ang="0">
                                  <a:pos x="T1" y="T3"/>
                                </a:cxn>
                                <a:cxn ang="0">
                                  <a:pos x="T5" y="T7"/>
                                </a:cxn>
                                <a:cxn ang="0">
                                  <a:pos x="T9" y="T11"/>
                                </a:cxn>
                                <a:cxn ang="0">
                                  <a:pos x="T13" y="T15"/>
                                </a:cxn>
                                <a:cxn ang="0">
                                  <a:pos x="T17" y="T19"/>
                                </a:cxn>
                              </a:cxnLst>
                              <a:rect l="0" t="0" r="r" b="b"/>
                              <a:pathLst>
                                <a:path w="152" h="200">
                                  <a:moveTo>
                                    <a:pt x="150" y="172"/>
                                  </a:moveTo>
                                  <a:lnTo>
                                    <a:pt x="118" y="172"/>
                                  </a:lnTo>
                                  <a:lnTo>
                                    <a:pt x="121" y="196"/>
                                  </a:lnTo>
                                  <a:lnTo>
                                    <a:pt x="152" y="191"/>
                                  </a:lnTo>
                                  <a:lnTo>
                                    <a:pt x="150" y="172"/>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78"/>
                          <wps:cNvSpPr>
                            <a:spLocks/>
                          </wps:cNvSpPr>
                          <wps:spPr bwMode="auto">
                            <a:xfrm>
                              <a:off x="8452" y="13033"/>
                              <a:ext cx="152" cy="200"/>
                            </a:xfrm>
                            <a:custGeom>
                              <a:avLst/>
                              <a:gdLst>
                                <a:gd name="T0" fmla="+- 0 8601 8452"/>
                                <a:gd name="T1" fmla="*/ T0 w 152"/>
                                <a:gd name="T2" fmla="+- 0 13131 13033"/>
                                <a:gd name="T3" fmla="*/ 13131 h 200"/>
                                <a:gd name="T4" fmla="+- 0 8568 8452"/>
                                <a:gd name="T5" fmla="*/ T4 w 152"/>
                                <a:gd name="T6" fmla="+- 0 13131 13033"/>
                                <a:gd name="T7" fmla="*/ 13131 h 200"/>
                                <a:gd name="T8" fmla="+- 0 8568 8452"/>
                                <a:gd name="T9" fmla="*/ T8 w 152"/>
                                <a:gd name="T10" fmla="+- 0 13168 13033"/>
                                <a:gd name="T11" fmla="*/ 13168 h 200"/>
                                <a:gd name="T12" fmla="+- 0 8567 8452"/>
                                <a:gd name="T13" fmla="*/ T12 w 152"/>
                                <a:gd name="T14" fmla="+- 0 13172 13033"/>
                                <a:gd name="T15" fmla="*/ 13172 h 200"/>
                                <a:gd name="T16" fmla="+- 0 8562 8452"/>
                                <a:gd name="T17" fmla="*/ T16 w 152"/>
                                <a:gd name="T18" fmla="+- 0 13184 13033"/>
                                <a:gd name="T19" fmla="*/ 13184 h 200"/>
                                <a:gd name="T20" fmla="+- 0 8551 8452"/>
                                <a:gd name="T21" fmla="*/ T20 w 152"/>
                                <a:gd name="T22" fmla="+- 0 13195 13033"/>
                                <a:gd name="T23" fmla="*/ 13195 h 200"/>
                                <a:gd name="T24" fmla="+- 0 8532 8452"/>
                                <a:gd name="T25" fmla="*/ T24 w 152"/>
                                <a:gd name="T26" fmla="+- 0 13203 13033"/>
                                <a:gd name="T27" fmla="*/ 13203 h 200"/>
                                <a:gd name="T28" fmla="+- 0 8503 8452"/>
                                <a:gd name="T29" fmla="*/ T28 w 152"/>
                                <a:gd name="T30" fmla="+- 0 13204 13033"/>
                                <a:gd name="T31" fmla="*/ 13204 h 200"/>
                                <a:gd name="T32" fmla="+- 0 8602 8452"/>
                                <a:gd name="T33" fmla="*/ T32 w 152"/>
                                <a:gd name="T34" fmla="+- 0 13204 13033"/>
                                <a:gd name="T35" fmla="*/ 13204 h 200"/>
                                <a:gd name="T36" fmla="+- 0 8601 8452"/>
                                <a:gd name="T37" fmla="*/ T36 w 152"/>
                                <a:gd name="T38" fmla="+- 0 13183 13033"/>
                                <a:gd name="T39" fmla="*/ 13183 h 200"/>
                                <a:gd name="T40" fmla="+- 0 8601 8452"/>
                                <a:gd name="T41" fmla="*/ T40 w 152"/>
                                <a:gd name="T42" fmla="+- 0 13131 13033"/>
                                <a:gd name="T43" fmla="*/ 1313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149" y="98"/>
                                  </a:moveTo>
                                  <a:lnTo>
                                    <a:pt x="116" y="98"/>
                                  </a:lnTo>
                                  <a:lnTo>
                                    <a:pt x="116" y="135"/>
                                  </a:lnTo>
                                  <a:lnTo>
                                    <a:pt x="115" y="139"/>
                                  </a:lnTo>
                                  <a:lnTo>
                                    <a:pt x="110" y="151"/>
                                  </a:lnTo>
                                  <a:lnTo>
                                    <a:pt x="99" y="162"/>
                                  </a:lnTo>
                                  <a:lnTo>
                                    <a:pt x="80" y="170"/>
                                  </a:lnTo>
                                  <a:lnTo>
                                    <a:pt x="51" y="171"/>
                                  </a:lnTo>
                                  <a:lnTo>
                                    <a:pt x="150" y="171"/>
                                  </a:lnTo>
                                  <a:lnTo>
                                    <a:pt x="149" y="150"/>
                                  </a:lnTo>
                                  <a:lnTo>
                                    <a:pt x="149" y="98"/>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79"/>
                          <wps:cNvSpPr>
                            <a:spLocks/>
                          </wps:cNvSpPr>
                          <wps:spPr bwMode="auto">
                            <a:xfrm>
                              <a:off x="8452" y="13033"/>
                              <a:ext cx="152" cy="200"/>
                            </a:xfrm>
                            <a:custGeom>
                              <a:avLst/>
                              <a:gdLst>
                                <a:gd name="T0" fmla="+- 0 8522 8452"/>
                                <a:gd name="T1" fmla="*/ T0 w 152"/>
                                <a:gd name="T2" fmla="+- 0 13033 13033"/>
                                <a:gd name="T3" fmla="*/ 13033 h 200"/>
                                <a:gd name="T4" fmla="+- 0 8501 8452"/>
                                <a:gd name="T5" fmla="*/ T4 w 152"/>
                                <a:gd name="T6" fmla="+- 0 13035 13033"/>
                                <a:gd name="T7" fmla="*/ 13035 h 200"/>
                                <a:gd name="T8" fmla="+- 0 8482 8452"/>
                                <a:gd name="T9" fmla="*/ T8 w 152"/>
                                <a:gd name="T10" fmla="+- 0 13041 13033"/>
                                <a:gd name="T11" fmla="*/ 13041 h 200"/>
                                <a:gd name="T12" fmla="+- 0 8465 8452"/>
                                <a:gd name="T13" fmla="*/ T12 w 152"/>
                                <a:gd name="T14" fmla="+- 0 13050 13033"/>
                                <a:gd name="T15" fmla="*/ 13050 h 200"/>
                                <a:gd name="T16" fmla="+- 0 8486 8452"/>
                                <a:gd name="T17" fmla="*/ T16 w 152"/>
                                <a:gd name="T18" fmla="+- 0 13066 13033"/>
                                <a:gd name="T19" fmla="*/ 13066 h 200"/>
                                <a:gd name="T20" fmla="+- 0 8505 8452"/>
                                <a:gd name="T21" fmla="*/ T20 w 152"/>
                                <a:gd name="T22" fmla="+- 0 13060 13033"/>
                                <a:gd name="T23" fmla="*/ 13060 h 200"/>
                                <a:gd name="T24" fmla="+- 0 8527 8452"/>
                                <a:gd name="T25" fmla="*/ T24 w 152"/>
                                <a:gd name="T26" fmla="+- 0 13059 13033"/>
                                <a:gd name="T27" fmla="*/ 13059 h 200"/>
                                <a:gd name="T28" fmla="+- 0 8586 8452"/>
                                <a:gd name="T29" fmla="*/ T28 w 152"/>
                                <a:gd name="T30" fmla="+- 0 13059 13033"/>
                                <a:gd name="T31" fmla="*/ 13059 h 200"/>
                                <a:gd name="T32" fmla="+- 0 8574 8452"/>
                                <a:gd name="T33" fmla="*/ T32 w 152"/>
                                <a:gd name="T34" fmla="+- 0 13046 13033"/>
                                <a:gd name="T35" fmla="*/ 13046 h 200"/>
                                <a:gd name="T36" fmla="+- 0 8552 8452"/>
                                <a:gd name="T37" fmla="*/ T36 w 152"/>
                                <a:gd name="T38" fmla="+- 0 13036 13033"/>
                                <a:gd name="T39" fmla="*/ 13036 h 200"/>
                                <a:gd name="T40" fmla="+- 0 8522 8452"/>
                                <a:gd name="T41" fmla="*/ T40 w 152"/>
                                <a:gd name="T42" fmla="+- 0 13033 13033"/>
                                <a:gd name="T43" fmla="*/ 1303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2" h="200">
                                  <a:moveTo>
                                    <a:pt x="70" y="0"/>
                                  </a:moveTo>
                                  <a:lnTo>
                                    <a:pt x="49" y="2"/>
                                  </a:lnTo>
                                  <a:lnTo>
                                    <a:pt x="30" y="8"/>
                                  </a:lnTo>
                                  <a:lnTo>
                                    <a:pt x="13" y="17"/>
                                  </a:lnTo>
                                  <a:lnTo>
                                    <a:pt x="34" y="33"/>
                                  </a:lnTo>
                                  <a:lnTo>
                                    <a:pt x="53" y="27"/>
                                  </a:lnTo>
                                  <a:lnTo>
                                    <a:pt x="75" y="26"/>
                                  </a:lnTo>
                                  <a:lnTo>
                                    <a:pt x="134" y="26"/>
                                  </a:lnTo>
                                  <a:lnTo>
                                    <a:pt x="122" y="13"/>
                                  </a:lnTo>
                                  <a:lnTo>
                                    <a:pt x="100" y="3"/>
                                  </a:lnTo>
                                  <a:lnTo>
                                    <a:pt x="7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4" name="Group 380"/>
                        <wpg:cNvGrpSpPr>
                          <a:grpSpLocks/>
                        </wpg:cNvGrpSpPr>
                        <wpg:grpSpPr bwMode="auto">
                          <a:xfrm>
                            <a:off x="8652" y="13035"/>
                            <a:ext cx="107" cy="197"/>
                            <a:chOff x="8652" y="13035"/>
                            <a:chExt cx="107" cy="197"/>
                          </a:xfrm>
                        </wpg:grpSpPr>
                        <wps:wsp>
                          <wps:cNvPr id="555" name="Freeform 381"/>
                          <wps:cNvSpPr>
                            <a:spLocks/>
                          </wps:cNvSpPr>
                          <wps:spPr bwMode="auto">
                            <a:xfrm>
                              <a:off x="8652" y="13035"/>
                              <a:ext cx="107" cy="197"/>
                            </a:xfrm>
                            <a:custGeom>
                              <a:avLst/>
                              <a:gdLst>
                                <a:gd name="T0" fmla="+- 0 8653 8652"/>
                                <a:gd name="T1" fmla="*/ T0 w 107"/>
                                <a:gd name="T2" fmla="+- 0 13193 13035"/>
                                <a:gd name="T3" fmla="*/ 13193 h 197"/>
                                <a:gd name="T4" fmla="+- 0 8656 8652"/>
                                <a:gd name="T5" fmla="*/ T4 w 107"/>
                                <a:gd name="T6" fmla="+- 0 13225 13035"/>
                                <a:gd name="T7" fmla="*/ 13225 h 197"/>
                                <a:gd name="T8" fmla="+- 0 8671 8652"/>
                                <a:gd name="T9" fmla="*/ T8 w 107"/>
                                <a:gd name="T10" fmla="+- 0 13229 13035"/>
                                <a:gd name="T11" fmla="*/ 13229 h 197"/>
                                <a:gd name="T12" fmla="+- 0 8693 8652"/>
                                <a:gd name="T13" fmla="*/ T12 w 107"/>
                                <a:gd name="T14" fmla="+- 0 13231 13035"/>
                                <a:gd name="T15" fmla="*/ 13231 h 197"/>
                                <a:gd name="T16" fmla="+- 0 8722 8652"/>
                                <a:gd name="T17" fmla="*/ T16 w 107"/>
                                <a:gd name="T18" fmla="+- 0 13231 13035"/>
                                <a:gd name="T19" fmla="*/ 13231 h 197"/>
                                <a:gd name="T20" fmla="+- 0 8743 8652"/>
                                <a:gd name="T21" fmla="*/ T20 w 107"/>
                                <a:gd name="T22" fmla="+- 0 13222 13035"/>
                                <a:gd name="T23" fmla="*/ 13222 h 197"/>
                                <a:gd name="T24" fmla="+- 0 8757 8652"/>
                                <a:gd name="T25" fmla="*/ T24 w 107"/>
                                <a:gd name="T26" fmla="+- 0 13209 13035"/>
                                <a:gd name="T27" fmla="*/ 13209 h 197"/>
                                <a:gd name="T28" fmla="+- 0 8758 8652"/>
                                <a:gd name="T29" fmla="*/ T28 w 107"/>
                                <a:gd name="T30" fmla="+- 0 13207 13035"/>
                                <a:gd name="T31" fmla="*/ 13207 h 197"/>
                                <a:gd name="T32" fmla="+- 0 8690 8652"/>
                                <a:gd name="T33" fmla="*/ T32 w 107"/>
                                <a:gd name="T34" fmla="+- 0 13207 13035"/>
                                <a:gd name="T35" fmla="*/ 13207 h 197"/>
                                <a:gd name="T36" fmla="+- 0 8669 8652"/>
                                <a:gd name="T37" fmla="*/ T36 w 107"/>
                                <a:gd name="T38" fmla="+- 0 13201 13035"/>
                                <a:gd name="T39" fmla="*/ 13201 h 197"/>
                                <a:gd name="T40" fmla="+- 0 8653 8652"/>
                                <a:gd name="T41" fmla="*/ T40 w 107"/>
                                <a:gd name="T42" fmla="+- 0 13193 13035"/>
                                <a:gd name="T43" fmla="*/ 13193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197">
                                  <a:moveTo>
                                    <a:pt x="1" y="158"/>
                                  </a:moveTo>
                                  <a:lnTo>
                                    <a:pt x="4" y="190"/>
                                  </a:lnTo>
                                  <a:lnTo>
                                    <a:pt x="19" y="194"/>
                                  </a:lnTo>
                                  <a:lnTo>
                                    <a:pt x="41" y="196"/>
                                  </a:lnTo>
                                  <a:lnTo>
                                    <a:pt x="70" y="196"/>
                                  </a:lnTo>
                                  <a:lnTo>
                                    <a:pt x="91" y="187"/>
                                  </a:lnTo>
                                  <a:lnTo>
                                    <a:pt x="105" y="174"/>
                                  </a:lnTo>
                                  <a:lnTo>
                                    <a:pt x="106" y="172"/>
                                  </a:lnTo>
                                  <a:lnTo>
                                    <a:pt x="38" y="172"/>
                                  </a:lnTo>
                                  <a:lnTo>
                                    <a:pt x="17" y="166"/>
                                  </a:lnTo>
                                  <a:lnTo>
                                    <a:pt x="1" y="158"/>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382"/>
                          <wps:cNvSpPr>
                            <a:spLocks/>
                          </wps:cNvSpPr>
                          <wps:spPr bwMode="auto">
                            <a:xfrm>
                              <a:off x="8652" y="13035"/>
                              <a:ext cx="107" cy="197"/>
                            </a:xfrm>
                            <a:custGeom>
                              <a:avLst/>
                              <a:gdLst>
                                <a:gd name="T0" fmla="+- 0 8724 8652"/>
                                <a:gd name="T1" fmla="*/ T0 w 107"/>
                                <a:gd name="T2" fmla="+- 0 13035 13035"/>
                                <a:gd name="T3" fmla="*/ 13035 h 197"/>
                                <a:gd name="T4" fmla="+- 0 8662 8652"/>
                                <a:gd name="T5" fmla="*/ T4 w 107"/>
                                <a:gd name="T6" fmla="+- 0 13058 13035"/>
                                <a:gd name="T7" fmla="*/ 13058 h 197"/>
                                <a:gd name="T8" fmla="+- 0 8652 8652"/>
                                <a:gd name="T9" fmla="*/ T8 w 107"/>
                                <a:gd name="T10" fmla="+- 0 13103 13035"/>
                                <a:gd name="T11" fmla="*/ 13103 h 197"/>
                                <a:gd name="T12" fmla="+- 0 8661 8652"/>
                                <a:gd name="T13" fmla="*/ T12 w 107"/>
                                <a:gd name="T14" fmla="+- 0 13119 13035"/>
                                <a:gd name="T15" fmla="*/ 13119 h 197"/>
                                <a:gd name="T16" fmla="+- 0 8677 8652"/>
                                <a:gd name="T17" fmla="*/ T16 w 107"/>
                                <a:gd name="T18" fmla="+- 0 13132 13035"/>
                                <a:gd name="T19" fmla="*/ 13132 h 197"/>
                                <a:gd name="T20" fmla="+- 0 8702 8652"/>
                                <a:gd name="T21" fmla="*/ T20 w 107"/>
                                <a:gd name="T22" fmla="+- 0 13144 13035"/>
                                <a:gd name="T23" fmla="*/ 13144 h 197"/>
                                <a:gd name="T24" fmla="+- 0 8722 8652"/>
                                <a:gd name="T25" fmla="*/ T24 w 107"/>
                                <a:gd name="T26" fmla="+- 0 13154 13035"/>
                                <a:gd name="T27" fmla="*/ 13154 h 197"/>
                                <a:gd name="T28" fmla="+- 0 8732 8652"/>
                                <a:gd name="T29" fmla="*/ T28 w 107"/>
                                <a:gd name="T30" fmla="+- 0 13168 13035"/>
                                <a:gd name="T31" fmla="*/ 13168 h 197"/>
                                <a:gd name="T32" fmla="+- 0 8733 8652"/>
                                <a:gd name="T33" fmla="*/ T32 w 107"/>
                                <a:gd name="T34" fmla="+- 0 13191 13035"/>
                                <a:gd name="T35" fmla="*/ 13191 h 197"/>
                                <a:gd name="T36" fmla="+- 0 8719 8652"/>
                                <a:gd name="T37" fmla="*/ T36 w 107"/>
                                <a:gd name="T38" fmla="+- 0 13202 13035"/>
                                <a:gd name="T39" fmla="*/ 13202 h 197"/>
                                <a:gd name="T40" fmla="+- 0 8690 8652"/>
                                <a:gd name="T41" fmla="*/ T40 w 107"/>
                                <a:gd name="T42" fmla="+- 0 13207 13035"/>
                                <a:gd name="T43" fmla="*/ 13207 h 197"/>
                                <a:gd name="T44" fmla="+- 0 8758 8652"/>
                                <a:gd name="T45" fmla="*/ T44 w 107"/>
                                <a:gd name="T46" fmla="+- 0 13207 13035"/>
                                <a:gd name="T47" fmla="*/ 13207 h 197"/>
                                <a:gd name="T48" fmla="+- 0 8766 8652"/>
                                <a:gd name="T49" fmla="*/ T48 w 107"/>
                                <a:gd name="T50" fmla="+- 0 13190 13035"/>
                                <a:gd name="T51" fmla="*/ 13190 h 197"/>
                                <a:gd name="T52" fmla="+- 0 8769 8652"/>
                                <a:gd name="T53" fmla="*/ T52 w 107"/>
                                <a:gd name="T54" fmla="+- 0 13166 13035"/>
                                <a:gd name="T55" fmla="*/ 13166 h 197"/>
                                <a:gd name="T56" fmla="+- 0 8764 8652"/>
                                <a:gd name="T57" fmla="*/ T56 w 107"/>
                                <a:gd name="T58" fmla="+- 0 13150 13035"/>
                                <a:gd name="T59" fmla="*/ 13150 h 197"/>
                                <a:gd name="T60" fmla="+- 0 8752 8652"/>
                                <a:gd name="T61" fmla="*/ T60 w 107"/>
                                <a:gd name="T62" fmla="+- 0 13136 13035"/>
                                <a:gd name="T63" fmla="*/ 13136 h 197"/>
                                <a:gd name="T64" fmla="+- 0 8733 8652"/>
                                <a:gd name="T65" fmla="*/ T64 w 107"/>
                                <a:gd name="T66" fmla="+- 0 13124 13035"/>
                                <a:gd name="T67" fmla="*/ 13124 h 197"/>
                                <a:gd name="T68" fmla="+- 0 8706 8652"/>
                                <a:gd name="T69" fmla="*/ T68 w 107"/>
                                <a:gd name="T70" fmla="+- 0 13112 13035"/>
                                <a:gd name="T71" fmla="*/ 13112 h 197"/>
                                <a:gd name="T72" fmla="+- 0 8689 8652"/>
                                <a:gd name="T73" fmla="*/ T72 w 107"/>
                                <a:gd name="T74" fmla="+- 0 13100 13035"/>
                                <a:gd name="T75" fmla="*/ 13100 h 197"/>
                                <a:gd name="T76" fmla="+- 0 8683 8652"/>
                                <a:gd name="T77" fmla="*/ T76 w 107"/>
                                <a:gd name="T78" fmla="+- 0 13083 13035"/>
                                <a:gd name="T79" fmla="*/ 13083 h 197"/>
                                <a:gd name="T80" fmla="+- 0 8692 8652"/>
                                <a:gd name="T81" fmla="*/ T80 w 107"/>
                                <a:gd name="T82" fmla="+- 0 13066 13035"/>
                                <a:gd name="T83" fmla="*/ 13066 h 197"/>
                                <a:gd name="T84" fmla="+- 0 8716 8652"/>
                                <a:gd name="T85" fmla="*/ T84 w 107"/>
                                <a:gd name="T86" fmla="+- 0 13059 13035"/>
                                <a:gd name="T87" fmla="*/ 13059 h 197"/>
                                <a:gd name="T88" fmla="+- 0 8756 8652"/>
                                <a:gd name="T89" fmla="*/ T88 w 107"/>
                                <a:gd name="T90" fmla="+- 0 13059 13035"/>
                                <a:gd name="T91" fmla="*/ 13059 h 197"/>
                                <a:gd name="T92" fmla="+- 0 8758 8652"/>
                                <a:gd name="T93" fmla="*/ T92 w 107"/>
                                <a:gd name="T94" fmla="+- 0 13042 13035"/>
                                <a:gd name="T95" fmla="*/ 13042 h 197"/>
                                <a:gd name="T96" fmla="+- 0 8745 8652"/>
                                <a:gd name="T97" fmla="*/ T96 w 107"/>
                                <a:gd name="T98" fmla="+- 0 13037 13035"/>
                                <a:gd name="T99" fmla="*/ 13037 h 197"/>
                                <a:gd name="T100" fmla="+- 0 8724 8652"/>
                                <a:gd name="T101" fmla="*/ T100 w 107"/>
                                <a:gd name="T102" fmla="+- 0 13035 13035"/>
                                <a:gd name="T103" fmla="*/ 1303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7" h="197">
                                  <a:moveTo>
                                    <a:pt x="72" y="0"/>
                                  </a:moveTo>
                                  <a:lnTo>
                                    <a:pt x="10" y="23"/>
                                  </a:lnTo>
                                  <a:lnTo>
                                    <a:pt x="0" y="68"/>
                                  </a:lnTo>
                                  <a:lnTo>
                                    <a:pt x="9" y="84"/>
                                  </a:lnTo>
                                  <a:lnTo>
                                    <a:pt x="25" y="97"/>
                                  </a:lnTo>
                                  <a:lnTo>
                                    <a:pt x="50" y="109"/>
                                  </a:lnTo>
                                  <a:lnTo>
                                    <a:pt x="70" y="119"/>
                                  </a:lnTo>
                                  <a:lnTo>
                                    <a:pt x="80" y="133"/>
                                  </a:lnTo>
                                  <a:lnTo>
                                    <a:pt x="81" y="156"/>
                                  </a:lnTo>
                                  <a:lnTo>
                                    <a:pt x="67" y="167"/>
                                  </a:lnTo>
                                  <a:lnTo>
                                    <a:pt x="38" y="172"/>
                                  </a:lnTo>
                                  <a:lnTo>
                                    <a:pt x="106" y="172"/>
                                  </a:lnTo>
                                  <a:lnTo>
                                    <a:pt x="114" y="155"/>
                                  </a:lnTo>
                                  <a:lnTo>
                                    <a:pt x="117" y="131"/>
                                  </a:lnTo>
                                  <a:lnTo>
                                    <a:pt x="112" y="115"/>
                                  </a:lnTo>
                                  <a:lnTo>
                                    <a:pt x="100" y="101"/>
                                  </a:lnTo>
                                  <a:lnTo>
                                    <a:pt x="81" y="89"/>
                                  </a:lnTo>
                                  <a:lnTo>
                                    <a:pt x="54" y="77"/>
                                  </a:lnTo>
                                  <a:lnTo>
                                    <a:pt x="37" y="65"/>
                                  </a:lnTo>
                                  <a:lnTo>
                                    <a:pt x="31" y="48"/>
                                  </a:lnTo>
                                  <a:lnTo>
                                    <a:pt x="40" y="31"/>
                                  </a:lnTo>
                                  <a:lnTo>
                                    <a:pt x="64" y="24"/>
                                  </a:lnTo>
                                  <a:lnTo>
                                    <a:pt x="104" y="24"/>
                                  </a:lnTo>
                                  <a:lnTo>
                                    <a:pt x="106" y="7"/>
                                  </a:lnTo>
                                  <a:lnTo>
                                    <a:pt x="93" y="2"/>
                                  </a:lnTo>
                                  <a:lnTo>
                                    <a:pt x="7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383"/>
                          <wps:cNvSpPr>
                            <a:spLocks/>
                          </wps:cNvSpPr>
                          <wps:spPr bwMode="auto">
                            <a:xfrm>
                              <a:off x="8652" y="13035"/>
                              <a:ext cx="107" cy="197"/>
                            </a:xfrm>
                            <a:custGeom>
                              <a:avLst/>
                              <a:gdLst>
                                <a:gd name="T0" fmla="+- 0 8756 8652"/>
                                <a:gd name="T1" fmla="*/ T0 w 107"/>
                                <a:gd name="T2" fmla="+- 0 13059 13035"/>
                                <a:gd name="T3" fmla="*/ 13059 h 197"/>
                                <a:gd name="T4" fmla="+- 0 8716 8652"/>
                                <a:gd name="T5" fmla="*/ T4 w 107"/>
                                <a:gd name="T6" fmla="+- 0 13059 13035"/>
                                <a:gd name="T7" fmla="*/ 13059 h 197"/>
                                <a:gd name="T8" fmla="+- 0 8739 8652"/>
                                <a:gd name="T9" fmla="*/ T8 w 107"/>
                                <a:gd name="T10" fmla="+- 0 13063 13035"/>
                                <a:gd name="T11" fmla="*/ 13063 h 197"/>
                                <a:gd name="T12" fmla="+- 0 8755 8652"/>
                                <a:gd name="T13" fmla="*/ T12 w 107"/>
                                <a:gd name="T14" fmla="+- 0 13070 13035"/>
                                <a:gd name="T15" fmla="*/ 13070 h 197"/>
                                <a:gd name="T16" fmla="+- 0 8756 8652"/>
                                <a:gd name="T17" fmla="*/ T16 w 107"/>
                                <a:gd name="T18" fmla="+- 0 13059 13035"/>
                                <a:gd name="T19" fmla="*/ 13059 h 197"/>
                              </a:gdLst>
                              <a:ahLst/>
                              <a:cxnLst>
                                <a:cxn ang="0">
                                  <a:pos x="T1" y="T3"/>
                                </a:cxn>
                                <a:cxn ang="0">
                                  <a:pos x="T5" y="T7"/>
                                </a:cxn>
                                <a:cxn ang="0">
                                  <a:pos x="T9" y="T11"/>
                                </a:cxn>
                                <a:cxn ang="0">
                                  <a:pos x="T13" y="T15"/>
                                </a:cxn>
                                <a:cxn ang="0">
                                  <a:pos x="T17" y="T19"/>
                                </a:cxn>
                              </a:cxnLst>
                              <a:rect l="0" t="0" r="r" b="b"/>
                              <a:pathLst>
                                <a:path w="107" h="197">
                                  <a:moveTo>
                                    <a:pt x="104" y="24"/>
                                  </a:moveTo>
                                  <a:lnTo>
                                    <a:pt x="64" y="24"/>
                                  </a:lnTo>
                                  <a:lnTo>
                                    <a:pt x="87" y="28"/>
                                  </a:lnTo>
                                  <a:lnTo>
                                    <a:pt x="103" y="35"/>
                                  </a:lnTo>
                                  <a:lnTo>
                                    <a:pt x="104" y="24"/>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29EB684" id="Group 548" o:spid="_x0000_s1026" style="position:absolute;margin-left:422.1pt;margin-top:651.15pt;width:16.35pt;height:11pt;z-index:-251575808;mso-position-horizontal-relative:page;mso-position-vertical-relative:page" coordorigin="8442,13023" coordsize="32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">
                <v:group id="Group 375" o:spid="_x0000_s1027" style="position:absolute;left:8452;top:13033;width:152;height:200" coordorigin="8452,13033"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Freeform 376" o:spid="_x0000_s1028" style="position:absolute;left:8452;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" path="m134,26r-59,l101,35r11,17l115,70,60,80,38,87,22,98,9,113,2,130,,151r5,18l17,185r20,11l65,200r22,-5l104,185r13,-13l150,172r,-1l51,171,40,156,67,103r49,-5l149,98r,-32l145,46,137,28r-3,-2xe" fillcolor="#939598" stroked="f">
                    <v:path arrowok="t" o:connecttype="custom" o:connectlocs="134,13059;75,13059;101,13068;112,13085;115,13103;60,13113;38,13120;22,13131;9,13146;2,13163;0,13184;5,13202;17,13218;37,13229;65,13233;87,13228;104,13218;117,13205;150,13205;150,13204;51,13204;40,13189;67,13136;116,13131;149,13131;149,13099;145,13079;137,13061;134,13059" o:connectangles="0,0,0,0,0,0,0,0,0,0,0,0,0,0,0,0,0,0,0,0,0,0,0,0,0,0,0,0,0"/>
                  </v:shape>
                  <v:shape id="Freeform 377" o:spid="_x0000_s1029" style="position:absolute;left:8452;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" path="m150,172r-32,l121,196r31,-5l150,172xe" fillcolor="#939598" stroked="f">
                    <v:path arrowok="t" o:connecttype="custom" o:connectlocs="150,13205;118,13205;121,13229;152,13224;150,13205" o:connectangles="0,0,0,0,0"/>
                  </v:shape>
                  <v:shape id="Freeform 378" o:spid="_x0000_s1030" style="position:absolute;left:8452;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" path="m149,98r-33,l116,135r-1,4l110,151,99,162r-19,8l51,171r99,l149,150r,-52xe" fillcolor="#939598" stroked="f">
                    <v:path arrowok="t" o:connecttype="custom" o:connectlocs="149,13131;116,13131;116,13168;115,13172;110,13184;99,13195;80,13203;51,13204;150,13204;149,13183;149,13131" o:connectangles="0,0,0,0,0,0,0,0,0,0,0"/>
                  </v:shape>
                  <v:shape id="Freeform 379" o:spid="_x0000_s1031" style="position:absolute;left:8452;top:13033;width:152;height:200;visibility:visible;mso-wrap-style:square;v-text-anchor:top" coordsize="15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" path="m70,l49,2,30,8,13,17,34,33,53,27,75,26r59,l122,13,100,3,70,xe" fillcolor="#939598" stroked="f">
                    <v:path arrowok="t" o:connecttype="custom" o:connectlocs="70,13033;49,13035;30,13041;13,13050;34,13066;53,13060;75,13059;134,13059;122,13046;100,13036;70,13033" o:connectangles="0,0,0,0,0,0,0,0,0,0,0"/>
                  </v:shape>
                </v:group>
                <v:group id="Group 380" o:spid="_x0000_s1032" style="position:absolute;left:8652;top:13035;width:107;height:197" coordorigin="8652,13035"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Freeform 381" o:spid="_x0000_s1033" style="position:absolute;left:8652;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" path="m1,158r3,32l19,194r22,2l70,196r21,-9l105,174r1,-2l38,172,17,166,1,158xe" fillcolor="#939598" stroked="f">
                    <v:path arrowok="t" o:connecttype="custom" o:connectlocs="1,13193;4,13225;19,13229;41,13231;70,13231;91,13222;105,13209;106,13207;38,13207;17,13201;1,13193" o:connectangles="0,0,0,0,0,0,0,0,0,0,0"/>
                  </v:shape>
                  <v:shape id="Freeform 382" o:spid="_x0000_s1034" style="position:absolute;left:8652;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" path="m72,l10,23,,68,9,84,25,97r25,12l70,119r10,14l81,156,67,167r-29,5l106,172r8,-17l117,131r-5,-16l100,101,81,89,54,77,37,65,31,48,40,31,64,24r40,l106,7,93,2,72,xe" fillcolor="#939598" stroked="f">
                    <v:path arrowok="t" o:connecttype="custom" o:connectlocs="72,13035;10,13058;0,13103;9,13119;25,13132;50,13144;70,13154;80,13168;81,13191;67,13202;38,13207;106,13207;114,13190;117,13166;112,13150;100,13136;81,13124;54,13112;37,13100;31,13083;40,13066;64,13059;104,13059;106,13042;93,13037;72,13035" o:connectangles="0,0,0,0,0,0,0,0,0,0,0,0,0,0,0,0,0,0,0,0,0,0,0,0,0,0"/>
                  </v:shape>
                  <v:shape id="Freeform 383" o:spid="_x0000_s1035" style="position:absolute;left:8652;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" path="m104,24r-40,l87,28r16,7l104,24xe" fillcolor="#939598" stroked="f">
                    <v:path arrowok="t" o:connecttype="custom" o:connectlocs="104,13059;64,13059;87,13063;103,13070;104,13059" o:connectangles="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41696" behindDoc="1" locked="0" layoutInCell="1" allowOverlap="1" wp14:anchorId="4BEB5748" wp14:editId="59809769">
                <wp:simplePos x="0" y="0"/>
                <wp:positionH relativeFrom="page">
                  <wp:posOffset>5635625</wp:posOffset>
                </wp:positionH>
                <wp:positionV relativeFrom="page">
                  <wp:posOffset>8269605</wp:posOffset>
                </wp:positionV>
                <wp:extent cx="580390" cy="193040"/>
                <wp:effectExtent l="0" t="1905"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390" cy="193040"/>
                          <a:chOff x="8875" y="13023"/>
                          <a:chExt cx="914" cy="304"/>
                        </a:xfrm>
                      </wpg:grpSpPr>
                      <wpg:grpSp>
                        <wpg:cNvPr id="530" name="Group 385"/>
                        <wpg:cNvGrpSpPr>
                          <a:grpSpLocks/>
                        </wpg:cNvGrpSpPr>
                        <wpg:grpSpPr bwMode="auto">
                          <a:xfrm>
                            <a:off x="8885" y="13035"/>
                            <a:ext cx="169" cy="199"/>
                            <a:chOff x="8885" y="13035"/>
                            <a:chExt cx="169" cy="199"/>
                          </a:xfrm>
                        </wpg:grpSpPr>
                        <wps:wsp>
                          <wps:cNvPr id="531" name="Freeform 386"/>
                          <wps:cNvSpPr>
                            <a:spLocks/>
                          </wps:cNvSpPr>
                          <wps:spPr bwMode="auto">
                            <a:xfrm>
                              <a:off x="8885" y="13035"/>
                              <a:ext cx="169" cy="199"/>
                            </a:xfrm>
                            <a:custGeom>
                              <a:avLst/>
                              <a:gdLst>
                                <a:gd name="T0" fmla="+- 0 8954 8885"/>
                                <a:gd name="T1" fmla="*/ T0 w 169"/>
                                <a:gd name="T2" fmla="+- 0 13035 13035"/>
                                <a:gd name="T3" fmla="*/ 13035 h 199"/>
                                <a:gd name="T4" fmla="+- 0 8903 8885"/>
                                <a:gd name="T5" fmla="*/ T4 w 169"/>
                                <a:gd name="T6" fmla="+- 0 13070 13035"/>
                                <a:gd name="T7" fmla="*/ 13070 h 199"/>
                                <a:gd name="T8" fmla="+- 0 8885 8885"/>
                                <a:gd name="T9" fmla="*/ T8 w 169"/>
                                <a:gd name="T10" fmla="+- 0 13137 13035"/>
                                <a:gd name="T11" fmla="*/ 13137 h 199"/>
                                <a:gd name="T12" fmla="+- 0 8887 8885"/>
                                <a:gd name="T13" fmla="*/ T12 w 169"/>
                                <a:gd name="T14" fmla="+- 0 13160 13035"/>
                                <a:gd name="T15" fmla="*/ 13160 h 199"/>
                                <a:gd name="T16" fmla="+- 0 8919 8885"/>
                                <a:gd name="T17" fmla="*/ T16 w 169"/>
                                <a:gd name="T18" fmla="+- 0 13214 13035"/>
                                <a:gd name="T19" fmla="*/ 13214 h 199"/>
                                <a:gd name="T20" fmla="+- 0 8987 8885"/>
                                <a:gd name="T21" fmla="*/ T20 w 169"/>
                                <a:gd name="T22" fmla="+- 0 13233 13035"/>
                                <a:gd name="T23" fmla="*/ 13233 h 199"/>
                                <a:gd name="T24" fmla="+- 0 9011 8885"/>
                                <a:gd name="T25" fmla="*/ T24 w 169"/>
                                <a:gd name="T26" fmla="+- 0 13231 13035"/>
                                <a:gd name="T27" fmla="*/ 13231 h 199"/>
                                <a:gd name="T28" fmla="+- 0 9030 8885"/>
                                <a:gd name="T29" fmla="*/ T28 w 169"/>
                                <a:gd name="T30" fmla="+- 0 13226 13035"/>
                                <a:gd name="T31" fmla="*/ 13226 h 199"/>
                                <a:gd name="T32" fmla="+- 0 9044 8885"/>
                                <a:gd name="T33" fmla="*/ T32 w 169"/>
                                <a:gd name="T34" fmla="+- 0 13221 13035"/>
                                <a:gd name="T35" fmla="*/ 13221 h 199"/>
                                <a:gd name="T36" fmla="+- 0 9035 8885"/>
                                <a:gd name="T37" fmla="*/ T36 w 169"/>
                                <a:gd name="T38" fmla="+- 0 13205 13035"/>
                                <a:gd name="T39" fmla="*/ 13205 h 199"/>
                                <a:gd name="T40" fmla="+- 0 8969 8885"/>
                                <a:gd name="T41" fmla="*/ T40 w 169"/>
                                <a:gd name="T42" fmla="+- 0 13205 13035"/>
                                <a:gd name="T43" fmla="*/ 13205 h 199"/>
                                <a:gd name="T44" fmla="+- 0 8950 8885"/>
                                <a:gd name="T45" fmla="*/ T44 w 169"/>
                                <a:gd name="T46" fmla="+- 0 13198 13035"/>
                                <a:gd name="T47" fmla="*/ 13198 h 199"/>
                                <a:gd name="T48" fmla="+- 0 8934 8885"/>
                                <a:gd name="T49" fmla="*/ T48 w 169"/>
                                <a:gd name="T50" fmla="+- 0 13185 13035"/>
                                <a:gd name="T51" fmla="*/ 13185 h 199"/>
                                <a:gd name="T52" fmla="+- 0 8923 8885"/>
                                <a:gd name="T53" fmla="*/ T52 w 169"/>
                                <a:gd name="T54" fmla="+- 0 13166 13035"/>
                                <a:gd name="T55" fmla="*/ 13166 h 199"/>
                                <a:gd name="T56" fmla="+- 0 8918 8885"/>
                                <a:gd name="T57" fmla="*/ T56 w 169"/>
                                <a:gd name="T58" fmla="+- 0 13139 13035"/>
                                <a:gd name="T59" fmla="*/ 13139 h 199"/>
                                <a:gd name="T60" fmla="+- 0 9053 8885"/>
                                <a:gd name="T61" fmla="*/ T60 w 169"/>
                                <a:gd name="T62" fmla="+- 0 13139 13035"/>
                                <a:gd name="T63" fmla="*/ 13139 h 199"/>
                                <a:gd name="T64" fmla="+- 0 9054 8885"/>
                                <a:gd name="T65" fmla="*/ T64 w 169"/>
                                <a:gd name="T66" fmla="+- 0 13136 13035"/>
                                <a:gd name="T67" fmla="*/ 13136 h 199"/>
                                <a:gd name="T68" fmla="+- 0 9055 8885"/>
                                <a:gd name="T69" fmla="*/ T68 w 169"/>
                                <a:gd name="T70" fmla="+- 0 13130 13035"/>
                                <a:gd name="T71" fmla="*/ 13130 h 199"/>
                                <a:gd name="T72" fmla="+- 0 9054 8885"/>
                                <a:gd name="T73" fmla="*/ T72 w 169"/>
                                <a:gd name="T74" fmla="+- 0 13114 13035"/>
                                <a:gd name="T75" fmla="*/ 13114 h 199"/>
                                <a:gd name="T76" fmla="+- 0 9021 8885"/>
                                <a:gd name="T77" fmla="*/ T76 w 169"/>
                                <a:gd name="T78" fmla="+- 0 13114 13035"/>
                                <a:gd name="T79" fmla="*/ 13114 h 199"/>
                                <a:gd name="T80" fmla="+- 0 8921 8885"/>
                                <a:gd name="T81" fmla="*/ T80 w 169"/>
                                <a:gd name="T82" fmla="+- 0 13102 13035"/>
                                <a:gd name="T83" fmla="*/ 13102 h 199"/>
                                <a:gd name="T84" fmla="+- 0 8929 8885"/>
                                <a:gd name="T85" fmla="*/ T84 w 169"/>
                                <a:gd name="T86" fmla="+- 0 13086 13035"/>
                                <a:gd name="T87" fmla="*/ 13086 h 199"/>
                                <a:gd name="T88" fmla="+- 0 8942 8885"/>
                                <a:gd name="T89" fmla="*/ T88 w 169"/>
                                <a:gd name="T90" fmla="+- 0 13072 13035"/>
                                <a:gd name="T91" fmla="*/ 13072 h 199"/>
                                <a:gd name="T92" fmla="+- 0 8963 8885"/>
                                <a:gd name="T93" fmla="*/ T92 w 169"/>
                                <a:gd name="T94" fmla="+- 0 13063 13035"/>
                                <a:gd name="T95" fmla="*/ 13063 h 199"/>
                                <a:gd name="T96" fmla="+- 0 8993 8885"/>
                                <a:gd name="T97" fmla="*/ T96 w 169"/>
                                <a:gd name="T98" fmla="+- 0 13061 13035"/>
                                <a:gd name="T99" fmla="*/ 13061 h 199"/>
                                <a:gd name="T100" fmla="+- 0 9032 8885"/>
                                <a:gd name="T101" fmla="*/ T100 w 169"/>
                                <a:gd name="T102" fmla="+- 0 13061 13035"/>
                                <a:gd name="T103" fmla="*/ 13061 h 199"/>
                                <a:gd name="T104" fmla="+- 0 9030 8885"/>
                                <a:gd name="T105" fmla="*/ T104 w 169"/>
                                <a:gd name="T106" fmla="+- 0 13059 13035"/>
                                <a:gd name="T107" fmla="*/ 13059 h 199"/>
                                <a:gd name="T108" fmla="+- 0 9012 8885"/>
                                <a:gd name="T109" fmla="*/ T108 w 169"/>
                                <a:gd name="T110" fmla="+- 0 13046 13035"/>
                                <a:gd name="T111" fmla="*/ 13046 h 199"/>
                                <a:gd name="T112" fmla="+- 0 8987 8885"/>
                                <a:gd name="T113" fmla="*/ T112 w 169"/>
                                <a:gd name="T114" fmla="+- 0 13037 13035"/>
                                <a:gd name="T115" fmla="*/ 13037 h 199"/>
                                <a:gd name="T116" fmla="+- 0 8954 8885"/>
                                <a:gd name="T117" fmla="*/ T116 w 169"/>
                                <a:gd name="T118" fmla="+- 0 13035 13035"/>
                                <a:gd name="T119" fmla="*/ 13035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69" h="199">
                                  <a:moveTo>
                                    <a:pt x="69" y="0"/>
                                  </a:moveTo>
                                  <a:lnTo>
                                    <a:pt x="18" y="35"/>
                                  </a:lnTo>
                                  <a:lnTo>
                                    <a:pt x="0" y="102"/>
                                  </a:lnTo>
                                  <a:lnTo>
                                    <a:pt x="2" y="125"/>
                                  </a:lnTo>
                                  <a:lnTo>
                                    <a:pt x="34" y="179"/>
                                  </a:lnTo>
                                  <a:lnTo>
                                    <a:pt x="102" y="198"/>
                                  </a:lnTo>
                                  <a:lnTo>
                                    <a:pt x="126" y="196"/>
                                  </a:lnTo>
                                  <a:lnTo>
                                    <a:pt x="145" y="191"/>
                                  </a:lnTo>
                                  <a:lnTo>
                                    <a:pt x="159" y="186"/>
                                  </a:lnTo>
                                  <a:lnTo>
                                    <a:pt x="150" y="170"/>
                                  </a:lnTo>
                                  <a:lnTo>
                                    <a:pt x="84" y="170"/>
                                  </a:lnTo>
                                  <a:lnTo>
                                    <a:pt x="65" y="163"/>
                                  </a:lnTo>
                                  <a:lnTo>
                                    <a:pt x="49" y="150"/>
                                  </a:lnTo>
                                  <a:lnTo>
                                    <a:pt x="38" y="131"/>
                                  </a:lnTo>
                                  <a:lnTo>
                                    <a:pt x="33" y="104"/>
                                  </a:lnTo>
                                  <a:lnTo>
                                    <a:pt x="168" y="104"/>
                                  </a:lnTo>
                                  <a:lnTo>
                                    <a:pt x="169" y="101"/>
                                  </a:lnTo>
                                  <a:lnTo>
                                    <a:pt x="170" y="95"/>
                                  </a:lnTo>
                                  <a:lnTo>
                                    <a:pt x="169" y="79"/>
                                  </a:lnTo>
                                  <a:lnTo>
                                    <a:pt x="136" y="79"/>
                                  </a:lnTo>
                                  <a:lnTo>
                                    <a:pt x="36" y="67"/>
                                  </a:lnTo>
                                  <a:lnTo>
                                    <a:pt x="44" y="51"/>
                                  </a:lnTo>
                                  <a:lnTo>
                                    <a:pt x="57" y="37"/>
                                  </a:lnTo>
                                  <a:lnTo>
                                    <a:pt x="78" y="28"/>
                                  </a:lnTo>
                                  <a:lnTo>
                                    <a:pt x="108" y="26"/>
                                  </a:lnTo>
                                  <a:lnTo>
                                    <a:pt x="147" y="26"/>
                                  </a:lnTo>
                                  <a:lnTo>
                                    <a:pt x="145" y="24"/>
                                  </a:lnTo>
                                  <a:lnTo>
                                    <a:pt x="127" y="11"/>
                                  </a:lnTo>
                                  <a:lnTo>
                                    <a:pt x="102" y="2"/>
                                  </a:lnTo>
                                  <a:lnTo>
                                    <a:pt x="69"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87"/>
                          <wps:cNvSpPr>
                            <a:spLocks/>
                          </wps:cNvSpPr>
                          <wps:spPr bwMode="auto">
                            <a:xfrm>
                              <a:off x="8885" y="13035"/>
                              <a:ext cx="169" cy="199"/>
                            </a:xfrm>
                            <a:custGeom>
                              <a:avLst/>
                              <a:gdLst>
                                <a:gd name="T0" fmla="+- 0 9032 8885"/>
                                <a:gd name="T1" fmla="*/ T0 w 169"/>
                                <a:gd name="T2" fmla="+- 0 13198 13035"/>
                                <a:gd name="T3" fmla="*/ 13198 h 199"/>
                                <a:gd name="T4" fmla="+- 0 9018 8885"/>
                                <a:gd name="T5" fmla="*/ T4 w 169"/>
                                <a:gd name="T6" fmla="+- 0 13202 13035"/>
                                <a:gd name="T7" fmla="*/ 13202 h 199"/>
                                <a:gd name="T8" fmla="+- 0 8998 8885"/>
                                <a:gd name="T9" fmla="*/ T8 w 169"/>
                                <a:gd name="T10" fmla="+- 0 13205 13035"/>
                                <a:gd name="T11" fmla="*/ 13205 h 199"/>
                                <a:gd name="T12" fmla="+- 0 8969 8885"/>
                                <a:gd name="T13" fmla="*/ T12 w 169"/>
                                <a:gd name="T14" fmla="+- 0 13205 13035"/>
                                <a:gd name="T15" fmla="*/ 13205 h 199"/>
                                <a:gd name="T16" fmla="+- 0 9035 8885"/>
                                <a:gd name="T17" fmla="*/ T16 w 169"/>
                                <a:gd name="T18" fmla="+- 0 13205 13035"/>
                                <a:gd name="T19" fmla="*/ 13205 h 199"/>
                                <a:gd name="T20" fmla="+- 0 9032 8885"/>
                                <a:gd name="T21" fmla="*/ T20 w 169"/>
                                <a:gd name="T22" fmla="+- 0 13198 13035"/>
                                <a:gd name="T23" fmla="*/ 13198 h 199"/>
                              </a:gdLst>
                              <a:ahLst/>
                              <a:cxnLst>
                                <a:cxn ang="0">
                                  <a:pos x="T1" y="T3"/>
                                </a:cxn>
                                <a:cxn ang="0">
                                  <a:pos x="T5" y="T7"/>
                                </a:cxn>
                                <a:cxn ang="0">
                                  <a:pos x="T9" y="T11"/>
                                </a:cxn>
                                <a:cxn ang="0">
                                  <a:pos x="T13" y="T15"/>
                                </a:cxn>
                                <a:cxn ang="0">
                                  <a:pos x="T17" y="T19"/>
                                </a:cxn>
                                <a:cxn ang="0">
                                  <a:pos x="T21" y="T23"/>
                                </a:cxn>
                              </a:cxnLst>
                              <a:rect l="0" t="0" r="r" b="b"/>
                              <a:pathLst>
                                <a:path w="169" h="199">
                                  <a:moveTo>
                                    <a:pt x="147" y="163"/>
                                  </a:moveTo>
                                  <a:lnTo>
                                    <a:pt x="133" y="167"/>
                                  </a:lnTo>
                                  <a:lnTo>
                                    <a:pt x="113" y="170"/>
                                  </a:lnTo>
                                  <a:lnTo>
                                    <a:pt x="84" y="170"/>
                                  </a:lnTo>
                                  <a:lnTo>
                                    <a:pt x="150" y="170"/>
                                  </a:lnTo>
                                  <a:lnTo>
                                    <a:pt x="147"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388"/>
                          <wps:cNvSpPr>
                            <a:spLocks/>
                          </wps:cNvSpPr>
                          <wps:spPr bwMode="auto">
                            <a:xfrm>
                              <a:off x="8885" y="13035"/>
                              <a:ext cx="169" cy="199"/>
                            </a:xfrm>
                            <a:custGeom>
                              <a:avLst/>
                              <a:gdLst>
                                <a:gd name="T0" fmla="+- 0 9032 8885"/>
                                <a:gd name="T1" fmla="*/ T0 w 169"/>
                                <a:gd name="T2" fmla="+- 0 13061 13035"/>
                                <a:gd name="T3" fmla="*/ 13061 h 199"/>
                                <a:gd name="T4" fmla="+- 0 8993 8885"/>
                                <a:gd name="T5" fmla="*/ T4 w 169"/>
                                <a:gd name="T6" fmla="+- 0 13061 13035"/>
                                <a:gd name="T7" fmla="*/ 13061 h 199"/>
                                <a:gd name="T8" fmla="+- 0 9010 8885"/>
                                <a:gd name="T9" fmla="*/ T8 w 169"/>
                                <a:gd name="T10" fmla="+- 0 13075 13035"/>
                                <a:gd name="T11" fmla="*/ 13075 h 199"/>
                                <a:gd name="T12" fmla="+- 0 9019 8885"/>
                                <a:gd name="T13" fmla="*/ T12 w 169"/>
                                <a:gd name="T14" fmla="+- 0 13095 13035"/>
                                <a:gd name="T15" fmla="*/ 13095 h 199"/>
                                <a:gd name="T16" fmla="+- 0 9021 8885"/>
                                <a:gd name="T17" fmla="*/ T16 w 169"/>
                                <a:gd name="T18" fmla="+- 0 13114 13035"/>
                                <a:gd name="T19" fmla="*/ 13114 h 199"/>
                                <a:gd name="T20" fmla="+- 0 9054 8885"/>
                                <a:gd name="T21" fmla="*/ T20 w 169"/>
                                <a:gd name="T22" fmla="+- 0 13114 13035"/>
                                <a:gd name="T23" fmla="*/ 13114 h 199"/>
                                <a:gd name="T24" fmla="+- 0 9054 8885"/>
                                <a:gd name="T25" fmla="*/ T24 w 169"/>
                                <a:gd name="T26" fmla="+- 0 13110 13035"/>
                                <a:gd name="T27" fmla="*/ 13110 h 199"/>
                                <a:gd name="T28" fmla="+- 0 9050 8885"/>
                                <a:gd name="T29" fmla="*/ T28 w 169"/>
                                <a:gd name="T30" fmla="+- 0 13092 13035"/>
                                <a:gd name="T31" fmla="*/ 13092 h 199"/>
                                <a:gd name="T32" fmla="+- 0 9042 8885"/>
                                <a:gd name="T33" fmla="*/ T32 w 169"/>
                                <a:gd name="T34" fmla="+- 0 13075 13035"/>
                                <a:gd name="T35" fmla="*/ 13075 h 199"/>
                                <a:gd name="T36" fmla="+- 0 9032 8885"/>
                                <a:gd name="T37" fmla="*/ T36 w 169"/>
                                <a:gd name="T38" fmla="+- 0 13061 13035"/>
                                <a:gd name="T39" fmla="*/ 13061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9" h="199">
                                  <a:moveTo>
                                    <a:pt x="147" y="26"/>
                                  </a:moveTo>
                                  <a:lnTo>
                                    <a:pt x="108" y="26"/>
                                  </a:lnTo>
                                  <a:lnTo>
                                    <a:pt x="125" y="40"/>
                                  </a:lnTo>
                                  <a:lnTo>
                                    <a:pt x="134" y="60"/>
                                  </a:lnTo>
                                  <a:lnTo>
                                    <a:pt x="136" y="79"/>
                                  </a:lnTo>
                                  <a:lnTo>
                                    <a:pt x="169" y="79"/>
                                  </a:lnTo>
                                  <a:lnTo>
                                    <a:pt x="169" y="75"/>
                                  </a:lnTo>
                                  <a:lnTo>
                                    <a:pt x="165" y="57"/>
                                  </a:lnTo>
                                  <a:lnTo>
                                    <a:pt x="157" y="40"/>
                                  </a:lnTo>
                                  <a:lnTo>
                                    <a:pt x="147"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4" name="Group 389"/>
                        <wpg:cNvGrpSpPr>
                          <a:grpSpLocks/>
                        </wpg:cNvGrpSpPr>
                        <wpg:grpSpPr bwMode="auto">
                          <a:xfrm>
                            <a:off x="9074" y="13037"/>
                            <a:ext cx="182" cy="192"/>
                            <a:chOff x="9074" y="13037"/>
                            <a:chExt cx="182" cy="192"/>
                          </a:xfrm>
                        </wpg:grpSpPr>
                        <wps:wsp>
                          <wps:cNvPr id="535" name="Freeform 390"/>
                          <wps:cNvSpPr>
                            <a:spLocks/>
                          </wps:cNvSpPr>
                          <wps:spPr bwMode="auto">
                            <a:xfrm>
                              <a:off x="9074" y="13037"/>
                              <a:ext cx="182" cy="192"/>
                            </a:xfrm>
                            <a:custGeom>
                              <a:avLst/>
                              <a:gdLst>
                                <a:gd name="T0" fmla="+- 0 9111 9074"/>
                                <a:gd name="T1" fmla="*/ T0 w 182"/>
                                <a:gd name="T2" fmla="+- 0 13037 13037"/>
                                <a:gd name="T3" fmla="*/ 13037 h 192"/>
                                <a:gd name="T4" fmla="+- 0 9074 9074"/>
                                <a:gd name="T5" fmla="*/ T4 w 182"/>
                                <a:gd name="T6" fmla="+- 0 13037 13037"/>
                                <a:gd name="T7" fmla="*/ 13037 h 192"/>
                                <a:gd name="T8" fmla="+- 0 9147 9074"/>
                                <a:gd name="T9" fmla="*/ T8 w 182"/>
                                <a:gd name="T10" fmla="+- 0 13229 13037"/>
                                <a:gd name="T11" fmla="*/ 13229 h 192"/>
                                <a:gd name="T12" fmla="+- 0 9180 9074"/>
                                <a:gd name="T13" fmla="*/ T12 w 182"/>
                                <a:gd name="T14" fmla="+- 0 13229 13037"/>
                                <a:gd name="T15" fmla="*/ 13229 h 192"/>
                                <a:gd name="T16" fmla="+- 0 9194 9074"/>
                                <a:gd name="T17" fmla="*/ T16 w 182"/>
                                <a:gd name="T18" fmla="+- 0 13194 13037"/>
                                <a:gd name="T19" fmla="*/ 13194 h 192"/>
                                <a:gd name="T20" fmla="+- 0 9166 9074"/>
                                <a:gd name="T21" fmla="*/ T20 w 182"/>
                                <a:gd name="T22" fmla="+- 0 13194 13037"/>
                                <a:gd name="T23" fmla="*/ 13194 h 192"/>
                                <a:gd name="T24" fmla="+- 0 9162 9074"/>
                                <a:gd name="T25" fmla="*/ T24 w 182"/>
                                <a:gd name="T26" fmla="+- 0 13183 13037"/>
                                <a:gd name="T27" fmla="*/ 13183 h 192"/>
                                <a:gd name="T28" fmla="+- 0 9156 9074"/>
                                <a:gd name="T29" fmla="*/ T28 w 182"/>
                                <a:gd name="T30" fmla="+- 0 13165 13037"/>
                                <a:gd name="T31" fmla="*/ 13165 h 192"/>
                                <a:gd name="T32" fmla="+- 0 9149 9074"/>
                                <a:gd name="T33" fmla="*/ T32 w 182"/>
                                <a:gd name="T34" fmla="+- 0 13145 13037"/>
                                <a:gd name="T35" fmla="*/ 13145 h 192"/>
                                <a:gd name="T36" fmla="+- 0 9111 9074"/>
                                <a:gd name="T37" fmla="*/ T36 w 182"/>
                                <a:gd name="T38" fmla="+- 0 13037 13037"/>
                                <a:gd name="T39" fmla="*/ 13037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192">
                                  <a:moveTo>
                                    <a:pt x="37" y="0"/>
                                  </a:moveTo>
                                  <a:lnTo>
                                    <a:pt x="0" y="0"/>
                                  </a:lnTo>
                                  <a:lnTo>
                                    <a:pt x="73" y="192"/>
                                  </a:lnTo>
                                  <a:lnTo>
                                    <a:pt x="106" y="192"/>
                                  </a:lnTo>
                                  <a:lnTo>
                                    <a:pt x="120" y="157"/>
                                  </a:lnTo>
                                  <a:lnTo>
                                    <a:pt x="92" y="157"/>
                                  </a:lnTo>
                                  <a:lnTo>
                                    <a:pt x="88" y="146"/>
                                  </a:lnTo>
                                  <a:lnTo>
                                    <a:pt x="82" y="128"/>
                                  </a:lnTo>
                                  <a:lnTo>
                                    <a:pt x="75" y="108"/>
                                  </a:lnTo>
                                  <a:lnTo>
                                    <a:pt x="37"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391"/>
                          <wps:cNvSpPr>
                            <a:spLocks/>
                          </wps:cNvSpPr>
                          <wps:spPr bwMode="auto">
                            <a:xfrm>
                              <a:off x="9074" y="13037"/>
                              <a:ext cx="182" cy="192"/>
                            </a:xfrm>
                            <a:custGeom>
                              <a:avLst/>
                              <a:gdLst>
                                <a:gd name="T0" fmla="+- 0 9256 9074"/>
                                <a:gd name="T1" fmla="*/ T0 w 182"/>
                                <a:gd name="T2" fmla="+- 0 13037 13037"/>
                                <a:gd name="T3" fmla="*/ 13037 h 192"/>
                                <a:gd name="T4" fmla="+- 0 9219 9074"/>
                                <a:gd name="T5" fmla="*/ T4 w 182"/>
                                <a:gd name="T6" fmla="+- 0 13037 13037"/>
                                <a:gd name="T7" fmla="*/ 13037 h 192"/>
                                <a:gd name="T8" fmla="+- 0 9178 9074"/>
                                <a:gd name="T9" fmla="*/ T8 w 182"/>
                                <a:gd name="T10" fmla="+- 0 13157 13037"/>
                                <a:gd name="T11" fmla="*/ 13157 h 192"/>
                                <a:gd name="T12" fmla="+- 0 9171 9074"/>
                                <a:gd name="T13" fmla="*/ T12 w 182"/>
                                <a:gd name="T14" fmla="+- 0 13176 13037"/>
                                <a:gd name="T15" fmla="*/ 13176 h 192"/>
                                <a:gd name="T16" fmla="+- 0 9166 9074"/>
                                <a:gd name="T17" fmla="*/ T16 w 182"/>
                                <a:gd name="T18" fmla="+- 0 13194 13037"/>
                                <a:gd name="T19" fmla="*/ 13194 h 192"/>
                                <a:gd name="T20" fmla="+- 0 9194 9074"/>
                                <a:gd name="T21" fmla="*/ T20 w 182"/>
                                <a:gd name="T22" fmla="+- 0 13194 13037"/>
                                <a:gd name="T23" fmla="*/ 13194 h 192"/>
                                <a:gd name="T24" fmla="+- 0 9256 9074"/>
                                <a:gd name="T25" fmla="*/ T24 w 182"/>
                                <a:gd name="T26" fmla="+- 0 13037 13037"/>
                                <a:gd name="T27" fmla="*/ 13037 h 192"/>
                              </a:gdLst>
                              <a:ahLst/>
                              <a:cxnLst>
                                <a:cxn ang="0">
                                  <a:pos x="T1" y="T3"/>
                                </a:cxn>
                                <a:cxn ang="0">
                                  <a:pos x="T5" y="T7"/>
                                </a:cxn>
                                <a:cxn ang="0">
                                  <a:pos x="T9" y="T11"/>
                                </a:cxn>
                                <a:cxn ang="0">
                                  <a:pos x="T13" y="T15"/>
                                </a:cxn>
                                <a:cxn ang="0">
                                  <a:pos x="T17" y="T19"/>
                                </a:cxn>
                                <a:cxn ang="0">
                                  <a:pos x="T21" y="T23"/>
                                </a:cxn>
                                <a:cxn ang="0">
                                  <a:pos x="T25" y="T27"/>
                                </a:cxn>
                              </a:cxnLst>
                              <a:rect l="0" t="0" r="r" b="b"/>
                              <a:pathLst>
                                <a:path w="182" h="192">
                                  <a:moveTo>
                                    <a:pt x="182" y="0"/>
                                  </a:moveTo>
                                  <a:lnTo>
                                    <a:pt x="145" y="0"/>
                                  </a:lnTo>
                                  <a:lnTo>
                                    <a:pt x="104" y="120"/>
                                  </a:lnTo>
                                  <a:lnTo>
                                    <a:pt x="97" y="139"/>
                                  </a:lnTo>
                                  <a:lnTo>
                                    <a:pt x="92" y="157"/>
                                  </a:lnTo>
                                  <a:lnTo>
                                    <a:pt x="120" y="157"/>
                                  </a:lnTo>
                                  <a:lnTo>
                                    <a:pt x="18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7" name="Group 392"/>
                        <wpg:cNvGrpSpPr>
                          <a:grpSpLocks/>
                        </wpg:cNvGrpSpPr>
                        <wpg:grpSpPr bwMode="auto">
                          <a:xfrm>
                            <a:off x="9271" y="13035"/>
                            <a:ext cx="169" cy="199"/>
                            <a:chOff x="9271" y="13035"/>
                            <a:chExt cx="169" cy="199"/>
                          </a:xfrm>
                        </wpg:grpSpPr>
                        <wps:wsp>
                          <wps:cNvPr id="538" name="Freeform 393"/>
                          <wps:cNvSpPr>
                            <a:spLocks/>
                          </wps:cNvSpPr>
                          <wps:spPr bwMode="auto">
                            <a:xfrm>
                              <a:off x="9271" y="13035"/>
                              <a:ext cx="169" cy="199"/>
                            </a:xfrm>
                            <a:custGeom>
                              <a:avLst/>
                              <a:gdLst>
                                <a:gd name="T0" fmla="+- 0 9340 9271"/>
                                <a:gd name="T1" fmla="*/ T0 w 169"/>
                                <a:gd name="T2" fmla="+- 0 13035 13035"/>
                                <a:gd name="T3" fmla="*/ 13035 h 199"/>
                                <a:gd name="T4" fmla="+- 0 9289 9271"/>
                                <a:gd name="T5" fmla="*/ T4 w 169"/>
                                <a:gd name="T6" fmla="+- 0 13070 13035"/>
                                <a:gd name="T7" fmla="*/ 13070 h 199"/>
                                <a:gd name="T8" fmla="+- 0 9271 9271"/>
                                <a:gd name="T9" fmla="*/ T8 w 169"/>
                                <a:gd name="T10" fmla="+- 0 13137 13035"/>
                                <a:gd name="T11" fmla="*/ 13137 h 199"/>
                                <a:gd name="T12" fmla="+- 0 9273 9271"/>
                                <a:gd name="T13" fmla="*/ T12 w 169"/>
                                <a:gd name="T14" fmla="+- 0 13160 13035"/>
                                <a:gd name="T15" fmla="*/ 13160 h 199"/>
                                <a:gd name="T16" fmla="+- 0 9305 9271"/>
                                <a:gd name="T17" fmla="*/ T16 w 169"/>
                                <a:gd name="T18" fmla="+- 0 13214 13035"/>
                                <a:gd name="T19" fmla="*/ 13214 h 199"/>
                                <a:gd name="T20" fmla="+- 0 9372 9271"/>
                                <a:gd name="T21" fmla="*/ T20 w 169"/>
                                <a:gd name="T22" fmla="+- 0 13233 13035"/>
                                <a:gd name="T23" fmla="*/ 13233 h 199"/>
                                <a:gd name="T24" fmla="+- 0 9397 9271"/>
                                <a:gd name="T25" fmla="*/ T24 w 169"/>
                                <a:gd name="T26" fmla="+- 0 13231 13035"/>
                                <a:gd name="T27" fmla="*/ 13231 h 199"/>
                                <a:gd name="T28" fmla="+- 0 9415 9271"/>
                                <a:gd name="T29" fmla="*/ T28 w 169"/>
                                <a:gd name="T30" fmla="+- 0 13226 13035"/>
                                <a:gd name="T31" fmla="*/ 13226 h 199"/>
                                <a:gd name="T32" fmla="+- 0 9429 9271"/>
                                <a:gd name="T33" fmla="*/ T32 w 169"/>
                                <a:gd name="T34" fmla="+- 0 13221 13035"/>
                                <a:gd name="T35" fmla="*/ 13221 h 199"/>
                                <a:gd name="T36" fmla="+- 0 9421 9271"/>
                                <a:gd name="T37" fmla="*/ T36 w 169"/>
                                <a:gd name="T38" fmla="+- 0 13205 13035"/>
                                <a:gd name="T39" fmla="*/ 13205 h 199"/>
                                <a:gd name="T40" fmla="+- 0 9355 9271"/>
                                <a:gd name="T41" fmla="*/ T40 w 169"/>
                                <a:gd name="T42" fmla="+- 0 13205 13035"/>
                                <a:gd name="T43" fmla="*/ 13205 h 199"/>
                                <a:gd name="T44" fmla="+- 0 9335 9271"/>
                                <a:gd name="T45" fmla="*/ T44 w 169"/>
                                <a:gd name="T46" fmla="+- 0 13198 13035"/>
                                <a:gd name="T47" fmla="*/ 13198 h 199"/>
                                <a:gd name="T48" fmla="+- 0 9319 9271"/>
                                <a:gd name="T49" fmla="*/ T48 w 169"/>
                                <a:gd name="T50" fmla="+- 0 13185 13035"/>
                                <a:gd name="T51" fmla="*/ 13185 h 199"/>
                                <a:gd name="T52" fmla="+- 0 9309 9271"/>
                                <a:gd name="T53" fmla="*/ T52 w 169"/>
                                <a:gd name="T54" fmla="+- 0 13166 13035"/>
                                <a:gd name="T55" fmla="*/ 13166 h 199"/>
                                <a:gd name="T56" fmla="+- 0 9304 9271"/>
                                <a:gd name="T57" fmla="*/ T56 w 169"/>
                                <a:gd name="T58" fmla="+- 0 13139 13035"/>
                                <a:gd name="T59" fmla="*/ 13139 h 199"/>
                                <a:gd name="T60" fmla="+- 0 9439 9271"/>
                                <a:gd name="T61" fmla="*/ T60 w 169"/>
                                <a:gd name="T62" fmla="+- 0 13139 13035"/>
                                <a:gd name="T63" fmla="*/ 13139 h 199"/>
                                <a:gd name="T64" fmla="+- 0 9440 9271"/>
                                <a:gd name="T65" fmla="*/ T64 w 169"/>
                                <a:gd name="T66" fmla="+- 0 13136 13035"/>
                                <a:gd name="T67" fmla="*/ 13136 h 199"/>
                                <a:gd name="T68" fmla="+- 0 9440 9271"/>
                                <a:gd name="T69" fmla="*/ T68 w 169"/>
                                <a:gd name="T70" fmla="+- 0 13130 13035"/>
                                <a:gd name="T71" fmla="*/ 13130 h 199"/>
                                <a:gd name="T72" fmla="+- 0 9440 9271"/>
                                <a:gd name="T73" fmla="*/ T72 w 169"/>
                                <a:gd name="T74" fmla="+- 0 13114 13035"/>
                                <a:gd name="T75" fmla="*/ 13114 h 199"/>
                                <a:gd name="T76" fmla="+- 0 9407 9271"/>
                                <a:gd name="T77" fmla="*/ T76 w 169"/>
                                <a:gd name="T78" fmla="+- 0 13114 13035"/>
                                <a:gd name="T79" fmla="*/ 13114 h 199"/>
                                <a:gd name="T80" fmla="+- 0 9307 9271"/>
                                <a:gd name="T81" fmla="*/ T80 w 169"/>
                                <a:gd name="T82" fmla="+- 0 13102 13035"/>
                                <a:gd name="T83" fmla="*/ 13102 h 199"/>
                                <a:gd name="T84" fmla="+- 0 9314 9271"/>
                                <a:gd name="T85" fmla="*/ T84 w 169"/>
                                <a:gd name="T86" fmla="+- 0 13086 13035"/>
                                <a:gd name="T87" fmla="*/ 13086 h 199"/>
                                <a:gd name="T88" fmla="+- 0 9328 9271"/>
                                <a:gd name="T89" fmla="*/ T88 w 169"/>
                                <a:gd name="T90" fmla="+- 0 13072 13035"/>
                                <a:gd name="T91" fmla="*/ 13072 h 199"/>
                                <a:gd name="T92" fmla="+- 0 9349 9271"/>
                                <a:gd name="T93" fmla="*/ T92 w 169"/>
                                <a:gd name="T94" fmla="+- 0 13063 13035"/>
                                <a:gd name="T95" fmla="*/ 13063 h 199"/>
                                <a:gd name="T96" fmla="+- 0 9379 9271"/>
                                <a:gd name="T97" fmla="*/ T96 w 169"/>
                                <a:gd name="T98" fmla="+- 0 13061 13035"/>
                                <a:gd name="T99" fmla="*/ 13061 h 199"/>
                                <a:gd name="T100" fmla="+- 0 9418 9271"/>
                                <a:gd name="T101" fmla="*/ T100 w 169"/>
                                <a:gd name="T102" fmla="+- 0 13061 13035"/>
                                <a:gd name="T103" fmla="*/ 13061 h 199"/>
                                <a:gd name="T104" fmla="+- 0 9416 9271"/>
                                <a:gd name="T105" fmla="*/ T104 w 169"/>
                                <a:gd name="T106" fmla="+- 0 13059 13035"/>
                                <a:gd name="T107" fmla="*/ 13059 h 199"/>
                                <a:gd name="T108" fmla="+- 0 9398 9271"/>
                                <a:gd name="T109" fmla="*/ T108 w 169"/>
                                <a:gd name="T110" fmla="+- 0 13046 13035"/>
                                <a:gd name="T111" fmla="*/ 13046 h 199"/>
                                <a:gd name="T112" fmla="+- 0 9373 9271"/>
                                <a:gd name="T113" fmla="*/ T112 w 169"/>
                                <a:gd name="T114" fmla="+- 0 13037 13035"/>
                                <a:gd name="T115" fmla="*/ 13037 h 199"/>
                                <a:gd name="T116" fmla="+- 0 9340 9271"/>
                                <a:gd name="T117" fmla="*/ T116 w 169"/>
                                <a:gd name="T118" fmla="+- 0 13035 13035"/>
                                <a:gd name="T119" fmla="*/ 13035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69" h="199">
                                  <a:moveTo>
                                    <a:pt x="69" y="0"/>
                                  </a:moveTo>
                                  <a:lnTo>
                                    <a:pt x="18" y="35"/>
                                  </a:lnTo>
                                  <a:lnTo>
                                    <a:pt x="0" y="102"/>
                                  </a:lnTo>
                                  <a:lnTo>
                                    <a:pt x="2" y="125"/>
                                  </a:lnTo>
                                  <a:lnTo>
                                    <a:pt x="34" y="179"/>
                                  </a:lnTo>
                                  <a:lnTo>
                                    <a:pt x="101" y="198"/>
                                  </a:lnTo>
                                  <a:lnTo>
                                    <a:pt x="126" y="196"/>
                                  </a:lnTo>
                                  <a:lnTo>
                                    <a:pt x="144" y="191"/>
                                  </a:lnTo>
                                  <a:lnTo>
                                    <a:pt x="158" y="186"/>
                                  </a:lnTo>
                                  <a:lnTo>
                                    <a:pt x="150" y="170"/>
                                  </a:lnTo>
                                  <a:lnTo>
                                    <a:pt x="84" y="170"/>
                                  </a:lnTo>
                                  <a:lnTo>
                                    <a:pt x="64" y="163"/>
                                  </a:lnTo>
                                  <a:lnTo>
                                    <a:pt x="48" y="150"/>
                                  </a:lnTo>
                                  <a:lnTo>
                                    <a:pt x="38" y="131"/>
                                  </a:lnTo>
                                  <a:lnTo>
                                    <a:pt x="33" y="104"/>
                                  </a:lnTo>
                                  <a:lnTo>
                                    <a:pt x="168" y="104"/>
                                  </a:lnTo>
                                  <a:lnTo>
                                    <a:pt x="169" y="101"/>
                                  </a:lnTo>
                                  <a:lnTo>
                                    <a:pt x="169" y="95"/>
                                  </a:lnTo>
                                  <a:lnTo>
                                    <a:pt x="169" y="79"/>
                                  </a:lnTo>
                                  <a:lnTo>
                                    <a:pt x="136" y="79"/>
                                  </a:lnTo>
                                  <a:lnTo>
                                    <a:pt x="36" y="67"/>
                                  </a:lnTo>
                                  <a:lnTo>
                                    <a:pt x="43" y="51"/>
                                  </a:lnTo>
                                  <a:lnTo>
                                    <a:pt x="57" y="37"/>
                                  </a:lnTo>
                                  <a:lnTo>
                                    <a:pt x="78" y="28"/>
                                  </a:lnTo>
                                  <a:lnTo>
                                    <a:pt x="108" y="26"/>
                                  </a:lnTo>
                                  <a:lnTo>
                                    <a:pt x="147" y="26"/>
                                  </a:lnTo>
                                  <a:lnTo>
                                    <a:pt x="145" y="24"/>
                                  </a:lnTo>
                                  <a:lnTo>
                                    <a:pt x="127" y="11"/>
                                  </a:lnTo>
                                  <a:lnTo>
                                    <a:pt x="102" y="2"/>
                                  </a:lnTo>
                                  <a:lnTo>
                                    <a:pt x="69"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394"/>
                          <wps:cNvSpPr>
                            <a:spLocks/>
                          </wps:cNvSpPr>
                          <wps:spPr bwMode="auto">
                            <a:xfrm>
                              <a:off x="9271" y="13035"/>
                              <a:ext cx="169" cy="199"/>
                            </a:xfrm>
                            <a:custGeom>
                              <a:avLst/>
                              <a:gdLst>
                                <a:gd name="T0" fmla="+- 0 9418 9271"/>
                                <a:gd name="T1" fmla="*/ T0 w 169"/>
                                <a:gd name="T2" fmla="+- 0 13198 13035"/>
                                <a:gd name="T3" fmla="*/ 13198 h 199"/>
                                <a:gd name="T4" fmla="+- 0 9404 9271"/>
                                <a:gd name="T5" fmla="*/ T4 w 169"/>
                                <a:gd name="T6" fmla="+- 0 13202 13035"/>
                                <a:gd name="T7" fmla="*/ 13202 h 199"/>
                                <a:gd name="T8" fmla="+- 0 9384 9271"/>
                                <a:gd name="T9" fmla="*/ T8 w 169"/>
                                <a:gd name="T10" fmla="+- 0 13205 13035"/>
                                <a:gd name="T11" fmla="*/ 13205 h 199"/>
                                <a:gd name="T12" fmla="+- 0 9355 9271"/>
                                <a:gd name="T13" fmla="*/ T12 w 169"/>
                                <a:gd name="T14" fmla="+- 0 13205 13035"/>
                                <a:gd name="T15" fmla="*/ 13205 h 199"/>
                                <a:gd name="T16" fmla="+- 0 9421 9271"/>
                                <a:gd name="T17" fmla="*/ T16 w 169"/>
                                <a:gd name="T18" fmla="+- 0 13205 13035"/>
                                <a:gd name="T19" fmla="*/ 13205 h 199"/>
                                <a:gd name="T20" fmla="+- 0 9418 9271"/>
                                <a:gd name="T21" fmla="*/ T20 w 169"/>
                                <a:gd name="T22" fmla="+- 0 13198 13035"/>
                                <a:gd name="T23" fmla="*/ 13198 h 199"/>
                              </a:gdLst>
                              <a:ahLst/>
                              <a:cxnLst>
                                <a:cxn ang="0">
                                  <a:pos x="T1" y="T3"/>
                                </a:cxn>
                                <a:cxn ang="0">
                                  <a:pos x="T5" y="T7"/>
                                </a:cxn>
                                <a:cxn ang="0">
                                  <a:pos x="T9" y="T11"/>
                                </a:cxn>
                                <a:cxn ang="0">
                                  <a:pos x="T13" y="T15"/>
                                </a:cxn>
                                <a:cxn ang="0">
                                  <a:pos x="T17" y="T19"/>
                                </a:cxn>
                                <a:cxn ang="0">
                                  <a:pos x="T21" y="T23"/>
                                </a:cxn>
                              </a:cxnLst>
                              <a:rect l="0" t="0" r="r" b="b"/>
                              <a:pathLst>
                                <a:path w="169" h="199">
                                  <a:moveTo>
                                    <a:pt x="147" y="163"/>
                                  </a:moveTo>
                                  <a:lnTo>
                                    <a:pt x="133" y="167"/>
                                  </a:lnTo>
                                  <a:lnTo>
                                    <a:pt x="113" y="170"/>
                                  </a:lnTo>
                                  <a:lnTo>
                                    <a:pt x="84" y="170"/>
                                  </a:lnTo>
                                  <a:lnTo>
                                    <a:pt x="150" y="170"/>
                                  </a:lnTo>
                                  <a:lnTo>
                                    <a:pt x="147"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395"/>
                          <wps:cNvSpPr>
                            <a:spLocks/>
                          </wps:cNvSpPr>
                          <wps:spPr bwMode="auto">
                            <a:xfrm>
                              <a:off x="9271" y="13035"/>
                              <a:ext cx="169" cy="199"/>
                            </a:xfrm>
                            <a:custGeom>
                              <a:avLst/>
                              <a:gdLst>
                                <a:gd name="T0" fmla="+- 0 9418 9271"/>
                                <a:gd name="T1" fmla="*/ T0 w 169"/>
                                <a:gd name="T2" fmla="+- 0 13061 13035"/>
                                <a:gd name="T3" fmla="*/ 13061 h 199"/>
                                <a:gd name="T4" fmla="+- 0 9379 9271"/>
                                <a:gd name="T5" fmla="*/ T4 w 169"/>
                                <a:gd name="T6" fmla="+- 0 13061 13035"/>
                                <a:gd name="T7" fmla="*/ 13061 h 199"/>
                                <a:gd name="T8" fmla="+- 0 9396 9271"/>
                                <a:gd name="T9" fmla="*/ T8 w 169"/>
                                <a:gd name="T10" fmla="+- 0 13075 13035"/>
                                <a:gd name="T11" fmla="*/ 13075 h 199"/>
                                <a:gd name="T12" fmla="+- 0 9404 9271"/>
                                <a:gd name="T13" fmla="*/ T12 w 169"/>
                                <a:gd name="T14" fmla="+- 0 13095 13035"/>
                                <a:gd name="T15" fmla="*/ 13095 h 199"/>
                                <a:gd name="T16" fmla="+- 0 9407 9271"/>
                                <a:gd name="T17" fmla="*/ T16 w 169"/>
                                <a:gd name="T18" fmla="+- 0 13114 13035"/>
                                <a:gd name="T19" fmla="*/ 13114 h 199"/>
                                <a:gd name="T20" fmla="+- 0 9440 9271"/>
                                <a:gd name="T21" fmla="*/ T20 w 169"/>
                                <a:gd name="T22" fmla="+- 0 13114 13035"/>
                                <a:gd name="T23" fmla="*/ 13114 h 199"/>
                                <a:gd name="T24" fmla="+- 0 9440 9271"/>
                                <a:gd name="T25" fmla="*/ T24 w 169"/>
                                <a:gd name="T26" fmla="+- 0 13110 13035"/>
                                <a:gd name="T27" fmla="*/ 13110 h 199"/>
                                <a:gd name="T28" fmla="+- 0 9436 9271"/>
                                <a:gd name="T29" fmla="*/ T28 w 169"/>
                                <a:gd name="T30" fmla="+- 0 13092 13035"/>
                                <a:gd name="T31" fmla="*/ 13092 h 199"/>
                                <a:gd name="T32" fmla="+- 0 9428 9271"/>
                                <a:gd name="T33" fmla="*/ T32 w 169"/>
                                <a:gd name="T34" fmla="+- 0 13075 13035"/>
                                <a:gd name="T35" fmla="*/ 13075 h 199"/>
                                <a:gd name="T36" fmla="+- 0 9418 9271"/>
                                <a:gd name="T37" fmla="*/ T36 w 169"/>
                                <a:gd name="T38" fmla="+- 0 13061 13035"/>
                                <a:gd name="T39" fmla="*/ 13061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9" h="199">
                                  <a:moveTo>
                                    <a:pt x="147" y="26"/>
                                  </a:moveTo>
                                  <a:lnTo>
                                    <a:pt x="108" y="26"/>
                                  </a:lnTo>
                                  <a:lnTo>
                                    <a:pt x="125" y="40"/>
                                  </a:lnTo>
                                  <a:lnTo>
                                    <a:pt x="133" y="60"/>
                                  </a:lnTo>
                                  <a:lnTo>
                                    <a:pt x="136" y="79"/>
                                  </a:lnTo>
                                  <a:lnTo>
                                    <a:pt x="169" y="79"/>
                                  </a:lnTo>
                                  <a:lnTo>
                                    <a:pt x="169" y="75"/>
                                  </a:lnTo>
                                  <a:lnTo>
                                    <a:pt x="165" y="57"/>
                                  </a:lnTo>
                                  <a:lnTo>
                                    <a:pt x="157" y="40"/>
                                  </a:lnTo>
                                  <a:lnTo>
                                    <a:pt x="147"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1" name="Group 396"/>
                        <wpg:cNvGrpSpPr>
                          <a:grpSpLocks/>
                        </wpg:cNvGrpSpPr>
                        <wpg:grpSpPr bwMode="auto">
                          <a:xfrm>
                            <a:off x="9483" y="13033"/>
                            <a:ext cx="96" cy="197"/>
                            <a:chOff x="9483" y="13033"/>
                            <a:chExt cx="96" cy="197"/>
                          </a:xfrm>
                        </wpg:grpSpPr>
                        <wps:wsp>
                          <wps:cNvPr id="542" name="Freeform 397"/>
                          <wps:cNvSpPr>
                            <a:spLocks/>
                          </wps:cNvSpPr>
                          <wps:spPr bwMode="auto">
                            <a:xfrm>
                              <a:off x="9483" y="13033"/>
                              <a:ext cx="96" cy="197"/>
                            </a:xfrm>
                            <a:custGeom>
                              <a:avLst/>
                              <a:gdLst>
                                <a:gd name="T0" fmla="+- 0 9513 9483"/>
                                <a:gd name="T1" fmla="*/ T0 w 96"/>
                                <a:gd name="T2" fmla="+- 0 13037 13033"/>
                                <a:gd name="T3" fmla="*/ 13037 h 197"/>
                                <a:gd name="T4" fmla="+- 0 9483 9483"/>
                                <a:gd name="T5" fmla="*/ T4 w 96"/>
                                <a:gd name="T6" fmla="+- 0 13055 13033"/>
                                <a:gd name="T7" fmla="*/ 13055 h 197"/>
                                <a:gd name="T8" fmla="+- 0 9483 9483"/>
                                <a:gd name="T9" fmla="*/ T8 w 96"/>
                                <a:gd name="T10" fmla="+- 0 13075 13033"/>
                                <a:gd name="T11" fmla="*/ 13075 h 197"/>
                                <a:gd name="T12" fmla="+- 0 9484 9483"/>
                                <a:gd name="T13" fmla="*/ T12 w 96"/>
                                <a:gd name="T14" fmla="+- 0 13229 13033"/>
                                <a:gd name="T15" fmla="*/ 13229 h 197"/>
                                <a:gd name="T16" fmla="+- 0 9518 9483"/>
                                <a:gd name="T17" fmla="*/ T16 w 96"/>
                                <a:gd name="T18" fmla="+- 0 13229 13033"/>
                                <a:gd name="T19" fmla="*/ 13229 h 197"/>
                                <a:gd name="T20" fmla="+- 0 9518 9483"/>
                                <a:gd name="T21" fmla="*/ T20 w 96"/>
                                <a:gd name="T22" fmla="+- 0 13121 13033"/>
                                <a:gd name="T23" fmla="*/ 13121 h 197"/>
                                <a:gd name="T24" fmla="+- 0 9519 9483"/>
                                <a:gd name="T25" fmla="*/ T24 w 96"/>
                                <a:gd name="T26" fmla="+- 0 13115 13033"/>
                                <a:gd name="T27" fmla="*/ 13115 h 197"/>
                                <a:gd name="T28" fmla="+- 0 9521 9483"/>
                                <a:gd name="T29" fmla="*/ T28 w 96"/>
                                <a:gd name="T30" fmla="+- 0 13105 13033"/>
                                <a:gd name="T31" fmla="*/ 13105 h 197"/>
                                <a:gd name="T32" fmla="+- 0 9531 9483"/>
                                <a:gd name="T33" fmla="*/ T32 w 96"/>
                                <a:gd name="T34" fmla="+- 0 13084 13033"/>
                                <a:gd name="T35" fmla="*/ 13084 h 197"/>
                                <a:gd name="T36" fmla="+- 0 9541 9483"/>
                                <a:gd name="T37" fmla="*/ T36 w 96"/>
                                <a:gd name="T38" fmla="+- 0 13075 13033"/>
                                <a:gd name="T39" fmla="*/ 13075 h 197"/>
                                <a:gd name="T40" fmla="+- 0 9514 9483"/>
                                <a:gd name="T41" fmla="*/ T40 w 96"/>
                                <a:gd name="T42" fmla="+- 0 13075 13033"/>
                                <a:gd name="T43" fmla="*/ 13075 h 197"/>
                                <a:gd name="T44" fmla="+- 0 9513 9483"/>
                                <a:gd name="T45" fmla="*/ T44 w 96"/>
                                <a:gd name="T46" fmla="+- 0 13037 13033"/>
                                <a:gd name="T47" fmla="*/ 1303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97">
                                  <a:moveTo>
                                    <a:pt x="30" y="4"/>
                                  </a:moveTo>
                                  <a:lnTo>
                                    <a:pt x="0" y="22"/>
                                  </a:lnTo>
                                  <a:lnTo>
                                    <a:pt x="0" y="42"/>
                                  </a:lnTo>
                                  <a:lnTo>
                                    <a:pt x="1" y="196"/>
                                  </a:lnTo>
                                  <a:lnTo>
                                    <a:pt x="35" y="196"/>
                                  </a:lnTo>
                                  <a:lnTo>
                                    <a:pt x="35" y="88"/>
                                  </a:lnTo>
                                  <a:lnTo>
                                    <a:pt x="36" y="82"/>
                                  </a:lnTo>
                                  <a:lnTo>
                                    <a:pt x="38" y="72"/>
                                  </a:lnTo>
                                  <a:lnTo>
                                    <a:pt x="48" y="51"/>
                                  </a:lnTo>
                                  <a:lnTo>
                                    <a:pt x="58" y="42"/>
                                  </a:lnTo>
                                  <a:lnTo>
                                    <a:pt x="31" y="42"/>
                                  </a:lnTo>
                                  <a:lnTo>
                                    <a:pt x="30" y="4"/>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98"/>
                          <wps:cNvSpPr>
                            <a:spLocks/>
                          </wps:cNvSpPr>
                          <wps:spPr bwMode="auto">
                            <a:xfrm>
                              <a:off x="9483" y="13033"/>
                              <a:ext cx="96" cy="197"/>
                            </a:xfrm>
                            <a:custGeom>
                              <a:avLst/>
                              <a:gdLst>
                                <a:gd name="T0" fmla="+- 0 9573 9483"/>
                                <a:gd name="T1" fmla="*/ T0 w 96"/>
                                <a:gd name="T2" fmla="+- 0 13033 13033"/>
                                <a:gd name="T3" fmla="*/ 13033 h 197"/>
                                <a:gd name="T4" fmla="+- 0 9561 9483"/>
                                <a:gd name="T5" fmla="*/ T4 w 96"/>
                                <a:gd name="T6" fmla="+- 0 13033 13033"/>
                                <a:gd name="T7" fmla="*/ 13033 h 197"/>
                                <a:gd name="T8" fmla="+- 0 9542 9483"/>
                                <a:gd name="T9" fmla="*/ T8 w 96"/>
                                <a:gd name="T10" fmla="+- 0 13040 13033"/>
                                <a:gd name="T11" fmla="*/ 13040 h 197"/>
                                <a:gd name="T12" fmla="+- 0 9526 9483"/>
                                <a:gd name="T13" fmla="*/ T12 w 96"/>
                                <a:gd name="T14" fmla="+- 0 13055 13033"/>
                                <a:gd name="T15" fmla="*/ 13055 h 197"/>
                                <a:gd name="T16" fmla="+- 0 9515 9483"/>
                                <a:gd name="T17" fmla="*/ T16 w 96"/>
                                <a:gd name="T18" fmla="+- 0 13075 13033"/>
                                <a:gd name="T19" fmla="*/ 13075 h 197"/>
                                <a:gd name="T20" fmla="+- 0 9541 9483"/>
                                <a:gd name="T21" fmla="*/ T20 w 96"/>
                                <a:gd name="T22" fmla="+- 0 13075 13033"/>
                                <a:gd name="T23" fmla="*/ 13075 h 197"/>
                                <a:gd name="T24" fmla="+- 0 9546 9483"/>
                                <a:gd name="T25" fmla="*/ T24 w 96"/>
                                <a:gd name="T26" fmla="+- 0 13071 13033"/>
                                <a:gd name="T27" fmla="*/ 13071 h 197"/>
                                <a:gd name="T28" fmla="+- 0 9567 9483"/>
                                <a:gd name="T29" fmla="*/ T28 w 96"/>
                                <a:gd name="T30" fmla="+- 0 13066 13033"/>
                                <a:gd name="T31" fmla="*/ 13066 h 197"/>
                                <a:gd name="T32" fmla="+- 0 9579 9483"/>
                                <a:gd name="T33" fmla="*/ T32 w 96"/>
                                <a:gd name="T34" fmla="+- 0 13066 13033"/>
                                <a:gd name="T35" fmla="*/ 13066 h 197"/>
                                <a:gd name="T36" fmla="+- 0 9579 9483"/>
                                <a:gd name="T37" fmla="*/ T36 w 96"/>
                                <a:gd name="T38" fmla="+- 0 13034 13033"/>
                                <a:gd name="T39" fmla="*/ 13034 h 197"/>
                                <a:gd name="T40" fmla="+- 0 9575 9483"/>
                                <a:gd name="T41" fmla="*/ T40 w 96"/>
                                <a:gd name="T42" fmla="+- 0 13033 13033"/>
                                <a:gd name="T43" fmla="*/ 13033 h 197"/>
                                <a:gd name="T44" fmla="+- 0 9573 9483"/>
                                <a:gd name="T45" fmla="*/ T44 w 96"/>
                                <a:gd name="T46" fmla="+- 0 13033 13033"/>
                                <a:gd name="T47" fmla="*/ 13033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6" h="197">
                                  <a:moveTo>
                                    <a:pt x="90" y="0"/>
                                  </a:moveTo>
                                  <a:lnTo>
                                    <a:pt x="78" y="0"/>
                                  </a:lnTo>
                                  <a:lnTo>
                                    <a:pt x="59" y="7"/>
                                  </a:lnTo>
                                  <a:lnTo>
                                    <a:pt x="43" y="22"/>
                                  </a:lnTo>
                                  <a:lnTo>
                                    <a:pt x="32" y="42"/>
                                  </a:lnTo>
                                  <a:lnTo>
                                    <a:pt x="58" y="42"/>
                                  </a:lnTo>
                                  <a:lnTo>
                                    <a:pt x="63" y="38"/>
                                  </a:lnTo>
                                  <a:lnTo>
                                    <a:pt x="84" y="33"/>
                                  </a:lnTo>
                                  <a:lnTo>
                                    <a:pt x="96" y="33"/>
                                  </a:lnTo>
                                  <a:lnTo>
                                    <a:pt x="96" y="1"/>
                                  </a:lnTo>
                                  <a:lnTo>
                                    <a:pt x="92" y="0"/>
                                  </a:lnTo>
                                  <a:lnTo>
                                    <a:pt x="9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99"/>
                          <wps:cNvSpPr>
                            <a:spLocks/>
                          </wps:cNvSpPr>
                          <wps:spPr bwMode="auto">
                            <a:xfrm>
                              <a:off x="9483" y="13033"/>
                              <a:ext cx="96" cy="197"/>
                            </a:xfrm>
                            <a:custGeom>
                              <a:avLst/>
                              <a:gdLst>
                                <a:gd name="T0" fmla="+- 0 9579 9483"/>
                                <a:gd name="T1" fmla="*/ T0 w 96"/>
                                <a:gd name="T2" fmla="+- 0 13066 13033"/>
                                <a:gd name="T3" fmla="*/ 13066 h 197"/>
                                <a:gd name="T4" fmla="+- 0 9571 9483"/>
                                <a:gd name="T5" fmla="*/ T4 w 96"/>
                                <a:gd name="T6" fmla="+- 0 13066 13033"/>
                                <a:gd name="T7" fmla="*/ 13066 h 197"/>
                                <a:gd name="T8" fmla="+- 0 9575 9483"/>
                                <a:gd name="T9" fmla="*/ T8 w 96"/>
                                <a:gd name="T10" fmla="+- 0 13066 13033"/>
                                <a:gd name="T11" fmla="*/ 13066 h 197"/>
                                <a:gd name="T12" fmla="+- 0 9579 9483"/>
                                <a:gd name="T13" fmla="*/ T12 w 96"/>
                                <a:gd name="T14" fmla="+- 0 13067 13033"/>
                                <a:gd name="T15" fmla="*/ 13067 h 197"/>
                                <a:gd name="T16" fmla="+- 0 9579 9483"/>
                                <a:gd name="T17" fmla="*/ T16 w 96"/>
                                <a:gd name="T18" fmla="+- 0 13066 13033"/>
                                <a:gd name="T19" fmla="*/ 13066 h 197"/>
                              </a:gdLst>
                              <a:ahLst/>
                              <a:cxnLst>
                                <a:cxn ang="0">
                                  <a:pos x="T1" y="T3"/>
                                </a:cxn>
                                <a:cxn ang="0">
                                  <a:pos x="T5" y="T7"/>
                                </a:cxn>
                                <a:cxn ang="0">
                                  <a:pos x="T9" y="T11"/>
                                </a:cxn>
                                <a:cxn ang="0">
                                  <a:pos x="T13" y="T15"/>
                                </a:cxn>
                                <a:cxn ang="0">
                                  <a:pos x="T17" y="T19"/>
                                </a:cxn>
                              </a:cxnLst>
                              <a:rect l="0" t="0" r="r" b="b"/>
                              <a:pathLst>
                                <a:path w="96" h="197">
                                  <a:moveTo>
                                    <a:pt x="96" y="33"/>
                                  </a:moveTo>
                                  <a:lnTo>
                                    <a:pt x="88" y="33"/>
                                  </a:lnTo>
                                  <a:lnTo>
                                    <a:pt x="92" y="33"/>
                                  </a:lnTo>
                                  <a:lnTo>
                                    <a:pt x="96" y="34"/>
                                  </a:lnTo>
                                  <a:lnTo>
                                    <a:pt x="96" y="3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5" name="Group 400"/>
                        <wpg:cNvGrpSpPr>
                          <a:grpSpLocks/>
                        </wpg:cNvGrpSpPr>
                        <wpg:grpSpPr bwMode="auto">
                          <a:xfrm>
                            <a:off x="9598" y="13037"/>
                            <a:ext cx="181" cy="280"/>
                            <a:chOff x="9598" y="13037"/>
                            <a:chExt cx="181" cy="280"/>
                          </a:xfrm>
                        </wpg:grpSpPr>
                        <wps:wsp>
                          <wps:cNvPr id="546" name="Freeform 401"/>
                          <wps:cNvSpPr>
                            <a:spLocks/>
                          </wps:cNvSpPr>
                          <wps:spPr bwMode="auto">
                            <a:xfrm>
                              <a:off x="9598" y="13037"/>
                              <a:ext cx="181" cy="280"/>
                            </a:xfrm>
                            <a:custGeom>
                              <a:avLst/>
                              <a:gdLst>
                                <a:gd name="T0" fmla="+- 0 9636 9598"/>
                                <a:gd name="T1" fmla="*/ T0 w 181"/>
                                <a:gd name="T2" fmla="+- 0 13037 13037"/>
                                <a:gd name="T3" fmla="*/ 13037 h 280"/>
                                <a:gd name="T4" fmla="+- 0 9598 9598"/>
                                <a:gd name="T5" fmla="*/ T4 w 181"/>
                                <a:gd name="T6" fmla="+- 0 13037 13037"/>
                                <a:gd name="T7" fmla="*/ 13037 h 280"/>
                                <a:gd name="T8" fmla="+- 0 9669 9598"/>
                                <a:gd name="T9" fmla="*/ T8 w 181"/>
                                <a:gd name="T10" fmla="+- 0 13214 13037"/>
                                <a:gd name="T11" fmla="*/ 13214 h 280"/>
                                <a:gd name="T12" fmla="+- 0 9671 9598"/>
                                <a:gd name="T13" fmla="*/ T12 w 181"/>
                                <a:gd name="T14" fmla="+- 0 13218 13037"/>
                                <a:gd name="T15" fmla="*/ 13218 h 280"/>
                                <a:gd name="T16" fmla="+- 0 9671 9598"/>
                                <a:gd name="T17" fmla="*/ T16 w 181"/>
                                <a:gd name="T18" fmla="+- 0 13221 13037"/>
                                <a:gd name="T19" fmla="*/ 13221 h 280"/>
                                <a:gd name="T20" fmla="+- 0 9671 9598"/>
                                <a:gd name="T21" fmla="*/ T20 w 181"/>
                                <a:gd name="T22" fmla="+- 0 13225 13037"/>
                                <a:gd name="T23" fmla="*/ 13225 h 280"/>
                                <a:gd name="T24" fmla="+- 0 9629 9598"/>
                                <a:gd name="T25" fmla="*/ T24 w 181"/>
                                <a:gd name="T26" fmla="+- 0 13279 13037"/>
                                <a:gd name="T27" fmla="*/ 13279 h 280"/>
                                <a:gd name="T28" fmla="+- 0 9609 9598"/>
                                <a:gd name="T29" fmla="*/ T28 w 181"/>
                                <a:gd name="T30" fmla="+- 0 13287 13037"/>
                                <a:gd name="T31" fmla="*/ 13287 h 280"/>
                                <a:gd name="T32" fmla="+- 0 9617 9598"/>
                                <a:gd name="T33" fmla="*/ T32 w 181"/>
                                <a:gd name="T34" fmla="+- 0 13317 13037"/>
                                <a:gd name="T35" fmla="*/ 13317 h 280"/>
                                <a:gd name="T36" fmla="+- 0 9669 9598"/>
                                <a:gd name="T37" fmla="*/ T36 w 181"/>
                                <a:gd name="T38" fmla="+- 0 13286 13037"/>
                                <a:gd name="T39" fmla="*/ 13286 h 280"/>
                                <a:gd name="T40" fmla="+- 0 9706 9598"/>
                                <a:gd name="T41" fmla="*/ T40 w 181"/>
                                <a:gd name="T42" fmla="+- 0 13224 13037"/>
                                <a:gd name="T43" fmla="*/ 13224 h 280"/>
                                <a:gd name="T44" fmla="+- 0 9720 9598"/>
                                <a:gd name="T45" fmla="*/ T44 w 181"/>
                                <a:gd name="T46" fmla="+- 0 13190 13037"/>
                                <a:gd name="T47" fmla="*/ 13190 h 280"/>
                                <a:gd name="T48" fmla="+- 0 9691 9598"/>
                                <a:gd name="T49" fmla="*/ T48 w 181"/>
                                <a:gd name="T50" fmla="+- 0 13190 13037"/>
                                <a:gd name="T51" fmla="*/ 13190 h 280"/>
                                <a:gd name="T52" fmla="+- 0 9690 9598"/>
                                <a:gd name="T53" fmla="*/ T52 w 181"/>
                                <a:gd name="T54" fmla="+- 0 13189 13037"/>
                                <a:gd name="T55" fmla="*/ 13189 h 280"/>
                                <a:gd name="T56" fmla="+- 0 9685 9598"/>
                                <a:gd name="T57" fmla="*/ T56 w 181"/>
                                <a:gd name="T58" fmla="+- 0 13170 13037"/>
                                <a:gd name="T59" fmla="*/ 13170 h 280"/>
                                <a:gd name="T60" fmla="+- 0 9678 9598"/>
                                <a:gd name="T61" fmla="*/ T60 w 181"/>
                                <a:gd name="T62" fmla="+- 0 13151 13037"/>
                                <a:gd name="T63" fmla="*/ 13151 h 280"/>
                                <a:gd name="T64" fmla="+- 0 9636 9598"/>
                                <a:gd name="T65" fmla="*/ T64 w 181"/>
                                <a:gd name="T66" fmla="+- 0 13037 13037"/>
                                <a:gd name="T67" fmla="*/ 13037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1" h="280">
                                  <a:moveTo>
                                    <a:pt x="38" y="0"/>
                                  </a:moveTo>
                                  <a:lnTo>
                                    <a:pt x="0" y="0"/>
                                  </a:lnTo>
                                  <a:lnTo>
                                    <a:pt x="71" y="177"/>
                                  </a:lnTo>
                                  <a:lnTo>
                                    <a:pt x="73" y="181"/>
                                  </a:lnTo>
                                  <a:lnTo>
                                    <a:pt x="73" y="184"/>
                                  </a:lnTo>
                                  <a:lnTo>
                                    <a:pt x="73" y="188"/>
                                  </a:lnTo>
                                  <a:lnTo>
                                    <a:pt x="31" y="242"/>
                                  </a:lnTo>
                                  <a:lnTo>
                                    <a:pt x="11" y="250"/>
                                  </a:lnTo>
                                  <a:lnTo>
                                    <a:pt x="19" y="280"/>
                                  </a:lnTo>
                                  <a:lnTo>
                                    <a:pt x="71" y="249"/>
                                  </a:lnTo>
                                  <a:lnTo>
                                    <a:pt x="108" y="187"/>
                                  </a:lnTo>
                                  <a:lnTo>
                                    <a:pt x="122" y="153"/>
                                  </a:lnTo>
                                  <a:lnTo>
                                    <a:pt x="93" y="153"/>
                                  </a:lnTo>
                                  <a:lnTo>
                                    <a:pt x="92" y="152"/>
                                  </a:lnTo>
                                  <a:lnTo>
                                    <a:pt x="87" y="133"/>
                                  </a:lnTo>
                                  <a:lnTo>
                                    <a:pt x="80" y="114"/>
                                  </a:lnTo>
                                  <a:lnTo>
                                    <a:pt x="38"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402"/>
                          <wps:cNvSpPr>
                            <a:spLocks/>
                          </wps:cNvSpPr>
                          <wps:spPr bwMode="auto">
                            <a:xfrm>
                              <a:off x="9598" y="13037"/>
                              <a:ext cx="181" cy="280"/>
                            </a:xfrm>
                            <a:custGeom>
                              <a:avLst/>
                              <a:gdLst>
                                <a:gd name="T0" fmla="+- 0 9779 9598"/>
                                <a:gd name="T1" fmla="*/ T0 w 181"/>
                                <a:gd name="T2" fmla="+- 0 13037 13037"/>
                                <a:gd name="T3" fmla="*/ 13037 h 280"/>
                                <a:gd name="T4" fmla="+- 0 9742 9598"/>
                                <a:gd name="T5" fmla="*/ T4 w 181"/>
                                <a:gd name="T6" fmla="+- 0 13037 13037"/>
                                <a:gd name="T7" fmla="*/ 13037 h 280"/>
                                <a:gd name="T8" fmla="+- 0 9703 9598"/>
                                <a:gd name="T9" fmla="*/ T8 w 181"/>
                                <a:gd name="T10" fmla="+- 0 13152 13037"/>
                                <a:gd name="T11" fmla="*/ 13152 h 280"/>
                                <a:gd name="T12" fmla="+- 0 9697 9598"/>
                                <a:gd name="T13" fmla="*/ T12 w 181"/>
                                <a:gd name="T14" fmla="+- 0 13172 13037"/>
                                <a:gd name="T15" fmla="*/ 13172 h 280"/>
                                <a:gd name="T16" fmla="+- 0 9691 9598"/>
                                <a:gd name="T17" fmla="*/ T16 w 181"/>
                                <a:gd name="T18" fmla="+- 0 13190 13037"/>
                                <a:gd name="T19" fmla="*/ 13190 h 280"/>
                                <a:gd name="T20" fmla="+- 0 9720 9598"/>
                                <a:gd name="T21" fmla="*/ T20 w 181"/>
                                <a:gd name="T22" fmla="+- 0 13190 13037"/>
                                <a:gd name="T23" fmla="*/ 13190 h 280"/>
                                <a:gd name="T24" fmla="+- 0 9726 9598"/>
                                <a:gd name="T25" fmla="*/ T24 w 181"/>
                                <a:gd name="T26" fmla="+- 0 13174 13037"/>
                                <a:gd name="T27" fmla="*/ 13174 h 280"/>
                                <a:gd name="T28" fmla="+- 0 9779 9598"/>
                                <a:gd name="T29" fmla="*/ T28 w 181"/>
                                <a:gd name="T30" fmla="+- 0 13037 13037"/>
                                <a:gd name="T31" fmla="*/ 13037 h 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1" h="280">
                                  <a:moveTo>
                                    <a:pt x="181" y="0"/>
                                  </a:moveTo>
                                  <a:lnTo>
                                    <a:pt x="144" y="0"/>
                                  </a:lnTo>
                                  <a:lnTo>
                                    <a:pt x="105" y="115"/>
                                  </a:lnTo>
                                  <a:lnTo>
                                    <a:pt x="99" y="135"/>
                                  </a:lnTo>
                                  <a:lnTo>
                                    <a:pt x="93" y="153"/>
                                  </a:lnTo>
                                  <a:lnTo>
                                    <a:pt x="122" y="153"/>
                                  </a:lnTo>
                                  <a:lnTo>
                                    <a:pt x="128" y="137"/>
                                  </a:lnTo>
                                  <a:lnTo>
                                    <a:pt x="181"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A444E9" id="Group 529" o:spid="_x0000_s1026" style="position:absolute;margin-left:443.75pt;margin-top:651.15pt;width:45.7pt;height:15.2pt;z-index:-251574784;mso-position-horizontal-relative:page;mso-position-vertical-relative:page" coordorigin="8875,13023" coordsize="914,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">
                <v:group id="Group 385" o:spid="_x0000_s1027" style="position:absolute;left:8885;top:13035;width:169;height:199" coordorigin="8885,13035"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Freeform 386" o:spid="_x0000_s1028" style="position:absolute;left:8885;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" path="m69,l18,35,,102r2,23l34,179r68,19l126,196r19,-5l159,186r-9,-16l84,170,65,163,49,150,38,131,33,104r135,l169,101r1,-6l169,79r-33,l36,67,44,51,57,37,78,28r30,-2l147,26r-2,-2l127,11,102,2,69,xe" fillcolor="#939598" stroked="f">
                    <v:path arrowok="t" o:connecttype="custom" o:connectlocs="69,13035;18,13070;0,13137;2,13160;34,13214;102,13233;126,13231;145,13226;159,13221;150,13205;84,13205;65,13198;49,13185;38,13166;33,13139;168,13139;169,13136;170,13130;169,13114;136,13114;36,13102;44,13086;57,13072;78,13063;108,13061;147,13061;145,13059;127,13046;102,13037;69,13035" o:connectangles="0,0,0,0,0,0,0,0,0,0,0,0,0,0,0,0,0,0,0,0,0,0,0,0,0,0,0,0,0,0"/>
                  </v:shape>
                  <v:shape id="Freeform 387" o:spid="_x0000_s1029" style="position:absolute;left:8885;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" path="m147,163r-14,4l113,170r-29,l150,170r-3,-7xe" fillcolor="#939598" stroked="f">
                    <v:path arrowok="t" o:connecttype="custom" o:connectlocs="147,13198;133,13202;113,13205;84,13205;150,13205;147,13198" o:connectangles="0,0,0,0,0,0"/>
                  </v:shape>
                  <v:shape id="Freeform 388" o:spid="_x0000_s1030" style="position:absolute;left:8885;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" path="m147,26r-39,l125,40r9,20l136,79r33,l169,75,165,57,157,40,147,26xe" fillcolor="#939598" stroked="f">
                    <v:path arrowok="t" o:connecttype="custom" o:connectlocs="147,13061;108,13061;125,13075;134,13095;136,13114;169,13114;169,13110;165,13092;157,13075;147,13061" o:connectangles="0,0,0,0,0,0,0,0,0,0"/>
                  </v:shape>
                </v:group>
                <v:group id="Group 389" o:spid="_x0000_s1031" style="position:absolute;left:9074;top:13037;width:182;height:192" coordorigin="9074,13037" coordsize="18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Freeform 390" o:spid="_x0000_s1032" style="position:absolute;left:9074;top:13037;width:182;height:192;visibility:visible;mso-wrap-style:square;v-text-anchor:top" coordsize="18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" path="m37,l,,73,192r33,l120,157r-28,l88,146,82,128,75,108,37,xe" fillcolor="#939598" stroked="f">
                    <v:path arrowok="t" o:connecttype="custom" o:connectlocs="37,13037;0,13037;73,13229;106,13229;120,13194;92,13194;88,13183;82,13165;75,13145;37,13037" o:connectangles="0,0,0,0,0,0,0,0,0,0"/>
                  </v:shape>
                  <v:shape id="Freeform 391" o:spid="_x0000_s1033" style="position:absolute;left:9074;top:13037;width:182;height:192;visibility:visible;mso-wrap-style:square;v-text-anchor:top" coordsize="18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" path="m182,l145,,104,120r-7,19l92,157r28,l182,xe" fillcolor="#939598" stroked="f">
                    <v:path arrowok="t" o:connecttype="custom" o:connectlocs="182,13037;145,13037;104,13157;97,13176;92,13194;120,13194;182,13037" o:connectangles="0,0,0,0,0,0,0"/>
                  </v:shape>
                </v:group>
                <v:group id="Group 392" o:spid="_x0000_s1034" style="position:absolute;left:9271;top:13035;width:169;height:199" coordorigin="9271,13035"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shape id="Freeform 393" o:spid="_x0000_s1035" style="position:absolute;left:927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" path="m69,l18,35,,102r2,23l34,179r67,19l126,196r18,-5l158,186r-8,-16l84,170,64,163,48,150,38,131,33,104r135,l169,101r,-6l169,79r-33,l36,67,43,51,57,37,78,28r30,-2l147,26r-2,-2l127,11,102,2,69,xe" fillcolor="#939598" stroked="f">
                    <v:path arrowok="t" o:connecttype="custom" o:connectlocs="69,13035;18,13070;0,13137;2,13160;34,13214;101,13233;126,13231;144,13226;158,13221;150,13205;84,13205;64,13198;48,13185;38,13166;33,13139;168,13139;169,13136;169,13130;169,13114;136,13114;36,13102;43,13086;57,13072;78,13063;108,13061;147,13061;145,13059;127,13046;102,13037;69,13035" o:connectangles="0,0,0,0,0,0,0,0,0,0,0,0,0,0,0,0,0,0,0,0,0,0,0,0,0,0,0,0,0,0"/>
                  </v:shape>
                  <v:shape id="Freeform 394" o:spid="_x0000_s1036" style="position:absolute;left:927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" path="m147,163r-14,4l113,170r-29,l150,170r-3,-7xe" fillcolor="#939598" stroked="f">
                    <v:path arrowok="t" o:connecttype="custom" o:connectlocs="147,13198;133,13202;113,13205;84,13205;150,13205;147,13198" o:connectangles="0,0,0,0,0,0"/>
                  </v:shape>
                  <v:shape id="Freeform 395" o:spid="_x0000_s1037" style="position:absolute;left:9271;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" path="m147,26r-39,l125,40r8,20l136,79r33,l169,75,165,57,157,40,147,26xe" fillcolor="#939598" stroked="f">
                    <v:path arrowok="t" o:connecttype="custom" o:connectlocs="147,13061;108,13061;125,13075;133,13095;136,13114;169,13114;169,13110;165,13092;157,13075;147,13061" o:connectangles="0,0,0,0,0,0,0,0,0,0"/>
                  </v:shape>
                </v:group>
                <v:group id="Group 396" o:spid="_x0000_s1038" style="position:absolute;left:9483;top:13033;width:96;height:197" coordorigin="9483,13033"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Freeform 397" o:spid="_x0000_s1039" style="position:absolute;left:9483;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" path="m30,4l,22,,42,1,196r34,l35,88r1,-6l38,72,48,51,58,42r-27,l30,4xe" fillcolor="#939598" stroked="f">
                    <v:path arrowok="t" o:connecttype="custom" o:connectlocs="30,13037;0,13055;0,13075;1,13229;35,13229;35,13121;36,13115;38,13105;48,13084;58,13075;31,13075;30,13037" o:connectangles="0,0,0,0,0,0,0,0,0,0,0,0"/>
                  </v:shape>
                  <v:shape id="Freeform 398" o:spid="_x0000_s1040" style="position:absolute;left:9483;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" path="m90,l78,,59,7,43,22,32,42r26,l63,38,84,33r12,l96,1,92,,90,xe" fillcolor="#939598" stroked="f">
                    <v:path arrowok="t" o:connecttype="custom" o:connectlocs="90,13033;78,13033;59,13040;43,13055;32,13075;58,13075;63,13071;84,13066;96,13066;96,13034;92,13033;90,13033" o:connectangles="0,0,0,0,0,0,0,0,0,0,0,0"/>
                  </v:shape>
                  <v:shape id="Freeform 399" o:spid="_x0000_s1041" style="position:absolute;left:9483;top:13033;width:96;height:197;visibility:visible;mso-wrap-style:square;v-text-anchor:top" coordsize="9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" path="m96,33r-8,l92,33r4,1l96,33xe" fillcolor="#939598" stroked="f">
                    <v:path arrowok="t" o:connecttype="custom" o:connectlocs="96,13066;88,13066;92,13066;96,13067;96,13066" o:connectangles="0,0,0,0,0"/>
                  </v:shape>
                </v:group>
                <v:group id="Group 400" o:spid="_x0000_s1042" style="position:absolute;left:9598;top:13037;width:181;height:280" coordorigin="9598,13037" coordsize="1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Freeform 401" o:spid="_x0000_s1043" style="position:absolute;left:9598;top:13037;width:181;height:280;visibility:visible;mso-wrap-style:square;v-text-anchor:top" coordsize="1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" path="m38,l,,71,177r2,4l73,184r,4l31,242r-20,8l19,280,71,249r37,-62l122,153r-29,l92,152,87,133,80,114,38,xe" fillcolor="#939598" stroked="f">
                    <v:path arrowok="t" o:connecttype="custom" o:connectlocs="38,13037;0,13037;71,13214;73,13218;73,13221;73,13225;31,13279;11,13287;19,13317;71,13286;108,13224;122,13190;93,13190;92,13189;87,13170;80,13151;38,13037" o:connectangles="0,0,0,0,0,0,0,0,0,0,0,0,0,0,0,0,0"/>
                  </v:shape>
                  <v:shape id="Freeform 402" o:spid="_x0000_s1044" style="position:absolute;left:9598;top:13037;width:181;height:280;visibility:visible;mso-wrap-style:square;v-text-anchor:top" coordsize="1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" path="m181,l144,,105,115r-6,20l93,153r29,l128,137,181,xe" fillcolor="#939598" stroked="f">
                    <v:path arrowok="t" o:connecttype="custom" o:connectlocs="181,13037;144,13037;105,13152;99,13172;93,13190;122,13190;128,13174;181,13037" o:connectangles="0,0,0,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42720" behindDoc="1" locked="0" layoutInCell="1" allowOverlap="1" wp14:anchorId="1E8049F0" wp14:editId="4033CF38">
                <wp:simplePos x="0" y="0"/>
                <wp:positionH relativeFrom="page">
                  <wp:posOffset>6273165</wp:posOffset>
                </wp:positionH>
                <wp:positionV relativeFrom="page">
                  <wp:posOffset>8214995</wp:posOffset>
                </wp:positionV>
                <wp:extent cx="803275" cy="194310"/>
                <wp:effectExtent l="0" t="0" r="635" b="127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3275" cy="194310"/>
                          <a:chOff x="9879" y="12937"/>
                          <a:chExt cx="1265" cy="306"/>
                        </a:xfrm>
                      </wpg:grpSpPr>
                      <wpg:grpSp>
                        <wpg:cNvPr id="498" name="Group 404"/>
                        <wpg:cNvGrpSpPr>
                          <a:grpSpLocks/>
                        </wpg:cNvGrpSpPr>
                        <wpg:grpSpPr bwMode="auto">
                          <a:xfrm>
                            <a:off x="9889" y="13035"/>
                            <a:ext cx="107" cy="197"/>
                            <a:chOff x="9889" y="13035"/>
                            <a:chExt cx="107" cy="197"/>
                          </a:xfrm>
                        </wpg:grpSpPr>
                        <wps:wsp>
                          <wps:cNvPr id="499" name="Freeform 405"/>
                          <wps:cNvSpPr>
                            <a:spLocks/>
                          </wps:cNvSpPr>
                          <wps:spPr bwMode="auto">
                            <a:xfrm>
                              <a:off x="9889" y="13035"/>
                              <a:ext cx="107" cy="197"/>
                            </a:xfrm>
                            <a:custGeom>
                              <a:avLst/>
                              <a:gdLst>
                                <a:gd name="T0" fmla="+- 0 9890 9889"/>
                                <a:gd name="T1" fmla="*/ T0 w 107"/>
                                <a:gd name="T2" fmla="+- 0 13193 13035"/>
                                <a:gd name="T3" fmla="*/ 13193 h 197"/>
                                <a:gd name="T4" fmla="+- 0 9892 9889"/>
                                <a:gd name="T5" fmla="*/ T4 w 107"/>
                                <a:gd name="T6" fmla="+- 0 13225 13035"/>
                                <a:gd name="T7" fmla="*/ 13225 h 197"/>
                                <a:gd name="T8" fmla="+- 0 9908 9889"/>
                                <a:gd name="T9" fmla="*/ T8 w 107"/>
                                <a:gd name="T10" fmla="+- 0 13229 13035"/>
                                <a:gd name="T11" fmla="*/ 13229 h 197"/>
                                <a:gd name="T12" fmla="+- 0 9930 9889"/>
                                <a:gd name="T13" fmla="*/ T12 w 107"/>
                                <a:gd name="T14" fmla="+- 0 13231 13035"/>
                                <a:gd name="T15" fmla="*/ 13231 h 197"/>
                                <a:gd name="T16" fmla="+- 0 9959 9889"/>
                                <a:gd name="T17" fmla="*/ T16 w 107"/>
                                <a:gd name="T18" fmla="+- 0 13231 13035"/>
                                <a:gd name="T19" fmla="*/ 13231 h 197"/>
                                <a:gd name="T20" fmla="+- 0 9979 9889"/>
                                <a:gd name="T21" fmla="*/ T20 w 107"/>
                                <a:gd name="T22" fmla="+- 0 13222 13035"/>
                                <a:gd name="T23" fmla="*/ 13222 h 197"/>
                                <a:gd name="T24" fmla="+- 0 9994 9889"/>
                                <a:gd name="T25" fmla="*/ T24 w 107"/>
                                <a:gd name="T26" fmla="+- 0 13209 13035"/>
                                <a:gd name="T27" fmla="*/ 13209 h 197"/>
                                <a:gd name="T28" fmla="+- 0 9995 9889"/>
                                <a:gd name="T29" fmla="*/ T28 w 107"/>
                                <a:gd name="T30" fmla="+- 0 13207 13035"/>
                                <a:gd name="T31" fmla="*/ 13207 h 197"/>
                                <a:gd name="T32" fmla="+- 0 9927 9889"/>
                                <a:gd name="T33" fmla="*/ T32 w 107"/>
                                <a:gd name="T34" fmla="+- 0 13207 13035"/>
                                <a:gd name="T35" fmla="*/ 13207 h 197"/>
                                <a:gd name="T36" fmla="+- 0 9906 9889"/>
                                <a:gd name="T37" fmla="*/ T36 w 107"/>
                                <a:gd name="T38" fmla="+- 0 13201 13035"/>
                                <a:gd name="T39" fmla="*/ 13201 h 197"/>
                                <a:gd name="T40" fmla="+- 0 9890 9889"/>
                                <a:gd name="T41" fmla="*/ T40 w 107"/>
                                <a:gd name="T42" fmla="+- 0 13193 13035"/>
                                <a:gd name="T43" fmla="*/ 13193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7" h="197">
                                  <a:moveTo>
                                    <a:pt x="1" y="158"/>
                                  </a:moveTo>
                                  <a:lnTo>
                                    <a:pt x="3" y="190"/>
                                  </a:lnTo>
                                  <a:lnTo>
                                    <a:pt x="19" y="194"/>
                                  </a:lnTo>
                                  <a:lnTo>
                                    <a:pt x="41" y="196"/>
                                  </a:lnTo>
                                  <a:lnTo>
                                    <a:pt x="70" y="196"/>
                                  </a:lnTo>
                                  <a:lnTo>
                                    <a:pt x="90" y="187"/>
                                  </a:lnTo>
                                  <a:lnTo>
                                    <a:pt x="105" y="174"/>
                                  </a:lnTo>
                                  <a:lnTo>
                                    <a:pt x="106" y="172"/>
                                  </a:lnTo>
                                  <a:lnTo>
                                    <a:pt x="38" y="172"/>
                                  </a:lnTo>
                                  <a:lnTo>
                                    <a:pt x="17" y="166"/>
                                  </a:lnTo>
                                  <a:lnTo>
                                    <a:pt x="1" y="158"/>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406"/>
                          <wps:cNvSpPr>
                            <a:spLocks/>
                          </wps:cNvSpPr>
                          <wps:spPr bwMode="auto">
                            <a:xfrm>
                              <a:off x="9889" y="13035"/>
                              <a:ext cx="107" cy="197"/>
                            </a:xfrm>
                            <a:custGeom>
                              <a:avLst/>
                              <a:gdLst>
                                <a:gd name="T0" fmla="+- 0 9961 9889"/>
                                <a:gd name="T1" fmla="*/ T0 w 107"/>
                                <a:gd name="T2" fmla="+- 0 13035 13035"/>
                                <a:gd name="T3" fmla="*/ 13035 h 197"/>
                                <a:gd name="T4" fmla="+- 0 9899 9889"/>
                                <a:gd name="T5" fmla="*/ T4 w 107"/>
                                <a:gd name="T6" fmla="+- 0 13058 13035"/>
                                <a:gd name="T7" fmla="*/ 13058 h 197"/>
                                <a:gd name="T8" fmla="+- 0 9889 9889"/>
                                <a:gd name="T9" fmla="*/ T8 w 107"/>
                                <a:gd name="T10" fmla="+- 0 13103 13035"/>
                                <a:gd name="T11" fmla="*/ 13103 h 197"/>
                                <a:gd name="T12" fmla="+- 0 9898 9889"/>
                                <a:gd name="T13" fmla="*/ T12 w 107"/>
                                <a:gd name="T14" fmla="+- 0 13119 13035"/>
                                <a:gd name="T15" fmla="*/ 13119 h 197"/>
                                <a:gd name="T16" fmla="+- 0 9914 9889"/>
                                <a:gd name="T17" fmla="*/ T16 w 107"/>
                                <a:gd name="T18" fmla="+- 0 13132 13035"/>
                                <a:gd name="T19" fmla="*/ 13132 h 197"/>
                                <a:gd name="T20" fmla="+- 0 9938 9889"/>
                                <a:gd name="T21" fmla="*/ T20 w 107"/>
                                <a:gd name="T22" fmla="+- 0 13144 13035"/>
                                <a:gd name="T23" fmla="*/ 13144 h 197"/>
                                <a:gd name="T24" fmla="+- 0 9958 9889"/>
                                <a:gd name="T25" fmla="*/ T24 w 107"/>
                                <a:gd name="T26" fmla="+- 0 13154 13035"/>
                                <a:gd name="T27" fmla="*/ 13154 h 197"/>
                                <a:gd name="T28" fmla="+- 0 9969 9889"/>
                                <a:gd name="T29" fmla="*/ T28 w 107"/>
                                <a:gd name="T30" fmla="+- 0 13168 13035"/>
                                <a:gd name="T31" fmla="*/ 13168 h 197"/>
                                <a:gd name="T32" fmla="+- 0 9970 9889"/>
                                <a:gd name="T33" fmla="*/ T32 w 107"/>
                                <a:gd name="T34" fmla="+- 0 13191 13035"/>
                                <a:gd name="T35" fmla="*/ 13191 h 197"/>
                                <a:gd name="T36" fmla="+- 0 9956 9889"/>
                                <a:gd name="T37" fmla="*/ T36 w 107"/>
                                <a:gd name="T38" fmla="+- 0 13202 13035"/>
                                <a:gd name="T39" fmla="*/ 13202 h 197"/>
                                <a:gd name="T40" fmla="+- 0 9927 9889"/>
                                <a:gd name="T41" fmla="*/ T40 w 107"/>
                                <a:gd name="T42" fmla="+- 0 13207 13035"/>
                                <a:gd name="T43" fmla="*/ 13207 h 197"/>
                                <a:gd name="T44" fmla="+- 0 9995 9889"/>
                                <a:gd name="T45" fmla="*/ T44 w 107"/>
                                <a:gd name="T46" fmla="+- 0 13207 13035"/>
                                <a:gd name="T47" fmla="*/ 13207 h 197"/>
                                <a:gd name="T48" fmla="+- 0 10003 9889"/>
                                <a:gd name="T49" fmla="*/ T48 w 107"/>
                                <a:gd name="T50" fmla="+- 0 13190 13035"/>
                                <a:gd name="T51" fmla="*/ 13190 h 197"/>
                                <a:gd name="T52" fmla="+- 0 10006 9889"/>
                                <a:gd name="T53" fmla="*/ T52 w 107"/>
                                <a:gd name="T54" fmla="+- 0 13166 13035"/>
                                <a:gd name="T55" fmla="*/ 13166 h 197"/>
                                <a:gd name="T56" fmla="+- 0 10000 9889"/>
                                <a:gd name="T57" fmla="*/ T56 w 107"/>
                                <a:gd name="T58" fmla="+- 0 13150 13035"/>
                                <a:gd name="T59" fmla="*/ 13150 h 197"/>
                                <a:gd name="T60" fmla="+- 0 9989 9889"/>
                                <a:gd name="T61" fmla="*/ T60 w 107"/>
                                <a:gd name="T62" fmla="+- 0 13136 13035"/>
                                <a:gd name="T63" fmla="*/ 13136 h 197"/>
                                <a:gd name="T64" fmla="+- 0 9969 9889"/>
                                <a:gd name="T65" fmla="*/ T64 w 107"/>
                                <a:gd name="T66" fmla="+- 0 13124 13035"/>
                                <a:gd name="T67" fmla="*/ 13124 h 197"/>
                                <a:gd name="T68" fmla="+- 0 9942 9889"/>
                                <a:gd name="T69" fmla="*/ T68 w 107"/>
                                <a:gd name="T70" fmla="+- 0 13112 13035"/>
                                <a:gd name="T71" fmla="*/ 13112 h 197"/>
                                <a:gd name="T72" fmla="+- 0 9925 9889"/>
                                <a:gd name="T73" fmla="*/ T72 w 107"/>
                                <a:gd name="T74" fmla="+- 0 13100 13035"/>
                                <a:gd name="T75" fmla="*/ 13100 h 197"/>
                                <a:gd name="T76" fmla="+- 0 9920 9889"/>
                                <a:gd name="T77" fmla="*/ T76 w 107"/>
                                <a:gd name="T78" fmla="+- 0 13083 13035"/>
                                <a:gd name="T79" fmla="*/ 13083 h 197"/>
                                <a:gd name="T80" fmla="+- 0 9929 9889"/>
                                <a:gd name="T81" fmla="*/ T80 w 107"/>
                                <a:gd name="T82" fmla="+- 0 13066 13035"/>
                                <a:gd name="T83" fmla="*/ 13066 h 197"/>
                                <a:gd name="T84" fmla="+- 0 9953 9889"/>
                                <a:gd name="T85" fmla="*/ T84 w 107"/>
                                <a:gd name="T86" fmla="+- 0 13059 13035"/>
                                <a:gd name="T87" fmla="*/ 13059 h 197"/>
                                <a:gd name="T88" fmla="+- 0 9993 9889"/>
                                <a:gd name="T89" fmla="*/ T88 w 107"/>
                                <a:gd name="T90" fmla="+- 0 13059 13035"/>
                                <a:gd name="T91" fmla="*/ 13059 h 197"/>
                                <a:gd name="T92" fmla="+- 0 9995 9889"/>
                                <a:gd name="T93" fmla="*/ T92 w 107"/>
                                <a:gd name="T94" fmla="+- 0 13042 13035"/>
                                <a:gd name="T95" fmla="*/ 13042 h 197"/>
                                <a:gd name="T96" fmla="+- 0 9982 9889"/>
                                <a:gd name="T97" fmla="*/ T96 w 107"/>
                                <a:gd name="T98" fmla="+- 0 13037 13035"/>
                                <a:gd name="T99" fmla="*/ 13037 h 197"/>
                                <a:gd name="T100" fmla="+- 0 9961 9889"/>
                                <a:gd name="T101" fmla="*/ T100 w 107"/>
                                <a:gd name="T102" fmla="+- 0 13035 13035"/>
                                <a:gd name="T103" fmla="*/ 1303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7" h="197">
                                  <a:moveTo>
                                    <a:pt x="72" y="0"/>
                                  </a:moveTo>
                                  <a:lnTo>
                                    <a:pt x="10" y="23"/>
                                  </a:lnTo>
                                  <a:lnTo>
                                    <a:pt x="0" y="68"/>
                                  </a:lnTo>
                                  <a:lnTo>
                                    <a:pt x="9" y="84"/>
                                  </a:lnTo>
                                  <a:lnTo>
                                    <a:pt x="25" y="97"/>
                                  </a:lnTo>
                                  <a:lnTo>
                                    <a:pt x="49" y="109"/>
                                  </a:lnTo>
                                  <a:lnTo>
                                    <a:pt x="69" y="119"/>
                                  </a:lnTo>
                                  <a:lnTo>
                                    <a:pt x="80" y="133"/>
                                  </a:lnTo>
                                  <a:lnTo>
                                    <a:pt x="81" y="156"/>
                                  </a:lnTo>
                                  <a:lnTo>
                                    <a:pt x="67" y="167"/>
                                  </a:lnTo>
                                  <a:lnTo>
                                    <a:pt x="38" y="172"/>
                                  </a:lnTo>
                                  <a:lnTo>
                                    <a:pt x="106" y="172"/>
                                  </a:lnTo>
                                  <a:lnTo>
                                    <a:pt x="114" y="155"/>
                                  </a:lnTo>
                                  <a:lnTo>
                                    <a:pt x="117" y="131"/>
                                  </a:lnTo>
                                  <a:lnTo>
                                    <a:pt x="111" y="115"/>
                                  </a:lnTo>
                                  <a:lnTo>
                                    <a:pt x="100" y="101"/>
                                  </a:lnTo>
                                  <a:lnTo>
                                    <a:pt x="80" y="89"/>
                                  </a:lnTo>
                                  <a:lnTo>
                                    <a:pt x="53" y="77"/>
                                  </a:lnTo>
                                  <a:lnTo>
                                    <a:pt x="36" y="65"/>
                                  </a:lnTo>
                                  <a:lnTo>
                                    <a:pt x="31" y="48"/>
                                  </a:lnTo>
                                  <a:lnTo>
                                    <a:pt x="40" y="31"/>
                                  </a:lnTo>
                                  <a:lnTo>
                                    <a:pt x="64" y="24"/>
                                  </a:lnTo>
                                  <a:lnTo>
                                    <a:pt x="104" y="24"/>
                                  </a:lnTo>
                                  <a:lnTo>
                                    <a:pt x="106" y="7"/>
                                  </a:lnTo>
                                  <a:lnTo>
                                    <a:pt x="93" y="2"/>
                                  </a:lnTo>
                                  <a:lnTo>
                                    <a:pt x="7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407"/>
                          <wps:cNvSpPr>
                            <a:spLocks/>
                          </wps:cNvSpPr>
                          <wps:spPr bwMode="auto">
                            <a:xfrm>
                              <a:off x="9889" y="13035"/>
                              <a:ext cx="107" cy="197"/>
                            </a:xfrm>
                            <a:custGeom>
                              <a:avLst/>
                              <a:gdLst>
                                <a:gd name="T0" fmla="+- 0 9993 9889"/>
                                <a:gd name="T1" fmla="*/ T0 w 107"/>
                                <a:gd name="T2" fmla="+- 0 13059 13035"/>
                                <a:gd name="T3" fmla="*/ 13059 h 197"/>
                                <a:gd name="T4" fmla="+- 0 9953 9889"/>
                                <a:gd name="T5" fmla="*/ T4 w 107"/>
                                <a:gd name="T6" fmla="+- 0 13059 13035"/>
                                <a:gd name="T7" fmla="*/ 13059 h 197"/>
                                <a:gd name="T8" fmla="+- 0 9976 9889"/>
                                <a:gd name="T9" fmla="*/ T8 w 107"/>
                                <a:gd name="T10" fmla="+- 0 13063 13035"/>
                                <a:gd name="T11" fmla="*/ 13063 h 197"/>
                                <a:gd name="T12" fmla="+- 0 9991 9889"/>
                                <a:gd name="T13" fmla="*/ T12 w 107"/>
                                <a:gd name="T14" fmla="+- 0 13070 13035"/>
                                <a:gd name="T15" fmla="*/ 13070 h 197"/>
                                <a:gd name="T16" fmla="+- 0 9993 9889"/>
                                <a:gd name="T17" fmla="*/ T16 w 107"/>
                                <a:gd name="T18" fmla="+- 0 13059 13035"/>
                                <a:gd name="T19" fmla="*/ 13059 h 197"/>
                              </a:gdLst>
                              <a:ahLst/>
                              <a:cxnLst>
                                <a:cxn ang="0">
                                  <a:pos x="T1" y="T3"/>
                                </a:cxn>
                                <a:cxn ang="0">
                                  <a:pos x="T5" y="T7"/>
                                </a:cxn>
                                <a:cxn ang="0">
                                  <a:pos x="T9" y="T11"/>
                                </a:cxn>
                                <a:cxn ang="0">
                                  <a:pos x="T13" y="T15"/>
                                </a:cxn>
                                <a:cxn ang="0">
                                  <a:pos x="T17" y="T19"/>
                                </a:cxn>
                              </a:cxnLst>
                              <a:rect l="0" t="0" r="r" b="b"/>
                              <a:pathLst>
                                <a:path w="107" h="197">
                                  <a:moveTo>
                                    <a:pt x="104" y="24"/>
                                  </a:moveTo>
                                  <a:lnTo>
                                    <a:pt x="64" y="24"/>
                                  </a:lnTo>
                                  <a:lnTo>
                                    <a:pt x="87" y="28"/>
                                  </a:lnTo>
                                  <a:lnTo>
                                    <a:pt x="102" y="35"/>
                                  </a:lnTo>
                                  <a:lnTo>
                                    <a:pt x="104" y="24"/>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2" name="Group 408"/>
                        <wpg:cNvGrpSpPr>
                          <a:grpSpLocks/>
                        </wpg:cNvGrpSpPr>
                        <wpg:grpSpPr bwMode="auto">
                          <a:xfrm>
                            <a:off x="10030" y="12991"/>
                            <a:ext cx="112" cy="243"/>
                            <a:chOff x="10030" y="12991"/>
                            <a:chExt cx="112" cy="243"/>
                          </a:xfrm>
                        </wpg:grpSpPr>
                        <wps:wsp>
                          <wps:cNvPr id="503" name="Freeform 409"/>
                          <wps:cNvSpPr>
                            <a:spLocks/>
                          </wps:cNvSpPr>
                          <wps:spPr bwMode="auto">
                            <a:xfrm>
                              <a:off x="10030" y="12991"/>
                              <a:ext cx="112" cy="243"/>
                            </a:xfrm>
                            <a:custGeom>
                              <a:avLst/>
                              <a:gdLst>
                                <a:gd name="T0" fmla="+- 0 10094 10030"/>
                                <a:gd name="T1" fmla="*/ T0 w 112"/>
                                <a:gd name="T2" fmla="+- 0 13064 12991"/>
                                <a:gd name="T3" fmla="*/ 13064 h 243"/>
                                <a:gd name="T4" fmla="+- 0 10060 10030"/>
                                <a:gd name="T5" fmla="*/ T4 w 112"/>
                                <a:gd name="T6" fmla="+- 0 13064 12991"/>
                                <a:gd name="T7" fmla="*/ 13064 h 243"/>
                                <a:gd name="T8" fmla="+- 0 10060 10030"/>
                                <a:gd name="T9" fmla="*/ T8 w 112"/>
                                <a:gd name="T10" fmla="+- 0 13183 12991"/>
                                <a:gd name="T11" fmla="*/ 13183 h 243"/>
                                <a:gd name="T12" fmla="+- 0 10111 10030"/>
                                <a:gd name="T13" fmla="*/ T12 w 112"/>
                                <a:gd name="T14" fmla="+- 0 13233 12991"/>
                                <a:gd name="T15" fmla="*/ 13233 h 243"/>
                                <a:gd name="T16" fmla="+- 0 10124 10030"/>
                                <a:gd name="T17" fmla="*/ T16 w 112"/>
                                <a:gd name="T18" fmla="+- 0 13233 12991"/>
                                <a:gd name="T19" fmla="*/ 13233 h 243"/>
                                <a:gd name="T20" fmla="+- 0 10135 10030"/>
                                <a:gd name="T21" fmla="*/ T20 w 112"/>
                                <a:gd name="T22" fmla="+- 0 13231 12991"/>
                                <a:gd name="T23" fmla="*/ 13231 h 243"/>
                                <a:gd name="T24" fmla="+- 0 10142 10030"/>
                                <a:gd name="T25" fmla="*/ T24 w 112"/>
                                <a:gd name="T26" fmla="+- 0 13228 12991"/>
                                <a:gd name="T27" fmla="*/ 13228 h 243"/>
                                <a:gd name="T28" fmla="+- 0 10140 10030"/>
                                <a:gd name="T29" fmla="*/ T28 w 112"/>
                                <a:gd name="T30" fmla="+- 0 13205 12991"/>
                                <a:gd name="T31" fmla="*/ 13205 h 243"/>
                                <a:gd name="T32" fmla="+- 0 10129 10030"/>
                                <a:gd name="T33" fmla="*/ T32 w 112"/>
                                <a:gd name="T34" fmla="+- 0 13205 12991"/>
                                <a:gd name="T35" fmla="*/ 13205 h 243"/>
                                <a:gd name="T36" fmla="+- 0 10113 10030"/>
                                <a:gd name="T37" fmla="*/ T36 w 112"/>
                                <a:gd name="T38" fmla="+- 0 13204 12991"/>
                                <a:gd name="T39" fmla="*/ 13204 h 243"/>
                                <a:gd name="T40" fmla="+- 0 10098 10030"/>
                                <a:gd name="T41" fmla="*/ T40 w 112"/>
                                <a:gd name="T42" fmla="+- 0 13192 12991"/>
                                <a:gd name="T43" fmla="*/ 13192 h 243"/>
                                <a:gd name="T44" fmla="+- 0 10094 10030"/>
                                <a:gd name="T45" fmla="*/ T44 w 112"/>
                                <a:gd name="T46" fmla="+- 0 13167 12991"/>
                                <a:gd name="T47" fmla="*/ 13167 h 243"/>
                                <a:gd name="T48" fmla="+- 0 10094 10030"/>
                                <a:gd name="T49" fmla="*/ T48 w 112"/>
                                <a:gd name="T50" fmla="+- 0 13064 12991"/>
                                <a:gd name="T51" fmla="*/ 13064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2" h="243">
                                  <a:moveTo>
                                    <a:pt x="64" y="73"/>
                                  </a:moveTo>
                                  <a:lnTo>
                                    <a:pt x="30" y="73"/>
                                  </a:lnTo>
                                  <a:lnTo>
                                    <a:pt x="30" y="192"/>
                                  </a:lnTo>
                                  <a:lnTo>
                                    <a:pt x="81" y="242"/>
                                  </a:lnTo>
                                  <a:lnTo>
                                    <a:pt x="94" y="242"/>
                                  </a:lnTo>
                                  <a:lnTo>
                                    <a:pt x="105" y="240"/>
                                  </a:lnTo>
                                  <a:lnTo>
                                    <a:pt x="112" y="237"/>
                                  </a:lnTo>
                                  <a:lnTo>
                                    <a:pt x="110" y="214"/>
                                  </a:lnTo>
                                  <a:lnTo>
                                    <a:pt x="99" y="214"/>
                                  </a:lnTo>
                                  <a:lnTo>
                                    <a:pt x="83" y="213"/>
                                  </a:lnTo>
                                  <a:lnTo>
                                    <a:pt x="68" y="201"/>
                                  </a:lnTo>
                                  <a:lnTo>
                                    <a:pt x="64" y="176"/>
                                  </a:lnTo>
                                  <a:lnTo>
                                    <a:pt x="64" y="7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Freeform 410"/>
                          <wps:cNvSpPr>
                            <a:spLocks/>
                          </wps:cNvSpPr>
                          <wps:spPr bwMode="auto">
                            <a:xfrm>
                              <a:off x="10030" y="12991"/>
                              <a:ext cx="112" cy="243"/>
                            </a:xfrm>
                            <a:custGeom>
                              <a:avLst/>
                              <a:gdLst>
                                <a:gd name="T0" fmla="+- 0 10140 10030"/>
                                <a:gd name="T1" fmla="*/ T0 w 112"/>
                                <a:gd name="T2" fmla="+- 0 13202 12991"/>
                                <a:gd name="T3" fmla="*/ 13202 h 243"/>
                                <a:gd name="T4" fmla="+- 0 10135 10030"/>
                                <a:gd name="T5" fmla="*/ T4 w 112"/>
                                <a:gd name="T6" fmla="+- 0 13204 12991"/>
                                <a:gd name="T7" fmla="*/ 13204 h 243"/>
                                <a:gd name="T8" fmla="+- 0 10129 10030"/>
                                <a:gd name="T9" fmla="*/ T8 w 112"/>
                                <a:gd name="T10" fmla="+- 0 13205 12991"/>
                                <a:gd name="T11" fmla="*/ 13205 h 243"/>
                                <a:gd name="T12" fmla="+- 0 10140 10030"/>
                                <a:gd name="T13" fmla="*/ T12 w 112"/>
                                <a:gd name="T14" fmla="+- 0 13205 12991"/>
                                <a:gd name="T15" fmla="*/ 13205 h 243"/>
                                <a:gd name="T16" fmla="+- 0 10140 10030"/>
                                <a:gd name="T17" fmla="*/ T16 w 112"/>
                                <a:gd name="T18" fmla="+- 0 13202 12991"/>
                                <a:gd name="T19" fmla="*/ 13202 h 243"/>
                              </a:gdLst>
                              <a:ahLst/>
                              <a:cxnLst>
                                <a:cxn ang="0">
                                  <a:pos x="T1" y="T3"/>
                                </a:cxn>
                                <a:cxn ang="0">
                                  <a:pos x="T5" y="T7"/>
                                </a:cxn>
                                <a:cxn ang="0">
                                  <a:pos x="T9" y="T11"/>
                                </a:cxn>
                                <a:cxn ang="0">
                                  <a:pos x="T13" y="T15"/>
                                </a:cxn>
                                <a:cxn ang="0">
                                  <a:pos x="T17" y="T19"/>
                                </a:cxn>
                              </a:cxnLst>
                              <a:rect l="0" t="0" r="r" b="b"/>
                              <a:pathLst>
                                <a:path w="112" h="243">
                                  <a:moveTo>
                                    <a:pt x="110" y="211"/>
                                  </a:moveTo>
                                  <a:lnTo>
                                    <a:pt x="105" y="213"/>
                                  </a:lnTo>
                                  <a:lnTo>
                                    <a:pt x="99" y="214"/>
                                  </a:lnTo>
                                  <a:lnTo>
                                    <a:pt x="110" y="214"/>
                                  </a:lnTo>
                                  <a:lnTo>
                                    <a:pt x="110" y="21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411"/>
                          <wps:cNvSpPr>
                            <a:spLocks/>
                          </wps:cNvSpPr>
                          <wps:spPr bwMode="auto">
                            <a:xfrm>
                              <a:off x="10030" y="12991"/>
                              <a:ext cx="112" cy="243"/>
                            </a:xfrm>
                            <a:custGeom>
                              <a:avLst/>
                              <a:gdLst>
                                <a:gd name="T0" fmla="+- 0 10144 10030"/>
                                <a:gd name="T1" fmla="*/ T0 w 112"/>
                                <a:gd name="T2" fmla="+- 0 13037 12991"/>
                                <a:gd name="T3" fmla="*/ 13037 h 243"/>
                                <a:gd name="T4" fmla="+- 0 10030 10030"/>
                                <a:gd name="T5" fmla="*/ T4 w 112"/>
                                <a:gd name="T6" fmla="+- 0 13037 12991"/>
                                <a:gd name="T7" fmla="*/ 13037 h 243"/>
                                <a:gd name="T8" fmla="+- 0 10030 10030"/>
                                <a:gd name="T9" fmla="*/ T8 w 112"/>
                                <a:gd name="T10" fmla="+- 0 13064 12991"/>
                                <a:gd name="T11" fmla="*/ 13064 h 243"/>
                                <a:gd name="T12" fmla="+- 0 10144 10030"/>
                                <a:gd name="T13" fmla="*/ T12 w 112"/>
                                <a:gd name="T14" fmla="+- 0 13064 12991"/>
                                <a:gd name="T15" fmla="*/ 13064 h 243"/>
                                <a:gd name="T16" fmla="+- 0 10144 10030"/>
                                <a:gd name="T17" fmla="*/ T16 w 112"/>
                                <a:gd name="T18" fmla="+- 0 13037 12991"/>
                                <a:gd name="T19" fmla="*/ 13037 h 243"/>
                              </a:gdLst>
                              <a:ahLst/>
                              <a:cxnLst>
                                <a:cxn ang="0">
                                  <a:pos x="T1" y="T3"/>
                                </a:cxn>
                                <a:cxn ang="0">
                                  <a:pos x="T5" y="T7"/>
                                </a:cxn>
                                <a:cxn ang="0">
                                  <a:pos x="T9" y="T11"/>
                                </a:cxn>
                                <a:cxn ang="0">
                                  <a:pos x="T13" y="T15"/>
                                </a:cxn>
                                <a:cxn ang="0">
                                  <a:pos x="T17" y="T19"/>
                                </a:cxn>
                              </a:cxnLst>
                              <a:rect l="0" t="0" r="r" b="b"/>
                              <a:pathLst>
                                <a:path w="112" h="243">
                                  <a:moveTo>
                                    <a:pt x="114" y="46"/>
                                  </a:moveTo>
                                  <a:lnTo>
                                    <a:pt x="0" y="46"/>
                                  </a:lnTo>
                                  <a:lnTo>
                                    <a:pt x="0" y="73"/>
                                  </a:lnTo>
                                  <a:lnTo>
                                    <a:pt x="114" y="73"/>
                                  </a:lnTo>
                                  <a:lnTo>
                                    <a:pt x="114" y="4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412"/>
                          <wps:cNvSpPr>
                            <a:spLocks/>
                          </wps:cNvSpPr>
                          <wps:spPr bwMode="auto">
                            <a:xfrm>
                              <a:off x="10030" y="12991"/>
                              <a:ext cx="112" cy="243"/>
                            </a:xfrm>
                            <a:custGeom>
                              <a:avLst/>
                              <a:gdLst>
                                <a:gd name="T0" fmla="+- 0 10094 10030"/>
                                <a:gd name="T1" fmla="*/ T0 w 112"/>
                                <a:gd name="T2" fmla="+- 0 12991 12991"/>
                                <a:gd name="T3" fmla="*/ 12991 h 243"/>
                                <a:gd name="T4" fmla="+- 0 10060 10030"/>
                                <a:gd name="T5" fmla="*/ T4 w 112"/>
                                <a:gd name="T6" fmla="+- 0 13002 12991"/>
                                <a:gd name="T7" fmla="*/ 13002 h 243"/>
                                <a:gd name="T8" fmla="+- 0 10060 10030"/>
                                <a:gd name="T9" fmla="*/ T8 w 112"/>
                                <a:gd name="T10" fmla="+- 0 13037 12991"/>
                                <a:gd name="T11" fmla="*/ 13037 h 243"/>
                                <a:gd name="T12" fmla="+- 0 10094 10030"/>
                                <a:gd name="T13" fmla="*/ T12 w 112"/>
                                <a:gd name="T14" fmla="+- 0 13037 12991"/>
                                <a:gd name="T15" fmla="*/ 13037 h 243"/>
                                <a:gd name="T16" fmla="+- 0 10094 10030"/>
                                <a:gd name="T17" fmla="*/ T16 w 112"/>
                                <a:gd name="T18" fmla="+- 0 12991 12991"/>
                                <a:gd name="T19" fmla="*/ 12991 h 243"/>
                              </a:gdLst>
                              <a:ahLst/>
                              <a:cxnLst>
                                <a:cxn ang="0">
                                  <a:pos x="T1" y="T3"/>
                                </a:cxn>
                                <a:cxn ang="0">
                                  <a:pos x="T5" y="T7"/>
                                </a:cxn>
                                <a:cxn ang="0">
                                  <a:pos x="T9" y="T11"/>
                                </a:cxn>
                                <a:cxn ang="0">
                                  <a:pos x="T13" y="T15"/>
                                </a:cxn>
                                <a:cxn ang="0">
                                  <a:pos x="T17" y="T19"/>
                                </a:cxn>
                              </a:cxnLst>
                              <a:rect l="0" t="0" r="r" b="b"/>
                              <a:pathLst>
                                <a:path w="112" h="243">
                                  <a:moveTo>
                                    <a:pt x="64" y="0"/>
                                  </a:moveTo>
                                  <a:lnTo>
                                    <a:pt x="30" y="11"/>
                                  </a:lnTo>
                                  <a:lnTo>
                                    <a:pt x="30" y="46"/>
                                  </a:lnTo>
                                  <a:lnTo>
                                    <a:pt x="64" y="46"/>
                                  </a:lnTo>
                                  <a:lnTo>
                                    <a:pt x="64"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 name="Group 413"/>
                        <wpg:cNvGrpSpPr>
                          <a:grpSpLocks/>
                        </wpg:cNvGrpSpPr>
                        <wpg:grpSpPr bwMode="auto">
                          <a:xfrm>
                            <a:off x="10182" y="13037"/>
                            <a:ext cx="163" cy="195"/>
                            <a:chOff x="10182" y="13037"/>
                            <a:chExt cx="163" cy="195"/>
                          </a:xfrm>
                        </wpg:grpSpPr>
                        <wps:wsp>
                          <wps:cNvPr id="508" name="Freeform 414"/>
                          <wps:cNvSpPr>
                            <a:spLocks/>
                          </wps:cNvSpPr>
                          <wps:spPr bwMode="auto">
                            <a:xfrm>
                              <a:off x="10182" y="13037"/>
                              <a:ext cx="163" cy="195"/>
                            </a:xfrm>
                            <a:custGeom>
                              <a:avLst/>
                              <a:gdLst>
                                <a:gd name="T0" fmla="+- 0 10217 10182"/>
                                <a:gd name="T1" fmla="*/ T0 w 163"/>
                                <a:gd name="T2" fmla="+- 0 13037 13037"/>
                                <a:gd name="T3" fmla="*/ 13037 h 195"/>
                                <a:gd name="T4" fmla="+- 0 10182 10182"/>
                                <a:gd name="T5" fmla="*/ T4 w 163"/>
                                <a:gd name="T6" fmla="+- 0 13037 13037"/>
                                <a:gd name="T7" fmla="*/ 13037 h 195"/>
                                <a:gd name="T8" fmla="+- 0 10185 10182"/>
                                <a:gd name="T9" fmla="*/ T8 w 163"/>
                                <a:gd name="T10" fmla="+- 0 13178 13037"/>
                                <a:gd name="T11" fmla="*/ 13178 h 195"/>
                                <a:gd name="T12" fmla="+- 0 10222 10182"/>
                                <a:gd name="T13" fmla="*/ T12 w 163"/>
                                <a:gd name="T14" fmla="+- 0 13226 13037"/>
                                <a:gd name="T15" fmla="*/ 13226 h 195"/>
                                <a:gd name="T16" fmla="+- 0 10265 10182"/>
                                <a:gd name="T17" fmla="*/ T16 w 163"/>
                                <a:gd name="T18" fmla="+- 0 13232 13037"/>
                                <a:gd name="T19" fmla="*/ 13232 h 195"/>
                                <a:gd name="T20" fmla="+- 0 10286 10182"/>
                                <a:gd name="T21" fmla="*/ T20 w 163"/>
                                <a:gd name="T22" fmla="+- 0 13223 13037"/>
                                <a:gd name="T23" fmla="*/ 13223 h 195"/>
                                <a:gd name="T24" fmla="+- 0 10302 10182"/>
                                <a:gd name="T25" fmla="*/ T24 w 163"/>
                                <a:gd name="T26" fmla="+- 0 13211 13037"/>
                                <a:gd name="T27" fmla="*/ 13211 h 195"/>
                                <a:gd name="T28" fmla="+- 0 10309 10182"/>
                                <a:gd name="T29" fmla="*/ T28 w 163"/>
                                <a:gd name="T30" fmla="+- 0 13202 13037"/>
                                <a:gd name="T31" fmla="*/ 13202 h 195"/>
                                <a:gd name="T32" fmla="+- 0 10243 10182"/>
                                <a:gd name="T33" fmla="*/ T32 w 163"/>
                                <a:gd name="T34" fmla="+- 0 13202 13037"/>
                                <a:gd name="T35" fmla="*/ 13202 h 195"/>
                                <a:gd name="T36" fmla="+- 0 10228 10182"/>
                                <a:gd name="T37" fmla="*/ T36 w 163"/>
                                <a:gd name="T38" fmla="+- 0 13190 13037"/>
                                <a:gd name="T39" fmla="*/ 13190 h 195"/>
                                <a:gd name="T40" fmla="+- 0 10219 10182"/>
                                <a:gd name="T41" fmla="*/ T40 w 163"/>
                                <a:gd name="T42" fmla="+- 0 13170 13037"/>
                                <a:gd name="T43" fmla="*/ 13170 h 195"/>
                                <a:gd name="T44" fmla="+- 0 10217 10182"/>
                                <a:gd name="T45" fmla="*/ T44 w 163"/>
                                <a:gd name="T46" fmla="+- 0 13143 13037"/>
                                <a:gd name="T47" fmla="*/ 13143 h 195"/>
                                <a:gd name="T48" fmla="+- 0 10217 10182"/>
                                <a:gd name="T49" fmla="*/ T48 w 163"/>
                                <a:gd name="T50" fmla="+- 0 13037 13037"/>
                                <a:gd name="T51"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3" h="195">
                                  <a:moveTo>
                                    <a:pt x="35" y="0"/>
                                  </a:moveTo>
                                  <a:lnTo>
                                    <a:pt x="0" y="0"/>
                                  </a:lnTo>
                                  <a:lnTo>
                                    <a:pt x="3" y="141"/>
                                  </a:lnTo>
                                  <a:lnTo>
                                    <a:pt x="40" y="189"/>
                                  </a:lnTo>
                                  <a:lnTo>
                                    <a:pt x="83" y="195"/>
                                  </a:lnTo>
                                  <a:lnTo>
                                    <a:pt x="104" y="186"/>
                                  </a:lnTo>
                                  <a:lnTo>
                                    <a:pt x="120" y="174"/>
                                  </a:lnTo>
                                  <a:lnTo>
                                    <a:pt x="127" y="165"/>
                                  </a:lnTo>
                                  <a:lnTo>
                                    <a:pt x="61" y="165"/>
                                  </a:lnTo>
                                  <a:lnTo>
                                    <a:pt x="46" y="153"/>
                                  </a:lnTo>
                                  <a:lnTo>
                                    <a:pt x="37" y="133"/>
                                  </a:lnTo>
                                  <a:lnTo>
                                    <a:pt x="35" y="106"/>
                                  </a:lnTo>
                                  <a:lnTo>
                                    <a:pt x="35"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415"/>
                          <wps:cNvSpPr>
                            <a:spLocks/>
                          </wps:cNvSpPr>
                          <wps:spPr bwMode="auto">
                            <a:xfrm>
                              <a:off x="10182" y="13037"/>
                              <a:ext cx="163" cy="195"/>
                            </a:xfrm>
                            <a:custGeom>
                              <a:avLst/>
                              <a:gdLst>
                                <a:gd name="T0" fmla="+- 0 10344 10182"/>
                                <a:gd name="T1" fmla="*/ T0 w 163"/>
                                <a:gd name="T2" fmla="+- 0 13198 13037"/>
                                <a:gd name="T3" fmla="*/ 13198 h 195"/>
                                <a:gd name="T4" fmla="+- 0 10312 10182"/>
                                <a:gd name="T5" fmla="*/ T4 w 163"/>
                                <a:gd name="T6" fmla="+- 0 13198 13037"/>
                                <a:gd name="T7" fmla="*/ 13198 h 195"/>
                                <a:gd name="T8" fmla="+- 0 10314 10182"/>
                                <a:gd name="T9" fmla="*/ T8 w 163"/>
                                <a:gd name="T10" fmla="+- 0 13229 13037"/>
                                <a:gd name="T11" fmla="*/ 13229 h 195"/>
                                <a:gd name="T12" fmla="+- 0 10345 10182"/>
                                <a:gd name="T13" fmla="*/ T12 w 163"/>
                                <a:gd name="T14" fmla="+- 0 13218 13037"/>
                                <a:gd name="T15" fmla="*/ 13218 h 195"/>
                                <a:gd name="T16" fmla="+- 0 10344 10182"/>
                                <a:gd name="T17" fmla="*/ T16 w 163"/>
                                <a:gd name="T18" fmla="+- 0 13198 13037"/>
                                <a:gd name="T19" fmla="*/ 13198 h 195"/>
                              </a:gdLst>
                              <a:ahLst/>
                              <a:cxnLst>
                                <a:cxn ang="0">
                                  <a:pos x="T1" y="T3"/>
                                </a:cxn>
                                <a:cxn ang="0">
                                  <a:pos x="T5" y="T7"/>
                                </a:cxn>
                                <a:cxn ang="0">
                                  <a:pos x="T9" y="T11"/>
                                </a:cxn>
                                <a:cxn ang="0">
                                  <a:pos x="T13" y="T15"/>
                                </a:cxn>
                                <a:cxn ang="0">
                                  <a:pos x="T17" y="T19"/>
                                </a:cxn>
                              </a:cxnLst>
                              <a:rect l="0" t="0" r="r" b="b"/>
                              <a:pathLst>
                                <a:path w="163" h="195">
                                  <a:moveTo>
                                    <a:pt x="162" y="161"/>
                                  </a:moveTo>
                                  <a:lnTo>
                                    <a:pt x="130" y="161"/>
                                  </a:lnTo>
                                  <a:lnTo>
                                    <a:pt x="132" y="192"/>
                                  </a:lnTo>
                                  <a:lnTo>
                                    <a:pt x="163" y="181"/>
                                  </a:lnTo>
                                  <a:lnTo>
                                    <a:pt x="162" y="16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416"/>
                          <wps:cNvSpPr>
                            <a:spLocks/>
                          </wps:cNvSpPr>
                          <wps:spPr bwMode="auto">
                            <a:xfrm>
                              <a:off x="10182" y="13037"/>
                              <a:ext cx="163" cy="195"/>
                            </a:xfrm>
                            <a:custGeom>
                              <a:avLst/>
                              <a:gdLst>
                                <a:gd name="T0" fmla="+- 0 10344 10182"/>
                                <a:gd name="T1" fmla="*/ T0 w 163"/>
                                <a:gd name="T2" fmla="+- 0 13037 13037"/>
                                <a:gd name="T3" fmla="*/ 13037 h 195"/>
                                <a:gd name="T4" fmla="+- 0 10309 10182"/>
                                <a:gd name="T5" fmla="*/ T4 w 163"/>
                                <a:gd name="T6" fmla="+- 0 13037 13037"/>
                                <a:gd name="T7" fmla="*/ 13037 h 195"/>
                                <a:gd name="T8" fmla="+- 0 10309 10182"/>
                                <a:gd name="T9" fmla="*/ T8 w 163"/>
                                <a:gd name="T10" fmla="+- 0 13161 13037"/>
                                <a:gd name="T11" fmla="*/ 13161 h 195"/>
                                <a:gd name="T12" fmla="+- 0 10308 10182"/>
                                <a:gd name="T13" fmla="*/ T12 w 163"/>
                                <a:gd name="T14" fmla="+- 0 13168 13037"/>
                                <a:gd name="T15" fmla="*/ 13168 h 195"/>
                                <a:gd name="T16" fmla="+- 0 10302 10182"/>
                                <a:gd name="T17" fmla="*/ T16 w 163"/>
                                <a:gd name="T18" fmla="+- 0 13180 13037"/>
                                <a:gd name="T19" fmla="*/ 13180 h 195"/>
                                <a:gd name="T20" fmla="+- 0 10290 10182"/>
                                <a:gd name="T21" fmla="*/ T20 w 163"/>
                                <a:gd name="T22" fmla="+- 0 13192 13037"/>
                                <a:gd name="T23" fmla="*/ 13192 h 195"/>
                                <a:gd name="T24" fmla="+- 0 10271 10182"/>
                                <a:gd name="T25" fmla="*/ T24 w 163"/>
                                <a:gd name="T26" fmla="+- 0 13200 13037"/>
                                <a:gd name="T27" fmla="*/ 13200 h 195"/>
                                <a:gd name="T28" fmla="+- 0 10243 10182"/>
                                <a:gd name="T29" fmla="*/ T28 w 163"/>
                                <a:gd name="T30" fmla="+- 0 13202 13037"/>
                                <a:gd name="T31" fmla="*/ 13202 h 195"/>
                                <a:gd name="T32" fmla="+- 0 10309 10182"/>
                                <a:gd name="T33" fmla="*/ T32 w 163"/>
                                <a:gd name="T34" fmla="+- 0 13202 13037"/>
                                <a:gd name="T35" fmla="*/ 13202 h 195"/>
                                <a:gd name="T36" fmla="+- 0 10312 10182"/>
                                <a:gd name="T37" fmla="*/ T36 w 163"/>
                                <a:gd name="T38" fmla="+- 0 13198 13037"/>
                                <a:gd name="T39" fmla="*/ 13198 h 195"/>
                                <a:gd name="T40" fmla="+- 0 10344 10182"/>
                                <a:gd name="T41" fmla="*/ T40 w 163"/>
                                <a:gd name="T42" fmla="+- 0 13198 13037"/>
                                <a:gd name="T43" fmla="*/ 13198 h 195"/>
                                <a:gd name="T44" fmla="+- 0 10344 10182"/>
                                <a:gd name="T45" fmla="*/ T44 w 163"/>
                                <a:gd name="T46" fmla="+- 0 13037 13037"/>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3" h="195">
                                  <a:moveTo>
                                    <a:pt x="162" y="0"/>
                                  </a:moveTo>
                                  <a:lnTo>
                                    <a:pt x="127" y="0"/>
                                  </a:lnTo>
                                  <a:lnTo>
                                    <a:pt x="127" y="124"/>
                                  </a:lnTo>
                                  <a:lnTo>
                                    <a:pt x="126" y="131"/>
                                  </a:lnTo>
                                  <a:lnTo>
                                    <a:pt x="120" y="143"/>
                                  </a:lnTo>
                                  <a:lnTo>
                                    <a:pt x="108" y="155"/>
                                  </a:lnTo>
                                  <a:lnTo>
                                    <a:pt x="89" y="163"/>
                                  </a:lnTo>
                                  <a:lnTo>
                                    <a:pt x="61" y="165"/>
                                  </a:lnTo>
                                  <a:lnTo>
                                    <a:pt x="127" y="165"/>
                                  </a:lnTo>
                                  <a:lnTo>
                                    <a:pt x="130" y="161"/>
                                  </a:lnTo>
                                  <a:lnTo>
                                    <a:pt x="162" y="161"/>
                                  </a:lnTo>
                                  <a:lnTo>
                                    <a:pt x="162"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1" name="Group 417"/>
                        <wpg:cNvGrpSpPr>
                          <a:grpSpLocks/>
                        </wpg:cNvGrpSpPr>
                        <wpg:grpSpPr bwMode="auto">
                          <a:xfrm>
                            <a:off x="10388" y="12947"/>
                            <a:ext cx="181" cy="284"/>
                            <a:chOff x="10388" y="12947"/>
                            <a:chExt cx="181" cy="284"/>
                          </a:xfrm>
                        </wpg:grpSpPr>
                        <wps:wsp>
                          <wps:cNvPr id="512" name="Freeform 418"/>
                          <wps:cNvSpPr>
                            <a:spLocks/>
                          </wps:cNvSpPr>
                          <wps:spPr bwMode="auto">
                            <a:xfrm>
                              <a:off x="10388" y="12947"/>
                              <a:ext cx="181" cy="284"/>
                            </a:xfrm>
                            <a:custGeom>
                              <a:avLst/>
                              <a:gdLst>
                                <a:gd name="T0" fmla="+- 0 10457 10388"/>
                                <a:gd name="T1" fmla="*/ T0 w 181"/>
                                <a:gd name="T2" fmla="+- 0 13034 12947"/>
                                <a:gd name="T3" fmla="*/ 13034 h 284"/>
                                <a:gd name="T4" fmla="+- 0 10397 10388"/>
                                <a:gd name="T5" fmla="*/ T4 w 181"/>
                                <a:gd name="T6" fmla="+- 0 13087 12947"/>
                                <a:gd name="T7" fmla="*/ 13087 h 284"/>
                                <a:gd name="T8" fmla="+- 0 10388 10388"/>
                                <a:gd name="T9" fmla="*/ T8 w 181"/>
                                <a:gd name="T10" fmla="+- 0 13138 12947"/>
                                <a:gd name="T11" fmla="*/ 13138 h 284"/>
                                <a:gd name="T12" fmla="+- 0 10390 10388"/>
                                <a:gd name="T13" fmla="*/ T12 w 181"/>
                                <a:gd name="T14" fmla="+- 0 13161 12947"/>
                                <a:gd name="T15" fmla="*/ 13161 h 284"/>
                                <a:gd name="T16" fmla="+- 0 10422 10388"/>
                                <a:gd name="T17" fmla="*/ T16 w 181"/>
                                <a:gd name="T18" fmla="+- 0 13213 12947"/>
                                <a:gd name="T19" fmla="*/ 13213 h 284"/>
                                <a:gd name="T20" fmla="+- 0 10488 10388"/>
                                <a:gd name="T21" fmla="*/ T20 w 181"/>
                                <a:gd name="T22" fmla="+- 0 13231 12947"/>
                                <a:gd name="T23" fmla="*/ 13231 h 284"/>
                                <a:gd name="T24" fmla="+- 0 10509 10388"/>
                                <a:gd name="T25" fmla="*/ T24 w 181"/>
                                <a:gd name="T26" fmla="+- 0 13224 12947"/>
                                <a:gd name="T27" fmla="*/ 13224 h 284"/>
                                <a:gd name="T28" fmla="+- 0 10524 10388"/>
                                <a:gd name="T29" fmla="*/ T28 w 181"/>
                                <a:gd name="T30" fmla="+- 0 13211 12947"/>
                                <a:gd name="T31" fmla="*/ 13211 h 284"/>
                                <a:gd name="T32" fmla="+- 0 10529 10388"/>
                                <a:gd name="T33" fmla="*/ T32 w 181"/>
                                <a:gd name="T34" fmla="+- 0 13204 12947"/>
                                <a:gd name="T35" fmla="*/ 13204 h 284"/>
                                <a:gd name="T36" fmla="+- 0 10470 10388"/>
                                <a:gd name="T37" fmla="*/ T36 w 181"/>
                                <a:gd name="T38" fmla="+- 0 13204 12947"/>
                                <a:gd name="T39" fmla="*/ 13204 h 284"/>
                                <a:gd name="T40" fmla="+- 0 10453 10388"/>
                                <a:gd name="T41" fmla="*/ T40 w 181"/>
                                <a:gd name="T42" fmla="+- 0 13198 12947"/>
                                <a:gd name="T43" fmla="*/ 13198 h 284"/>
                                <a:gd name="T44" fmla="+- 0 10440 10388"/>
                                <a:gd name="T45" fmla="*/ T44 w 181"/>
                                <a:gd name="T46" fmla="+- 0 13186 12947"/>
                                <a:gd name="T47" fmla="*/ 13186 h 284"/>
                                <a:gd name="T48" fmla="+- 0 10431 10388"/>
                                <a:gd name="T49" fmla="*/ T48 w 181"/>
                                <a:gd name="T50" fmla="+- 0 13167 12947"/>
                                <a:gd name="T51" fmla="*/ 13167 h 284"/>
                                <a:gd name="T52" fmla="+- 0 10426 10388"/>
                                <a:gd name="T53" fmla="*/ T52 w 181"/>
                                <a:gd name="T54" fmla="+- 0 13143 12947"/>
                                <a:gd name="T55" fmla="*/ 13143 h 284"/>
                                <a:gd name="T56" fmla="+- 0 10425 10388"/>
                                <a:gd name="T57" fmla="*/ T56 w 181"/>
                                <a:gd name="T58" fmla="+- 0 13112 12947"/>
                                <a:gd name="T59" fmla="*/ 13112 h 284"/>
                                <a:gd name="T60" fmla="+- 0 10433 10388"/>
                                <a:gd name="T61" fmla="*/ T60 w 181"/>
                                <a:gd name="T62" fmla="+- 0 13091 12947"/>
                                <a:gd name="T63" fmla="*/ 13091 h 284"/>
                                <a:gd name="T64" fmla="+- 0 10445 10388"/>
                                <a:gd name="T65" fmla="*/ T64 w 181"/>
                                <a:gd name="T66" fmla="+- 0 13075 12947"/>
                                <a:gd name="T67" fmla="*/ 13075 h 284"/>
                                <a:gd name="T68" fmla="+- 0 10463 10388"/>
                                <a:gd name="T69" fmla="*/ T68 w 181"/>
                                <a:gd name="T70" fmla="+- 0 13064 12947"/>
                                <a:gd name="T71" fmla="*/ 13064 h 284"/>
                                <a:gd name="T72" fmla="+- 0 10486 10388"/>
                                <a:gd name="T73" fmla="*/ T72 w 181"/>
                                <a:gd name="T74" fmla="+- 0 13060 12947"/>
                                <a:gd name="T75" fmla="*/ 13060 h 284"/>
                                <a:gd name="T76" fmla="+- 0 10531 10388"/>
                                <a:gd name="T77" fmla="*/ T76 w 181"/>
                                <a:gd name="T78" fmla="+- 0 13060 12947"/>
                                <a:gd name="T79" fmla="*/ 13060 h 284"/>
                                <a:gd name="T80" fmla="+- 0 10523 10388"/>
                                <a:gd name="T81" fmla="*/ T80 w 181"/>
                                <a:gd name="T82" fmla="+- 0 13051 12947"/>
                                <a:gd name="T83" fmla="*/ 13051 h 284"/>
                                <a:gd name="T84" fmla="+- 0 10508 10388"/>
                                <a:gd name="T85" fmla="*/ T84 w 181"/>
                                <a:gd name="T86" fmla="+- 0 13042 12947"/>
                                <a:gd name="T87" fmla="*/ 13042 h 284"/>
                                <a:gd name="T88" fmla="+- 0 10487 10388"/>
                                <a:gd name="T89" fmla="*/ T88 w 181"/>
                                <a:gd name="T90" fmla="+- 0 13036 12947"/>
                                <a:gd name="T91" fmla="*/ 13036 h 284"/>
                                <a:gd name="T92" fmla="+- 0 10457 10388"/>
                                <a:gd name="T93" fmla="*/ T92 w 181"/>
                                <a:gd name="T94" fmla="+- 0 13034 12947"/>
                                <a:gd name="T95" fmla="*/ 13034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81" h="284">
                                  <a:moveTo>
                                    <a:pt x="69" y="87"/>
                                  </a:moveTo>
                                  <a:lnTo>
                                    <a:pt x="9" y="140"/>
                                  </a:lnTo>
                                  <a:lnTo>
                                    <a:pt x="0" y="191"/>
                                  </a:lnTo>
                                  <a:lnTo>
                                    <a:pt x="2" y="214"/>
                                  </a:lnTo>
                                  <a:lnTo>
                                    <a:pt x="34" y="266"/>
                                  </a:lnTo>
                                  <a:lnTo>
                                    <a:pt x="100" y="284"/>
                                  </a:lnTo>
                                  <a:lnTo>
                                    <a:pt x="121" y="277"/>
                                  </a:lnTo>
                                  <a:lnTo>
                                    <a:pt x="136" y="264"/>
                                  </a:lnTo>
                                  <a:lnTo>
                                    <a:pt x="141" y="257"/>
                                  </a:lnTo>
                                  <a:lnTo>
                                    <a:pt x="82" y="257"/>
                                  </a:lnTo>
                                  <a:lnTo>
                                    <a:pt x="65" y="251"/>
                                  </a:lnTo>
                                  <a:lnTo>
                                    <a:pt x="52" y="239"/>
                                  </a:lnTo>
                                  <a:lnTo>
                                    <a:pt x="43" y="220"/>
                                  </a:lnTo>
                                  <a:lnTo>
                                    <a:pt x="38" y="196"/>
                                  </a:lnTo>
                                  <a:lnTo>
                                    <a:pt x="37" y="165"/>
                                  </a:lnTo>
                                  <a:lnTo>
                                    <a:pt x="45" y="144"/>
                                  </a:lnTo>
                                  <a:lnTo>
                                    <a:pt x="57" y="128"/>
                                  </a:lnTo>
                                  <a:lnTo>
                                    <a:pt x="75" y="117"/>
                                  </a:lnTo>
                                  <a:lnTo>
                                    <a:pt x="98" y="113"/>
                                  </a:lnTo>
                                  <a:lnTo>
                                    <a:pt x="143" y="113"/>
                                  </a:lnTo>
                                  <a:lnTo>
                                    <a:pt x="135" y="104"/>
                                  </a:lnTo>
                                  <a:lnTo>
                                    <a:pt x="120" y="95"/>
                                  </a:lnTo>
                                  <a:lnTo>
                                    <a:pt x="99" y="89"/>
                                  </a:lnTo>
                                  <a:lnTo>
                                    <a:pt x="69" y="87"/>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419"/>
                          <wps:cNvSpPr>
                            <a:spLocks/>
                          </wps:cNvSpPr>
                          <wps:spPr bwMode="auto">
                            <a:xfrm>
                              <a:off x="10388" y="12947"/>
                              <a:ext cx="181" cy="284"/>
                            </a:xfrm>
                            <a:custGeom>
                              <a:avLst/>
                              <a:gdLst>
                                <a:gd name="T0" fmla="+- 0 10568 10388"/>
                                <a:gd name="T1" fmla="*/ T0 w 181"/>
                                <a:gd name="T2" fmla="+- 0 13196 12947"/>
                                <a:gd name="T3" fmla="*/ 13196 h 284"/>
                                <a:gd name="T4" fmla="+- 0 10536 10388"/>
                                <a:gd name="T5" fmla="*/ T4 w 181"/>
                                <a:gd name="T6" fmla="+- 0 13196 12947"/>
                                <a:gd name="T7" fmla="*/ 13196 h 284"/>
                                <a:gd name="T8" fmla="+- 0 10538 10388"/>
                                <a:gd name="T9" fmla="*/ T8 w 181"/>
                                <a:gd name="T10" fmla="+- 0 13229 12947"/>
                                <a:gd name="T11" fmla="*/ 13229 h 284"/>
                                <a:gd name="T12" fmla="+- 0 10569 10388"/>
                                <a:gd name="T13" fmla="*/ T12 w 181"/>
                                <a:gd name="T14" fmla="+- 0 13221 12947"/>
                                <a:gd name="T15" fmla="*/ 13221 h 284"/>
                                <a:gd name="T16" fmla="+- 0 10568 10388"/>
                                <a:gd name="T17" fmla="*/ T16 w 181"/>
                                <a:gd name="T18" fmla="+- 0 13204 12947"/>
                                <a:gd name="T19" fmla="*/ 13204 h 284"/>
                                <a:gd name="T20" fmla="+- 0 10568 10388"/>
                                <a:gd name="T21" fmla="*/ T20 w 181"/>
                                <a:gd name="T22" fmla="+- 0 13196 12947"/>
                                <a:gd name="T23" fmla="*/ 13196 h 284"/>
                              </a:gdLst>
                              <a:ahLst/>
                              <a:cxnLst>
                                <a:cxn ang="0">
                                  <a:pos x="T1" y="T3"/>
                                </a:cxn>
                                <a:cxn ang="0">
                                  <a:pos x="T5" y="T7"/>
                                </a:cxn>
                                <a:cxn ang="0">
                                  <a:pos x="T9" y="T11"/>
                                </a:cxn>
                                <a:cxn ang="0">
                                  <a:pos x="T13" y="T15"/>
                                </a:cxn>
                                <a:cxn ang="0">
                                  <a:pos x="T17" y="T19"/>
                                </a:cxn>
                                <a:cxn ang="0">
                                  <a:pos x="T21" y="T23"/>
                                </a:cxn>
                              </a:cxnLst>
                              <a:rect l="0" t="0" r="r" b="b"/>
                              <a:pathLst>
                                <a:path w="181" h="284">
                                  <a:moveTo>
                                    <a:pt x="180" y="249"/>
                                  </a:moveTo>
                                  <a:lnTo>
                                    <a:pt x="148" y="249"/>
                                  </a:lnTo>
                                  <a:lnTo>
                                    <a:pt x="150" y="282"/>
                                  </a:lnTo>
                                  <a:lnTo>
                                    <a:pt x="181" y="274"/>
                                  </a:lnTo>
                                  <a:lnTo>
                                    <a:pt x="180" y="257"/>
                                  </a:lnTo>
                                  <a:lnTo>
                                    <a:pt x="180" y="249"/>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420"/>
                          <wps:cNvSpPr>
                            <a:spLocks/>
                          </wps:cNvSpPr>
                          <wps:spPr bwMode="auto">
                            <a:xfrm>
                              <a:off x="10388" y="12947"/>
                              <a:ext cx="181" cy="284"/>
                            </a:xfrm>
                            <a:custGeom>
                              <a:avLst/>
                              <a:gdLst>
                                <a:gd name="T0" fmla="+- 0 10531 10388"/>
                                <a:gd name="T1" fmla="*/ T0 w 181"/>
                                <a:gd name="T2" fmla="+- 0 13060 12947"/>
                                <a:gd name="T3" fmla="*/ 13060 h 284"/>
                                <a:gd name="T4" fmla="+- 0 10486 10388"/>
                                <a:gd name="T5" fmla="*/ T4 w 181"/>
                                <a:gd name="T6" fmla="+- 0 13060 12947"/>
                                <a:gd name="T7" fmla="*/ 13060 h 284"/>
                                <a:gd name="T8" fmla="+- 0 10507 10388"/>
                                <a:gd name="T9" fmla="*/ T8 w 181"/>
                                <a:gd name="T10" fmla="+- 0 13067 12947"/>
                                <a:gd name="T11" fmla="*/ 13067 h 284"/>
                                <a:gd name="T12" fmla="+- 0 10523 10388"/>
                                <a:gd name="T13" fmla="*/ T12 w 181"/>
                                <a:gd name="T14" fmla="+- 0 13081 12947"/>
                                <a:gd name="T15" fmla="*/ 13081 h 284"/>
                                <a:gd name="T16" fmla="+- 0 10531 10388"/>
                                <a:gd name="T17" fmla="*/ T16 w 181"/>
                                <a:gd name="T18" fmla="+- 0 13100 12947"/>
                                <a:gd name="T19" fmla="*/ 13100 h 284"/>
                                <a:gd name="T20" fmla="+- 0 10532 10388"/>
                                <a:gd name="T21" fmla="*/ T20 w 181"/>
                                <a:gd name="T22" fmla="+- 0 13105 12947"/>
                                <a:gd name="T23" fmla="*/ 13105 h 284"/>
                                <a:gd name="T24" fmla="+- 0 10533 10388"/>
                                <a:gd name="T25" fmla="*/ T24 w 181"/>
                                <a:gd name="T26" fmla="+- 0 13111 12947"/>
                                <a:gd name="T27" fmla="*/ 13111 h 284"/>
                                <a:gd name="T28" fmla="+- 0 10533 10388"/>
                                <a:gd name="T29" fmla="*/ T28 w 181"/>
                                <a:gd name="T30" fmla="+- 0 13154 12947"/>
                                <a:gd name="T31" fmla="*/ 13154 h 284"/>
                                <a:gd name="T32" fmla="+- 0 10532 10388"/>
                                <a:gd name="T33" fmla="*/ T32 w 181"/>
                                <a:gd name="T34" fmla="+- 0 13159 12947"/>
                                <a:gd name="T35" fmla="*/ 13159 h 284"/>
                                <a:gd name="T36" fmla="+- 0 10526 10388"/>
                                <a:gd name="T37" fmla="*/ T36 w 181"/>
                                <a:gd name="T38" fmla="+- 0 13178 12947"/>
                                <a:gd name="T39" fmla="*/ 13178 h 284"/>
                                <a:gd name="T40" fmla="+- 0 10513 10388"/>
                                <a:gd name="T41" fmla="*/ T40 w 181"/>
                                <a:gd name="T42" fmla="+- 0 13193 12947"/>
                                <a:gd name="T43" fmla="*/ 13193 h 284"/>
                                <a:gd name="T44" fmla="+- 0 10494 10388"/>
                                <a:gd name="T45" fmla="*/ T44 w 181"/>
                                <a:gd name="T46" fmla="+- 0 13202 12947"/>
                                <a:gd name="T47" fmla="*/ 13202 h 284"/>
                                <a:gd name="T48" fmla="+- 0 10470 10388"/>
                                <a:gd name="T49" fmla="*/ T48 w 181"/>
                                <a:gd name="T50" fmla="+- 0 13204 12947"/>
                                <a:gd name="T51" fmla="*/ 13204 h 284"/>
                                <a:gd name="T52" fmla="+- 0 10529 10388"/>
                                <a:gd name="T53" fmla="*/ T52 w 181"/>
                                <a:gd name="T54" fmla="+- 0 13204 12947"/>
                                <a:gd name="T55" fmla="*/ 13204 h 284"/>
                                <a:gd name="T56" fmla="+- 0 10536 10388"/>
                                <a:gd name="T57" fmla="*/ T56 w 181"/>
                                <a:gd name="T58" fmla="+- 0 13196 12947"/>
                                <a:gd name="T59" fmla="*/ 13196 h 284"/>
                                <a:gd name="T60" fmla="+- 0 10568 10388"/>
                                <a:gd name="T61" fmla="*/ T60 w 181"/>
                                <a:gd name="T62" fmla="+- 0 13196 12947"/>
                                <a:gd name="T63" fmla="*/ 13196 h 284"/>
                                <a:gd name="T64" fmla="+- 0 10568 10388"/>
                                <a:gd name="T65" fmla="*/ T64 w 181"/>
                                <a:gd name="T66" fmla="+- 0 13062 12947"/>
                                <a:gd name="T67" fmla="*/ 13062 h 284"/>
                                <a:gd name="T68" fmla="+- 0 10533 10388"/>
                                <a:gd name="T69" fmla="*/ T68 w 181"/>
                                <a:gd name="T70" fmla="+- 0 13062 12947"/>
                                <a:gd name="T71" fmla="*/ 13062 h 284"/>
                                <a:gd name="T72" fmla="+- 0 10532 10388"/>
                                <a:gd name="T73" fmla="*/ T72 w 181"/>
                                <a:gd name="T74" fmla="+- 0 13062 12947"/>
                                <a:gd name="T75" fmla="*/ 13062 h 284"/>
                                <a:gd name="T76" fmla="+- 0 10531 10388"/>
                                <a:gd name="T77" fmla="*/ T76 w 181"/>
                                <a:gd name="T78" fmla="+- 0 13060 12947"/>
                                <a:gd name="T79" fmla="*/ 13060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81" h="284">
                                  <a:moveTo>
                                    <a:pt x="143" y="113"/>
                                  </a:moveTo>
                                  <a:lnTo>
                                    <a:pt x="98" y="113"/>
                                  </a:lnTo>
                                  <a:lnTo>
                                    <a:pt x="119" y="120"/>
                                  </a:lnTo>
                                  <a:lnTo>
                                    <a:pt x="135" y="134"/>
                                  </a:lnTo>
                                  <a:lnTo>
                                    <a:pt x="143" y="153"/>
                                  </a:lnTo>
                                  <a:lnTo>
                                    <a:pt x="144" y="158"/>
                                  </a:lnTo>
                                  <a:lnTo>
                                    <a:pt x="145" y="164"/>
                                  </a:lnTo>
                                  <a:lnTo>
                                    <a:pt x="145" y="207"/>
                                  </a:lnTo>
                                  <a:lnTo>
                                    <a:pt x="144" y="212"/>
                                  </a:lnTo>
                                  <a:lnTo>
                                    <a:pt x="138" y="231"/>
                                  </a:lnTo>
                                  <a:lnTo>
                                    <a:pt x="125" y="246"/>
                                  </a:lnTo>
                                  <a:lnTo>
                                    <a:pt x="106" y="255"/>
                                  </a:lnTo>
                                  <a:lnTo>
                                    <a:pt x="82" y="257"/>
                                  </a:lnTo>
                                  <a:lnTo>
                                    <a:pt x="141" y="257"/>
                                  </a:lnTo>
                                  <a:lnTo>
                                    <a:pt x="148" y="249"/>
                                  </a:lnTo>
                                  <a:lnTo>
                                    <a:pt x="180" y="249"/>
                                  </a:lnTo>
                                  <a:lnTo>
                                    <a:pt x="180" y="115"/>
                                  </a:lnTo>
                                  <a:lnTo>
                                    <a:pt x="145" y="115"/>
                                  </a:lnTo>
                                  <a:lnTo>
                                    <a:pt x="144" y="115"/>
                                  </a:lnTo>
                                  <a:lnTo>
                                    <a:pt x="143" y="11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421"/>
                          <wps:cNvSpPr>
                            <a:spLocks/>
                          </wps:cNvSpPr>
                          <wps:spPr bwMode="auto">
                            <a:xfrm>
                              <a:off x="10388" y="12947"/>
                              <a:ext cx="181" cy="284"/>
                            </a:xfrm>
                            <a:custGeom>
                              <a:avLst/>
                              <a:gdLst>
                                <a:gd name="T0" fmla="+- 0 10568 10388"/>
                                <a:gd name="T1" fmla="*/ T0 w 181"/>
                                <a:gd name="T2" fmla="+- 0 12947 12947"/>
                                <a:gd name="T3" fmla="*/ 12947 h 284"/>
                                <a:gd name="T4" fmla="+- 0 10533 10388"/>
                                <a:gd name="T5" fmla="*/ T4 w 181"/>
                                <a:gd name="T6" fmla="+- 0 12947 12947"/>
                                <a:gd name="T7" fmla="*/ 12947 h 284"/>
                                <a:gd name="T8" fmla="+- 0 10533 10388"/>
                                <a:gd name="T9" fmla="*/ T8 w 181"/>
                                <a:gd name="T10" fmla="+- 0 13062 12947"/>
                                <a:gd name="T11" fmla="*/ 13062 h 284"/>
                                <a:gd name="T12" fmla="+- 0 10568 10388"/>
                                <a:gd name="T13" fmla="*/ T12 w 181"/>
                                <a:gd name="T14" fmla="+- 0 13062 12947"/>
                                <a:gd name="T15" fmla="*/ 13062 h 284"/>
                                <a:gd name="T16" fmla="+- 0 10568 10388"/>
                                <a:gd name="T17" fmla="*/ T16 w 181"/>
                                <a:gd name="T18" fmla="+- 0 12947 12947"/>
                                <a:gd name="T19" fmla="*/ 12947 h 284"/>
                              </a:gdLst>
                              <a:ahLst/>
                              <a:cxnLst>
                                <a:cxn ang="0">
                                  <a:pos x="T1" y="T3"/>
                                </a:cxn>
                                <a:cxn ang="0">
                                  <a:pos x="T5" y="T7"/>
                                </a:cxn>
                                <a:cxn ang="0">
                                  <a:pos x="T9" y="T11"/>
                                </a:cxn>
                                <a:cxn ang="0">
                                  <a:pos x="T13" y="T15"/>
                                </a:cxn>
                                <a:cxn ang="0">
                                  <a:pos x="T17" y="T19"/>
                                </a:cxn>
                              </a:cxnLst>
                              <a:rect l="0" t="0" r="r" b="b"/>
                              <a:pathLst>
                                <a:path w="181" h="284">
                                  <a:moveTo>
                                    <a:pt x="180" y="0"/>
                                  </a:moveTo>
                                  <a:lnTo>
                                    <a:pt x="145" y="0"/>
                                  </a:lnTo>
                                  <a:lnTo>
                                    <a:pt x="145" y="115"/>
                                  </a:lnTo>
                                  <a:lnTo>
                                    <a:pt x="180" y="115"/>
                                  </a:lnTo>
                                  <a:lnTo>
                                    <a:pt x="18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 name="Group 422"/>
                        <wpg:cNvGrpSpPr>
                          <a:grpSpLocks/>
                        </wpg:cNvGrpSpPr>
                        <wpg:grpSpPr bwMode="auto">
                          <a:xfrm>
                            <a:off x="10612" y="13035"/>
                            <a:ext cx="169" cy="199"/>
                            <a:chOff x="10612" y="13035"/>
                            <a:chExt cx="169" cy="199"/>
                          </a:xfrm>
                        </wpg:grpSpPr>
                        <wps:wsp>
                          <wps:cNvPr id="517" name="Freeform 423"/>
                          <wps:cNvSpPr>
                            <a:spLocks/>
                          </wps:cNvSpPr>
                          <wps:spPr bwMode="auto">
                            <a:xfrm>
                              <a:off x="10612" y="13035"/>
                              <a:ext cx="169" cy="199"/>
                            </a:xfrm>
                            <a:custGeom>
                              <a:avLst/>
                              <a:gdLst>
                                <a:gd name="T0" fmla="+- 0 10681 10612"/>
                                <a:gd name="T1" fmla="*/ T0 w 169"/>
                                <a:gd name="T2" fmla="+- 0 13035 13035"/>
                                <a:gd name="T3" fmla="*/ 13035 h 199"/>
                                <a:gd name="T4" fmla="+- 0 10630 10612"/>
                                <a:gd name="T5" fmla="*/ T4 w 169"/>
                                <a:gd name="T6" fmla="+- 0 13070 13035"/>
                                <a:gd name="T7" fmla="*/ 13070 h 199"/>
                                <a:gd name="T8" fmla="+- 0 10612 10612"/>
                                <a:gd name="T9" fmla="*/ T8 w 169"/>
                                <a:gd name="T10" fmla="+- 0 13137 13035"/>
                                <a:gd name="T11" fmla="*/ 13137 h 199"/>
                                <a:gd name="T12" fmla="+- 0 10614 10612"/>
                                <a:gd name="T13" fmla="*/ T12 w 169"/>
                                <a:gd name="T14" fmla="+- 0 13160 13035"/>
                                <a:gd name="T15" fmla="*/ 13160 h 199"/>
                                <a:gd name="T16" fmla="+- 0 10646 10612"/>
                                <a:gd name="T17" fmla="*/ T16 w 169"/>
                                <a:gd name="T18" fmla="+- 0 13214 13035"/>
                                <a:gd name="T19" fmla="*/ 13214 h 199"/>
                                <a:gd name="T20" fmla="+- 0 10713 10612"/>
                                <a:gd name="T21" fmla="*/ T20 w 169"/>
                                <a:gd name="T22" fmla="+- 0 13233 13035"/>
                                <a:gd name="T23" fmla="*/ 13233 h 199"/>
                                <a:gd name="T24" fmla="+- 0 10737 10612"/>
                                <a:gd name="T25" fmla="*/ T24 w 169"/>
                                <a:gd name="T26" fmla="+- 0 13231 13035"/>
                                <a:gd name="T27" fmla="*/ 13231 h 199"/>
                                <a:gd name="T28" fmla="+- 0 10756 10612"/>
                                <a:gd name="T29" fmla="*/ T28 w 169"/>
                                <a:gd name="T30" fmla="+- 0 13226 13035"/>
                                <a:gd name="T31" fmla="*/ 13226 h 199"/>
                                <a:gd name="T32" fmla="+- 0 10770 10612"/>
                                <a:gd name="T33" fmla="*/ T32 w 169"/>
                                <a:gd name="T34" fmla="+- 0 13221 13035"/>
                                <a:gd name="T35" fmla="*/ 13221 h 199"/>
                                <a:gd name="T36" fmla="+- 0 10762 10612"/>
                                <a:gd name="T37" fmla="*/ T36 w 169"/>
                                <a:gd name="T38" fmla="+- 0 13205 13035"/>
                                <a:gd name="T39" fmla="*/ 13205 h 199"/>
                                <a:gd name="T40" fmla="+- 0 10696 10612"/>
                                <a:gd name="T41" fmla="*/ T40 w 169"/>
                                <a:gd name="T42" fmla="+- 0 13205 13035"/>
                                <a:gd name="T43" fmla="*/ 13205 h 199"/>
                                <a:gd name="T44" fmla="+- 0 10676 10612"/>
                                <a:gd name="T45" fmla="*/ T44 w 169"/>
                                <a:gd name="T46" fmla="+- 0 13198 13035"/>
                                <a:gd name="T47" fmla="*/ 13198 h 199"/>
                                <a:gd name="T48" fmla="+- 0 10660 10612"/>
                                <a:gd name="T49" fmla="*/ T48 w 169"/>
                                <a:gd name="T50" fmla="+- 0 13185 13035"/>
                                <a:gd name="T51" fmla="*/ 13185 h 199"/>
                                <a:gd name="T52" fmla="+- 0 10649 10612"/>
                                <a:gd name="T53" fmla="*/ T52 w 169"/>
                                <a:gd name="T54" fmla="+- 0 13166 13035"/>
                                <a:gd name="T55" fmla="*/ 13166 h 199"/>
                                <a:gd name="T56" fmla="+- 0 10645 10612"/>
                                <a:gd name="T57" fmla="*/ T56 w 169"/>
                                <a:gd name="T58" fmla="+- 0 13139 13035"/>
                                <a:gd name="T59" fmla="*/ 13139 h 199"/>
                                <a:gd name="T60" fmla="+- 0 10780 10612"/>
                                <a:gd name="T61" fmla="*/ T60 w 169"/>
                                <a:gd name="T62" fmla="+- 0 13139 13035"/>
                                <a:gd name="T63" fmla="*/ 13139 h 199"/>
                                <a:gd name="T64" fmla="+- 0 10780 10612"/>
                                <a:gd name="T65" fmla="*/ T64 w 169"/>
                                <a:gd name="T66" fmla="+- 0 13136 13035"/>
                                <a:gd name="T67" fmla="*/ 13136 h 199"/>
                                <a:gd name="T68" fmla="+- 0 10781 10612"/>
                                <a:gd name="T69" fmla="*/ T68 w 169"/>
                                <a:gd name="T70" fmla="+- 0 13130 13035"/>
                                <a:gd name="T71" fmla="*/ 13130 h 199"/>
                                <a:gd name="T72" fmla="+- 0 10781 10612"/>
                                <a:gd name="T73" fmla="*/ T72 w 169"/>
                                <a:gd name="T74" fmla="+- 0 13114 13035"/>
                                <a:gd name="T75" fmla="*/ 13114 h 199"/>
                                <a:gd name="T76" fmla="+- 0 10748 10612"/>
                                <a:gd name="T77" fmla="*/ T76 w 169"/>
                                <a:gd name="T78" fmla="+- 0 13114 13035"/>
                                <a:gd name="T79" fmla="*/ 13114 h 199"/>
                                <a:gd name="T80" fmla="+- 0 10648 10612"/>
                                <a:gd name="T81" fmla="*/ T80 w 169"/>
                                <a:gd name="T82" fmla="+- 0 13102 13035"/>
                                <a:gd name="T83" fmla="*/ 13102 h 199"/>
                                <a:gd name="T84" fmla="+- 0 10655 10612"/>
                                <a:gd name="T85" fmla="*/ T84 w 169"/>
                                <a:gd name="T86" fmla="+- 0 13086 13035"/>
                                <a:gd name="T87" fmla="*/ 13086 h 199"/>
                                <a:gd name="T88" fmla="+- 0 10669 10612"/>
                                <a:gd name="T89" fmla="*/ T88 w 169"/>
                                <a:gd name="T90" fmla="+- 0 13072 13035"/>
                                <a:gd name="T91" fmla="*/ 13072 h 199"/>
                                <a:gd name="T92" fmla="+- 0 10689 10612"/>
                                <a:gd name="T93" fmla="*/ T92 w 169"/>
                                <a:gd name="T94" fmla="+- 0 13063 13035"/>
                                <a:gd name="T95" fmla="*/ 13063 h 199"/>
                                <a:gd name="T96" fmla="+- 0 10719 10612"/>
                                <a:gd name="T97" fmla="*/ T96 w 169"/>
                                <a:gd name="T98" fmla="+- 0 13061 13035"/>
                                <a:gd name="T99" fmla="*/ 13061 h 199"/>
                                <a:gd name="T100" fmla="+- 0 10759 10612"/>
                                <a:gd name="T101" fmla="*/ T100 w 169"/>
                                <a:gd name="T102" fmla="+- 0 13061 13035"/>
                                <a:gd name="T103" fmla="*/ 13061 h 199"/>
                                <a:gd name="T104" fmla="+- 0 10757 10612"/>
                                <a:gd name="T105" fmla="*/ T104 w 169"/>
                                <a:gd name="T106" fmla="+- 0 13059 13035"/>
                                <a:gd name="T107" fmla="*/ 13059 h 199"/>
                                <a:gd name="T108" fmla="+- 0 10739 10612"/>
                                <a:gd name="T109" fmla="*/ T108 w 169"/>
                                <a:gd name="T110" fmla="+- 0 13046 13035"/>
                                <a:gd name="T111" fmla="*/ 13046 h 199"/>
                                <a:gd name="T112" fmla="+- 0 10714 10612"/>
                                <a:gd name="T113" fmla="*/ T112 w 169"/>
                                <a:gd name="T114" fmla="+- 0 13037 13035"/>
                                <a:gd name="T115" fmla="*/ 13037 h 199"/>
                                <a:gd name="T116" fmla="+- 0 10681 10612"/>
                                <a:gd name="T117" fmla="*/ T116 w 169"/>
                                <a:gd name="T118" fmla="+- 0 13035 13035"/>
                                <a:gd name="T119" fmla="*/ 13035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69" h="199">
                                  <a:moveTo>
                                    <a:pt x="69" y="0"/>
                                  </a:moveTo>
                                  <a:lnTo>
                                    <a:pt x="18" y="35"/>
                                  </a:lnTo>
                                  <a:lnTo>
                                    <a:pt x="0" y="102"/>
                                  </a:lnTo>
                                  <a:lnTo>
                                    <a:pt x="2" y="125"/>
                                  </a:lnTo>
                                  <a:lnTo>
                                    <a:pt x="34" y="179"/>
                                  </a:lnTo>
                                  <a:lnTo>
                                    <a:pt x="101" y="198"/>
                                  </a:lnTo>
                                  <a:lnTo>
                                    <a:pt x="125" y="196"/>
                                  </a:lnTo>
                                  <a:lnTo>
                                    <a:pt x="144" y="191"/>
                                  </a:lnTo>
                                  <a:lnTo>
                                    <a:pt x="158" y="186"/>
                                  </a:lnTo>
                                  <a:lnTo>
                                    <a:pt x="150" y="170"/>
                                  </a:lnTo>
                                  <a:lnTo>
                                    <a:pt x="84" y="170"/>
                                  </a:lnTo>
                                  <a:lnTo>
                                    <a:pt x="64" y="163"/>
                                  </a:lnTo>
                                  <a:lnTo>
                                    <a:pt x="48" y="150"/>
                                  </a:lnTo>
                                  <a:lnTo>
                                    <a:pt x="37" y="131"/>
                                  </a:lnTo>
                                  <a:lnTo>
                                    <a:pt x="33" y="104"/>
                                  </a:lnTo>
                                  <a:lnTo>
                                    <a:pt x="168" y="104"/>
                                  </a:lnTo>
                                  <a:lnTo>
                                    <a:pt x="168" y="101"/>
                                  </a:lnTo>
                                  <a:lnTo>
                                    <a:pt x="169" y="95"/>
                                  </a:lnTo>
                                  <a:lnTo>
                                    <a:pt x="169" y="79"/>
                                  </a:lnTo>
                                  <a:lnTo>
                                    <a:pt x="136" y="79"/>
                                  </a:lnTo>
                                  <a:lnTo>
                                    <a:pt x="36" y="67"/>
                                  </a:lnTo>
                                  <a:lnTo>
                                    <a:pt x="43" y="51"/>
                                  </a:lnTo>
                                  <a:lnTo>
                                    <a:pt x="57" y="37"/>
                                  </a:lnTo>
                                  <a:lnTo>
                                    <a:pt x="77" y="28"/>
                                  </a:lnTo>
                                  <a:lnTo>
                                    <a:pt x="107" y="26"/>
                                  </a:lnTo>
                                  <a:lnTo>
                                    <a:pt x="147" y="26"/>
                                  </a:lnTo>
                                  <a:lnTo>
                                    <a:pt x="145" y="24"/>
                                  </a:lnTo>
                                  <a:lnTo>
                                    <a:pt x="127" y="11"/>
                                  </a:lnTo>
                                  <a:lnTo>
                                    <a:pt x="102" y="2"/>
                                  </a:lnTo>
                                  <a:lnTo>
                                    <a:pt x="69"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424"/>
                          <wps:cNvSpPr>
                            <a:spLocks/>
                          </wps:cNvSpPr>
                          <wps:spPr bwMode="auto">
                            <a:xfrm>
                              <a:off x="10612" y="13035"/>
                              <a:ext cx="169" cy="199"/>
                            </a:xfrm>
                            <a:custGeom>
                              <a:avLst/>
                              <a:gdLst>
                                <a:gd name="T0" fmla="+- 0 10759 10612"/>
                                <a:gd name="T1" fmla="*/ T0 w 169"/>
                                <a:gd name="T2" fmla="+- 0 13198 13035"/>
                                <a:gd name="T3" fmla="*/ 13198 h 199"/>
                                <a:gd name="T4" fmla="+- 0 10745 10612"/>
                                <a:gd name="T5" fmla="*/ T4 w 169"/>
                                <a:gd name="T6" fmla="+- 0 13202 13035"/>
                                <a:gd name="T7" fmla="*/ 13202 h 199"/>
                                <a:gd name="T8" fmla="+- 0 10725 10612"/>
                                <a:gd name="T9" fmla="*/ T8 w 169"/>
                                <a:gd name="T10" fmla="+- 0 13205 13035"/>
                                <a:gd name="T11" fmla="*/ 13205 h 199"/>
                                <a:gd name="T12" fmla="+- 0 10696 10612"/>
                                <a:gd name="T13" fmla="*/ T12 w 169"/>
                                <a:gd name="T14" fmla="+- 0 13205 13035"/>
                                <a:gd name="T15" fmla="*/ 13205 h 199"/>
                                <a:gd name="T16" fmla="+- 0 10762 10612"/>
                                <a:gd name="T17" fmla="*/ T16 w 169"/>
                                <a:gd name="T18" fmla="+- 0 13205 13035"/>
                                <a:gd name="T19" fmla="*/ 13205 h 199"/>
                                <a:gd name="T20" fmla="+- 0 10759 10612"/>
                                <a:gd name="T21" fmla="*/ T20 w 169"/>
                                <a:gd name="T22" fmla="+- 0 13198 13035"/>
                                <a:gd name="T23" fmla="*/ 13198 h 199"/>
                              </a:gdLst>
                              <a:ahLst/>
                              <a:cxnLst>
                                <a:cxn ang="0">
                                  <a:pos x="T1" y="T3"/>
                                </a:cxn>
                                <a:cxn ang="0">
                                  <a:pos x="T5" y="T7"/>
                                </a:cxn>
                                <a:cxn ang="0">
                                  <a:pos x="T9" y="T11"/>
                                </a:cxn>
                                <a:cxn ang="0">
                                  <a:pos x="T13" y="T15"/>
                                </a:cxn>
                                <a:cxn ang="0">
                                  <a:pos x="T17" y="T19"/>
                                </a:cxn>
                                <a:cxn ang="0">
                                  <a:pos x="T21" y="T23"/>
                                </a:cxn>
                              </a:cxnLst>
                              <a:rect l="0" t="0" r="r" b="b"/>
                              <a:pathLst>
                                <a:path w="169" h="199">
                                  <a:moveTo>
                                    <a:pt x="147" y="163"/>
                                  </a:moveTo>
                                  <a:lnTo>
                                    <a:pt x="133" y="167"/>
                                  </a:lnTo>
                                  <a:lnTo>
                                    <a:pt x="113" y="170"/>
                                  </a:lnTo>
                                  <a:lnTo>
                                    <a:pt x="84" y="170"/>
                                  </a:lnTo>
                                  <a:lnTo>
                                    <a:pt x="150" y="170"/>
                                  </a:lnTo>
                                  <a:lnTo>
                                    <a:pt x="147" y="16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425"/>
                          <wps:cNvSpPr>
                            <a:spLocks/>
                          </wps:cNvSpPr>
                          <wps:spPr bwMode="auto">
                            <a:xfrm>
                              <a:off x="10612" y="13035"/>
                              <a:ext cx="169" cy="199"/>
                            </a:xfrm>
                            <a:custGeom>
                              <a:avLst/>
                              <a:gdLst>
                                <a:gd name="T0" fmla="+- 0 10759 10612"/>
                                <a:gd name="T1" fmla="*/ T0 w 169"/>
                                <a:gd name="T2" fmla="+- 0 13061 13035"/>
                                <a:gd name="T3" fmla="*/ 13061 h 199"/>
                                <a:gd name="T4" fmla="+- 0 10719 10612"/>
                                <a:gd name="T5" fmla="*/ T4 w 169"/>
                                <a:gd name="T6" fmla="+- 0 13061 13035"/>
                                <a:gd name="T7" fmla="*/ 13061 h 199"/>
                                <a:gd name="T8" fmla="+- 0 10737 10612"/>
                                <a:gd name="T9" fmla="*/ T8 w 169"/>
                                <a:gd name="T10" fmla="+- 0 13075 13035"/>
                                <a:gd name="T11" fmla="*/ 13075 h 199"/>
                                <a:gd name="T12" fmla="+- 0 10745 10612"/>
                                <a:gd name="T13" fmla="*/ T12 w 169"/>
                                <a:gd name="T14" fmla="+- 0 13095 13035"/>
                                <a:gd name="T15" fmla="*/ 13095 h 199"/>
                                <a:gd name="T16" fmla="+- 0 10748 10612"/>
                                <a:gd name="T17" fmla="*/ T16 w 169"/>
                                <a:gd name="T18" fmla="+- 0 13114 13035"/>
                                <a:gd name="T19" fmla="*/ 13114 h 199"/>
                                <a:gd name="T20" fmla="+- 0 10781 10612"/>
                                <a:gd name="T21" fmla="*/ T20 w 169"/>
                                <a:gd name="T22" fmla="+- 0 13114 13035"/>
                                <a:gd name="T23" fmla="*/ 13114 h 199"/>
                                <a:gd name="T24" fmla="+- 0 10780 10612"/>
                                <a:gd name="T25" fmla="*/ T24 w 169"/>
                                <a:gd name="T26" fmla="+- 0 13110 13035"/>
                                <a:gd name="T27" fmla="*/ 13110 h 199"/>
                                <a:gd name="T28" fmla="+- 0 10777 10612"/>
                                <a:gd name="T29" fmla="*/ T28 w 169"/>
                                <a:gd name="T30" fmla="+- 0 13092 13035"/>
                                <a:gd name="T31" fmla="*/ 13092 h 199"/>
                                <a:gd name="T32" fmla="+- 0 10769 10612"/>
                                <a:gd name="T33" fmla="*/ T32 w 169"/>
                                <a:gd name="T34" fmla="+- 0 13075 13035"/>
                                <a:gd name="T35" fmla="*/ 13075 h 199"/>
                                <a:gd name="T36" fmla="+- 0 10759 10612"/>
                                <a:gd name="T37" fmla="*/ T36 w 169"/>
                                <a:gd name="T38" fmla="+- 0 13061 13035"/>
                                <a:gd name="T39" fmla="*/ 13061 h 1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9" h="199">
                                  <a:moveTo>
                                    <a:pt x="147" y="26"/>
                                  </a:moveTo>
                                  <a:lnTo>
                                    <a:pt x="107" y="26"/>
                                  </a:lnTo>
                                  <a:lnTo>
                                    <a:pt x="125" y="40"/>
                                  </a:lnTo>
                                  <a:lnTo>
                                    <a:pt x="133" y="60"/>
                                  </a:lnTo>
                                  <a:lnTo>
                                    <a:pt x="136" y="79"/>
                                  </a:lnTo>
                                  <a:lnTo>
                                    <a:pt x="169" y="79"/>
                                  </a:lnTo>
                                  <a:lnTo>
                                    <a:pt x="168" y="75"/>
                                  </a:lnTo>
                                  <a:lnTo>
                                    <a:pt x="165" y="57"/>
                                  </a:lnTo>
                                  <a:lnTo>
                                    <a:pt x="157" y="40"/>
                                  </a:lnTo>
                                  <a:lnTo>
                                    <a:pt x="147" y="2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 name="Group 426"/>
                        <wpg:cNvGrpSpPr>
                          <a:grpSpLocks/>
                        </wpg:cNvGrpSpPr>
                        <wpg:grpSpPr bwMode="auto">
                          <a:xfrm>
                            <a:off x="10824" y="13034"/>
                            <a:ext cx="164" cy="195"/>
                            <a:chOff x="10824" y="13034"/>
                            <a:chExt cx="164" cy="195"/>
                          </a:xfrm>
                        </wpg:grpSpPr>
                        <wps:wsp>
                          <wps:cNvPr id="521" name="Freeform 427"/>
                          <wps:cNvSpPr>
                            <a:spLocks/>
                          </wps:cNvSpPr>
                          <wps:spPr bwMode="auto">
                            <a:xfrm>
                              <a:off x="10824" y="13034"/>
                              <a:ext cx="164" cy="195"/>
                            </a:xfrm>
                            <a:custGeom>
                              <a:avLst/>
                              <a:gdLst>
                                <a:gd name="T0" fmla="+- 0 10854 10824"/>
                                <a:gd name="T1" fmla="*/ T0 w 164"/>
                                <a:gd name="T2" fmla="+- 0 13037 13034"/>
                                <a:gd name="T3" fmla="*/ 13037 h 195"/>
                                <a:gd name="T4" fmla="+- 0 10824 10824"/>
                                <a:gd name="T5" fmla="*/ T4 w 164"/>
                                <a:gd name="T6" fmla="+- 0 13048 13034"/>
                                <a:gd name="T7" fmla="*/ 13048 h 195"/>
                                <a:gd name="T8" fmla="+- 0 10824 10824"/>
                                <a:gd name="T9" fmla="*/ T8 w 164"/>
                                <a:gd name="T10" fmla="+- 0 13067 13034"/>
                                <a:gd name="T11" fmla="*/ 13067 h 195"/>
                                <a:gd name="T12" fmla="+- 0 10824 10824"/>
                                <a:gd name="T13" fmla="*/ T12 w 164"/>
                                <a:gd name="T14" fmla="+- 0 13229 13034"/>
                                <a:gd name="T15" fmla="*/ 13229 h 195"/>
                                <a:gd name="T16" fmla="+- 0 10859 10824"/>
                                <a:gd name="T17" fmla="*/ T16 w 164"/>
                                <a:gd name="T18" fmla="+- 0 13229 13034"/>
                                <a:gd name="T19" fmla="*/ 13229 h 195"/>
                                <a:gd name="T20" fmla="+- 0 10859 10824"/>
                                <a:gd name="T21" fmla="*/ T20 w 164"/>
                                <a:gd name="T22" fmla="+- 0 13108 13034"/>
                                <a:gd name="T23" fmla="*/ 13108 h 195"/>
                                <a:gd name="T24" fmla="+- 0 10860 10824"/>
                                <a:gd name="T25" fmla="*/ T24 w 164"/>
                                <a:gd name="T26" fmla="+- 0 13102 13034"/>
                                <a:gd name="T27" fmla="*/ 13102 h 195"/>
                                <a:gd name="T28" fmla="+- 0 10866 10824"/>
                                <a:gd name="T29" fmla="*/ T28 w 164"/>
                                <a:gd name="T30" fmla="+- 0 13088 13034"/>
                                <a:gd name="T31" fmla="*/ 13088 h 195"/>
                                <a:gd name="T32" fmla="+- 0 10878 10824"/>
                                <a:gd name="T33" fmla="*/ T32 w 164"/>
                                <a:gd name="T34" fmla="+- 0 13074 13034"/>
                                <a:gd name="T35" fmla="*/ 13074 h 195"/>
                                <a:gd name="T36" fmla="+- 0 10890 10824"/>
                                <a:gd name="T37" fmla="*/ T36 w 164"/>
                                <a:gd name="T38" fmla="+- 0 13069 13034"/>
                                <a:gd name="T39" fmla="*/ 13069 h 195"/>
                                <a:gd name="T40" fmla="+- 0 10856 10824"/>
                                <a:gd name="T41" fmla="*/ T40 w 164"/>
                                <a:gd name="T42" fmla="+- 0 13069 13034"/>
                                <a:gd name="T43" fmla="*/ 13069 h 195"/>
                                <a:gd name="T44" fmla="+- 0 10854 10824"/>
                                <a:gd name="T45" fmla="*/ T44 w 164"/>
                                <a:gd name="T46" fmla="+- 0 13037 13034"/>
                                <a:gd name="T47" fmla="*/ 13037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30" y="3"/>
                                  </a:moveTo>
                                  <a:lnTo>
                                    <a:pt x="0" y="14"/>
                                  </a:lnTo>
                                  <a:lnTo>
                                    <a:pt x="0" y="33"/>
                                  </a:lnTo>
                                  <a:lnTo>
                                    <a:pt x="0" y="195"/>
                                  </a:lnTo>
                                  <a:lnTo>
                                    <a:pt x="35" y="195"/>
                                  </a:lnTo>
                                  <a:lnTo>
                                    <a:pt x="35" y="74"/>
                                  </a:lnTo>
                                  <a:lnTo>
                                    <a:pt x="36" y="68"/>
                                  </a:lnTo>
                                  <a:lnTo>
                                    <a:pt x="42" y="54"/>
                                  </a:lnTo>
                                  <a:lnTo>
                                    <a:pt x="54" y="40"/>
                                  </a:lnTo>
                                  <a:lnTo>
                                    <a:pt x="66" y="35"/>
                                  </a:lnTo>
                                  <a:lnTo>
                                    <a:pt x="32" y="35"/>
                                  </a:lnTo>
                                  <a:lnTo>
                                    <a:pt x="30" y="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428"/>
                          <wps:cNvSpPr>
                            <a:spLocks/>
                          </wps:cNvSpPr>
                          <wps:spPr bwMode="auto">
                            <a:xfrm>
                              <a:off x="10824" y="13034"/>
                              <a:ext cx="164" cy="195"/>
                            </a:xfrm>
                            <a:custGeom>
                              <a:avLst/>
                              <a:gdLst>
                                <a:gd name="T0" fmla="+- 0 10975 10824"/>
                                <a:gd name="T1" fmla="*/ T0 w 164"/>
                                <a:gd name="T2" fmla="+- 0 13064 13034"/>
                                <a:gd name="T3" fmla="*/ 13064 h 195"/>
                                <a:gd name="T4" fmla="+- 0 10924 10824"/>
                                <a:gd name="T5" fmla="*/ T4 w 164"/>
                                <a:gd name="T6" fmla="+- 0 13064 13034"/>
                                <a:gd name="T7" fmla="*/ 13064 h 195"/>
                                <a:gd name="T8" fmla="+- 0 10941 10824"/>
                                <a:gd name="T9" fmla="*/ T8 w 164"/>
                                <a:gd name="T10" fmla="+- 0 13075 13034"/>
                                <a:gd name="T11" fmla="*/ 13075 h 195"/>
                                <a:gd name="T12" fmla="+- 0 10950 10824"/>
                                <a:gd name="T13" fmla="*/ T12 w 164"/>
                                <a:gd name="T14" fmla="+- 0 13094 13034"/>
                                <a:gd name="T15" fmla="*/ 13094 h 195"/>
                                <a:gd name="T16" fmla="+- 0 10953 10824"/>
                                <a:gd name="T17" fmla="*/ T16 w 164"/>
                                <a:gd name="T18" fmla="+- 0 13118 13034"/>
                                <a:gd name="T19" fmla="*/ 13118 h 195"/>
                                <a:gd name="T20" fmla="+- 0 10953 10824"/>
                                <a:gd name="T21" fmla="*/ T20 w 164"/>
                                <a:gd name="T22" fmla="+- 0 13229 13034"/>
                                <a:gd name="T23" fmla="*/ 13229 h 195"/>
                                <a:gd name="T24" fmla="+- 0 10988 10824"/>
                                <a:gd name="T25" fmla="*/ T24 w 164"/>
                                <a:gd name="T26" fmla="+- 0 13229 13034"/>
                                <a:gd name="T27" fmla="*/ 13229 h 195"/>
                                <a:gd name="T28" fmla="+- 0 10985 10824"/>
                                <a:gd name="T29" fmla="*/ T28 w 164"/>
                                <a:gd name="T30" fmla="+- 0 13087 13034"/>
                                <a:gd name="T31" fmla="*/ 13087 h 195"/>
                                <a:gd name="T32" fmla="+- 0 10976 10824"/>
                                <a:gd name="T33" fmla="*/ T32 w 164"/>
                                <a:gd name="T34" fmla="+- 0 13065 13034"/>
                                <a:gd name="T35" fmla="*/ 13065 h 195"/>
                                <a:gd name="T36" fmla="+- 0 10975 10824"/>
                                <a:gd name="T37" fmla="*/ T36 w 164"/>
                                <a:gd name="T38" fmla="+- 0 13064 13034"/>
                                <a:gd name="T39" fmla="*/ 1306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 h="195">
                                  <a:moveTo>
                                    <a:pt x="151" y="30"/>
                                  </a:moveTo>
                                  <a:lnTo>
                                    <a:pt x="100" y="30"/>
                                  </a:lnTo>
                                  <a:lnTo>
                                    <a:pt x="117" y="41"/>
                                  </a:lnTo>
                                  <a:lnTo>
                                    <a:pt x="126" y="60"/>
                                  </a:lnTo>
                                  <a:lnTo>
                                    <a:pt x="129" y="84"/>
                                  </a:lnTo>
                                  <a:lnTo>
                                    <a:pt x="129" y="195"/>
                                  </a:lnTo>
                                  <a:lnTo>
                                    <a:pt x="164" y="195"/>
                                  </a:lnTo>
                                  <a:lnTo>
                                    <a:pt x="161" y="53"/>
                                  </a:lnTo>
                                  <a:lnTo>
                                    <a:pt x="152" y="31"/>
                                  </a:lnTo>
                                  <a:lnTo>
                                    <a:pt x="151" y="3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429"/>
                          <wps:cNvSpPr>
                            <a:spLocks/>
                          </wps:cNvSpPr>
                          <wps:spPr bwMode="auto">
                            <a:xfrm>
                              <a:off x="10824" y="13034"/>
                              <a:ext cx="164" cy="195"/>
                            </a:xfrm>
                            <a:custGeom>
                              <a:avLst/>
                              <a:gdLst>
                                <a:gd name="T0" fmla="+- 0 10904 10824"/>
                                <a:gd name="T1" fmla="*/ T0 w 164"/>
                                <a:gd name="T2" fmla="+- 0 13034 13034"/>
                                <a:gd name="T3" fmla="*/ 13034 h 195"/>
                                <a:gd name="T4" fmla="+- 0 10883 10824"/>
                                <a:gd name="T5" fmla="*/ T4 w 164"/>
                                <a:gd name="T6" fmla="+- 0 13042 13034"/>
                                <a:gd name="T7" fmla="*/ 13042 h 195"/>
                                <a:gd name="T8" fmla="+- 0 10867 10824"/>
                                <a:gd name="T9" fmla="*/ T8 w 164"/>
                                <a:gd name="T10" fmla="+- 0 13054 13034"/>
                                <a:gd name="T11" fmla="*/ 13054 h 195"/>
                                <a:gd name="T12" fmla="+- 0 10857 10824"/>
                                <a:gd name="T13" fmla="*/ T12 w 164"/>
                                <a:gd name="T14" fmla="+- 0 13069 13034"/>
                                <a:gd name="T15" fmla="*/ 13069 h 195"/>
                                <a:gd name="T16" fmla="+- 0 10890 10824"/>
                                <a:gd name="T17" fmla="*/ T16 w 164"/>
                                <a:gd name="T18" fmla="+- 0 13069 13034"/>
                                <a:gd name="T19" fmla="*/ 13069 h 195"/>
                                <a:gd name="T20" fmla="+- 0 10897 10824"/>
                                <a:gd name="T21" fmla="*/ T20 w 164"/>
                                <a:gd name="T22" fmla="+- 0 13066 13034"/>
                                <a:gd name="T23" fmla="*/ 13066 h 195"/>
                                <a:gd name="T24" fmla="+- 0 10924 10824"/>
                                <a:gd name="T25" fmla="*/ T24 w 164"/>
                                <a:gd name="T26" fmla="+- 0 13064 13034"/>
                                <a:gd name="T27" fmla="*/ 13064 h 195"/>
                                <a:gd name="T28" fmla="+- 0 10975 10824"/>
                                <a:gd name="T29" fmla="*/ T28 w 164"/>
                                <a:gd name="T30" fmla="+- 0 13064 13034"/>
                                <a:gd name="T31" fmla="*/ 13064 h 195"/>
                                <a:gd name="T32" fmla="+- 0 10963 10824"/>
                                <a:gd name="T33" fmla="*/ T32 w 164"/>
                                <a:gd name="T34" fmla="+- 0 13049 13034"/>
                                <a:gd name="T35" fmla="*/ 13049 h 195"/>
                                <a:gd name="T36" fmla="+- 0 10945 10824"/>
                                <a:gd name="T37" fmla="*/ T36 w 164"/>
                                <a:gd name="T38" fmla="+- 0 13040 13034"/>
                                <a:gd name="T39" fmla="*/ 13040 h 195"/>
                                <a:gd name="T40" fmla="+- 0 10925 10824"/>
                                <a:gd name="T41" fmla="*/ T40 w 164"/>
                                <a:gd name="T42" fmla="+- 0 13035 13034"/>
                                <a:gd name="T43" fmla="*/ 13035 h 195"/>
                                <a:gd name="T44" fmla="+- 0 10904 10824"/>
                                <a:gd name="T45" fmla="*/ T44 w 164"/>
                                <a:gd name="T46" fmla="+- 0 13034 13034"/>
                                <a:gd name="T47" fmla="*/ 13034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4" h="195">
                                  <a:moveTo>
                                    <a:pt x="80" y="0"/>
                                  </a:moveTo>
                                  <a:lnTo>
                                    <a:pt x="59" y="8"/>
                                  </a:lnTo>
                                  <a:lnTo>
                                    <a:pt x="43" y="20"/>
                                  </a:lnTo>
                                  <a:lnTo>
                                    <a:pt x="33" y="35"/>
                                  </a:lnTo>
                                  <a:lnTo>
                                    <a:pt x="66" y="35"/>
                                  </a:lnTo>
                                  <a:lnTo>
                                    <a:pt x="73" y="32"/>
                                  </a:lnTo>
                                  <a:lnTo>
                                    <a:pt x="100" y="30"/>
                                  </a:lnTo>
                                  <a:lnTo>
                                    <a:pt x="151" y="30"/>
                                  </a:lnTo>
                                  <a:lnTo>
                                    <a:pt x="139" y="15"/>
                                  </a:lnTo>
                                  <a:lnTo>
                                    <a:pt x="121" y="6"/>
                                  </a:lnTo>
                                  <a:lnTo>
                                    <a:pt x="101" y="1"/>
                                  </a:lnTo>
                                  <a:lnTo>
                                    <a:pt x="80"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4" name="Group 430"/>
                        <wpg:cNvGrpSpPr>
                          <a:grpSpLocks/>
                        </wpg:cNvGrpSpPr>
                        <wpg:grpSpPr bwMode="auto">
                          <a:xfrm>
                            <a:off x="11021" y="12991"/>
                            <a:ext cx="112" cy="243"/>
                            <a:chOff x="11021" y="12991"/>
                            <a:chExt cx="112" cy="243"/>
                          </a:xfrm>
                        </wpg:grpSpPr>
                        <wps:wsp>
                          <wps:cNvPr id="525" name="Freeform 431"/>
                          <wps:cNvSpPr>
                            <a:spLocks/>
                          </wps:cNvSpPr>
                          <wps:spPr bwMode="auto">
                            <a:xfrm>
                              <a:off x="11021" y="12991"/>
                              <a:ext cx="112" cy="243"/>
                            </a:xfrm>
                            <a:custGeom>
                              <a:avLst/>
                              <a:gdLst>
                                <a:gd name="T0" fmla="+- 0 11085 11021"/>
                                <a:gd name="T1" fmla="*/ T0 w 112"/>
                                <a:gd name="T2" fmla="+- 0 13064 12991"/>
                                <a:gd name="T3" fmla="*/ 13064 h 243"/>
                                <a:gd name="T4" fmla="+- 0 11051 11021"/>
                                <a:gd name="T5" fmla="*/ T4 w 112"/>
                                <a:gd name="T6" fmla="+- 0 13064 12991"/>
                                <a:gd name="T7" fmla="*/ 13064 h 243"/>
                                <a:gd name="T8" fmla="+- 0 11052 11021"/>
                                <a:gd name="T9" fmla="*/ T8 w 112"/>
                                <a:gd name="T10" fmla="+- 0 13183 12991"/>
                                <a:gd name="T11" fmla="*/ 13183 h 243"/>
                                <a:gd name="T12" fmla="+- 0 11102 11021"/>
                                <a:gd name="T13" fmla="*/ T12 w 112"/>
                                <a:gd name="T14" fmla="+- 0 13233 12991"/>
                                <a:gd name="T15" fmla="*/ 13233 h 243"/>
                                <a:gd name="T16" fmla="+- 0 11116 11021"/>
                                <a:gd name="T17" fmla="*/ T16 w 112"/>
                                <a:gd name="T18" fmla="+- 0 13233 12991"/>
                                <a:gd name="T19" fmla="*/ 13233 h 243"/>
                                <a:gd name="T20" fmla="+- 0 11127 11021"/>
                                <a:gd name="T21" fmla="*/ T20 w 112"/>
                                <a:gd name="T22" fmla="+- 0 13231 12991"/>
                                <a:gd name="T23" fmla="*/ 13231 h 243"/>
                                <a:gd name="T24" fmla="+- 0 11133 11021"/>
                                <a:gd name="T25" fmla="*/ T24 w 112"/>
                                <a:gd name="T26" fmla="+- 0 13228 12991"/>
                                <a:gd name="T27" fmla="*/ 13228 h 243"/>
                                <a:gd name="T28" fmla="+- 0 11132 11021"/>
                                <a:gd name="T29" fmla="*/ T28 w 112"/>
                                <a:gd name="T30" fmla="+- 0 13205 12991"/>
                                <a:gd name="T31" fmla="*/ 13205 h 243"/>
                                <a:gd name="T32" fmla="+- 0 11121 11021"/>
                                <a:gd name="T33" fmla="*/ T32 w 112"/>
                                <a:gd name="T34" fmla="+- 0 13205 12991"/>
                                <a:gd name="T35" fmla="*/ 13205 h 243"/>
                                <a:gd name="T36" fmla="+- 0 11105 11021"/>
                                <a:gd name="T37" fmla="*/ T36 w 112"/>
                                <a:gd name="T38" fmla="+- 0 13204 12991"/>
                                <a:gd name="T39" fmla="*/ 13204 h 243"/>
                                <a:gd name="T40" fmla="+- 0 11090 11021"/>
                                <a:gd name="T41" fmla="*/ T40 w 112"/>
                                <a:gd name="T42" fmla="+- 0 13192 12991"/>
                                <a:gd name="T43" fmla="*/ 13192 h 243"/>
                                <a:gd name="T44" fmla="+- 0 11085 11021"/>
                                <a:gd name="T45" fmla="*/ T44 w 112"/>
                                <a:gd name="T46" fmla="+- 0 13167 12991"/>
                                <a:gd name="T47" fmla="*/ 13167 h 243"/>
                                <a:gd name="T48" fmla="+- 0 11085 11021"/>
                                <a:gd name="T49" fmla="*/ T48 w 112"/>
                                <a:gd name="T50" fmla="+- 0 13064 12991"/>
                                <a:gd name="T51" fmla="*/ 13064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2" h="243">
                                  <a:moveTo>
                                    <a:pt x="64" y="73"/>
                                  </a:moveTo>
                                  <a:lnTo>
                                    <a:pt x="30" y="73"/>
                                  </a:lnTo>
                                  <a:lnTo>
                                    <a:pt x="31" y="192"/>
                                  </a:lnTo>
                                  <a:lnTo>
                                    <a:pt x="81" y="242"/>
                                  </a:lnTo>
                                  <a:lnTo>
                                    <a:pt x="95" y="242"/>
                                  </a:lnTo>
                                  <a:lnTo>
                                    <a:pt x="106" y="240"/>
                                  </a:lnTo>
                                  <a:lnTo>
                                    <a:pt x="112" y="237"/>
                                  </a:lnTo>
                                  <a:lnTo>
                                    <a:pt x="111" y="214"/>
                                  </a:lnTo>
                                  <a:lnTo>
                                    <a:pt x="100" y="214"/>
                                  </a:lnTo>
                                  <a:lnTo>
                                    <a:pt x="84" y="213"/>
                                  </a:lnTo>
                                  <a:lnTo>
                                    <a:pt x="69" y="201"/>
                                  </a:lnTo>
                                  <a:lnTo>
                                    <a:pt x="64" y="176"/>
                                  </a:lnTo>
                                  <a:lnTo>
                                    <a:pt x="64" y="73"/>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32"/>
                          <wps:cNvSpPr>
                            <a:spLocks/>
                          </wps:cNvSpPr>
                          <wps:spPr bwMode="auto">
                            <a:xfrm>
                              <a:off x="11021" y="12991"/>
                              <a:ext cx="112" cy="243"/>
                            </a:xfrm>
                            <a:custGeom>
                              <a:avLst/>
                              <a:gdLst>
                                <a:gd name="T0" fmla="+- 0 11132 11021"/>
                                <a:gd name="T1" fmla="*/ T0 w 112"/>
                                <a:gd name="T2" fmla="+- 0 13202 12991"/>
                                <a:gd name="T3" fmla="*/ 13202 h 243"/>
                                <a:gd name="T4" fmla="+- 0 11127 11021"/>
                                <a:gd name="T5" fmla="*/ T4 w 112"/>
                                <a:gd name="T6" fmla="+- 0 13204 12991"/>
                                <a:gd name="T7" fmla="*/ 13204 h 243"/>
                                <a:gd name="T8" fmla="+- 0 11121 11021"/>
                                <a:gd name="T9" fmla="*/ T8 w 112"/>
                                <a:gd name="T10" fmla="+- 0 13205 12991"/>
                                <a:gd name="T11" fmla="*/ 13205 h 243"/>
                                <a:gd name="T12" fmla="+- 0 11132 11021"/>
                                <a:gd name="T13" fmla="*/ T12 w 112"/>
                                <a:gd name="T14" fmla="+- 0 13205 12991"/>
                                <a:gd name="T15" fmla="*/ 13205 h 243"/>
                                <a:gd name="T16" fmla="+- 0 11132 11021"/>
                                <a:gd name="T17" fmla="*/ T16 w 112"/>
                                <a:gd name="T18" fmla="+- 0 13202 12991"/>
                                <a:gd name="T19" fmla="*/ 13202 h 243"/>
                              </a:gdLst>
                              <a:ahLst/>
                              <a:cxnLst>
                                <a:cxn ang="0">
                                  <a:pos x="T1" y="T3"/>
                                </a:cxn>
                                <a:cxn ang="0">
                                  <a:pos x="T5" y="T7"/>
                                </a:cxn>
                                <a:cxn ang="0">
                                  <a:pos x="T9" y="T11"/>
                                </a:cxn>
                                <a:cxn ang="0">
                                  <a:pos x="T13" y="T15"/>
                                </a:cxn>
                                <a:cxn ang="0">
                                  <a:pos x="T17" y="T19"/>
                                </a:cxn>
                              </a:cxnLst>
                              <a:rect l="0" t="0" r="r" b="b"/>
                              <a:pathLst>
                                <a:path w="112" h="243">
                                  <a:moveTo>
                                    <a:pt x="111" y="211"/>
                                  </a:moveTo>
                                  <a:lnTo>
                                    <a:pt x="106" y="213"/>
                                  </a:lnTo>
                                  <a:lnTo>
                                    <a:pt x="100" y="214"/>
                                  </a:lnTo>
                                  <a:lnTo>
                                    <a:pt x="111" y="214"/>
                                  </a:lnTo>
                                  <a:lnTo>
                                    <a:pt x="111" y="21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433"/>
                          <wps:cNvSpPr>
                            <a:spLocks/>
                          </wps:cNvSpPr>
                          <wps:spPr bwMode="auto">
                            <a:xfrm>
                              <a:off x="11021" y="12991"/>
                              <a:ext cx="112" cy="243"/>
                            </a:xfrm>
                            <a:custGeom>
                              <a:avLst/>
                              <a:gdLst>
                                <a:gd name="T0" fmla="+- 0 11135 11021"/>
                                <a:gd name="T1" fmla="*/ T0 w 112"/>
                                <a:gd name="T2" fmla="+- 0 13037 12991"/>
                                <a:gd name="T3" fmla="*/ 13037 h 243"/>
                                <a:gd name="T4" fmla="+- 0 11021 11021"/>
                                <a:gd name="T5" fmla="*/ T4 w 112"/>
                                <a:gd name="T6" fmla="+- 0 13037 12991"/>
                                <a:gd name="T7" fmla="*/ 13037 h 243"/>
                                <a:gd name="T8" fmla="+- 0 11021 11021"/>
                                <a:gd name="T9" fmla="*/ T8 w 112"/>
                                <a:gd name="T10" fmla="+- 0 13064 12991"/>
                                <a:gd name="T11" fmla="*/ 13064 h 243"/>
                                <a:gd name="T12" fmla="+- 0 11135 11021"/>
                                <a:gd name="T13" fmla="*/ T12 w 112"/>
                                <a:gd name="T14" fmla="+- 0 13064 12991"/>
                                <a:gd name="T15" fmla="*/ 13064 h 243"/>
                                <a:gd name="T16" fmla="+- 0 11135 11021"/>
                                <a:gd name="T17" fmla="*/ T16 w 112"/>
                                <a:gd name="T18" fmla="+- 0 13037 12991"/>
                                <a:gd name="T19" fmla="*/ 13037 h 243"/>
                              </a:gdLst>
                              <a:ahLst/>
                              <a:cxnLst>
                                <a:cxn ang="0">
                                  <a:pos x="T1" y="T3"/>
                                </a:cxn>
                                <a:cxn ang="0">
                                  <a:pos x="T5" y="T7"/>
                                </a:cxn>
                                <a:cxn ang="0">
                                  <a:pos x="T9" y="T11"/>
                                </a:cxn>
                                <a:cxn ang="0">
                                  <a:pos x="T13" y="T15"/>
                                </a:cxn>
                                <a:cxn ang="0">
                                  <a:pos x="T17" y="T19"/>
                                </a:cxn>
                              </a:cxnLst>
                              <a:rect l="0" t="0" r="r" b="b"/>
                              <a:pathLst>
                                <a:path w="112" h="243">
                                  <a:moveTo>
                                    <a:pt x="114" y="46"/>
                                  </a:moveTo>
                                  <a:lnTo>
                                    <a:pt x="0" y="46"/>
                                  </a:lnTo>
                                  <a:lnTo>
                                    <a:pt x="0" y="73"/>
                                  </a:lnTo>
                                  <a:lnTo>
                                    <a:pt x="114" y="73"/>
                                  </a:lnTo>
                                  <a:lnTo>
                                    <a:pt x="114" y="46"/>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434"/>
                          <wps:cNvSpPr>
                            <a:spLocks/>
                          </wps:cNvSpPr>
                          <wps:spPr bwMode="auto">
                            <a:xfrm>
                              <a:off x="11021" y="12991"/>
                              <a:ext cx="112" cy="243"/>
                            </a:xfrm>
                            <a:custGeom>
                              <a:avLst/>
                              <a:gdLst>
                                <a:gd name="T0" fmla="+- 0 11085 11021"/>
                                <a:gd name="T1" fmla="*/ T0 w 112"/>
                                <a:gd name="T2" fmla="+- 0 12991 12991"/>
                                <a:gd name="T3" fmla="*/ 12991 h 243"/>
                                <a:gd name="T4" fmla="+- 0 11051 11021"/>
                                <a:gd name="T5" fmla="*/ T4 w 112"/>
                                <a:gd name="T6" fmla="+- 0 13002 12991"/>
                                <a:gd name="T7" fmla="*/ 13002 h 243"/>
                                <a:gd name="T8" fmla="+- 0 11051 11021"/>
                                <a:gd name="T9" fmla="*/ T8 w 112"/>
                                <a:gd name="T10" fmla="+- 0 13037 12991"/>
                                <a:gd name="T11" fmla="*/ 13037 h 243"/>
                                <a:gd name="T12" fmla="+- 0 11085 11021"/>
                                <a:gd name="T13" fmla="*/ T12 w 112"/>
                                <a:gd name="T14" fmla="+- 0 13037 12991"/>
                                <a:gd name="T15" fmla="*/ 13037 h 243"/>
                                <a:gd name="T16" fmla="+- 0 11085 11021"/>
                                <a:gd name="T17" fmla="*/ T16 w 112"/>
                                <a:gd name="T18" fmla="+- 0 12991 12991"/>
                                <a:gd name="T19" fmla="*/ 12991 h 243"/>
                              </a:gdLst>
                              <a:ahLst/>
                              <a:cxnLst>
                                <a:cxn ang="0">
                                  <a:pos x="T1" y="T3"/>
                                </a:cxn>
                                <a:cxn ang="0">
                                  <a:pos x="T5" y="T7"/>
                                </a:cxn>
                                <a:cxn ang="0">
                                  <a:pos x="T9" y="T11"/>
                                </a:cxn>
                                <a:cxn ang="0">
                                  <a:pos x="T13" y="T15"/>
                                </a:cxn>
                                <a:cxn ang="0">
                                  <a:pos x="T17" y="T19"/>
                                </a:cxn>
                              </a:cxnLst>
                              <a:rect l="0" t="0" r="r" b="b"/>
                              <a:pathLst>
                                <a:path w="112" h="243">
                                  <a:moveTo>
                                    <a:pt x="64" y="0"/>
                                  </a:moveTo>
                                  <a:lnTo>
                                    <a:pt x="30" y="11"/>
                                  </a:lnTo>
                                  <a:lnTo>
                                    <a:pt x="30" y="46"/>
                                  </a:lnTo>
                                  <a:lnTo>
                                    <a:pt x="64" y="46"/>
                                  </a:lnTo>
                                  <a:lnTo>
                                    <a:pt x="64"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44FD73" id="Group 497" o:spid="_x0000_s1026" style="position:absolute;margin-left:493.95pt;margin-top:646.85pt;width:63.25pt;height:15.3pt;z-index:-251573760;mso-position-horizontal-relative:page;mso-position-vertical-relative:page" coordorigin="9879,12937" coordsize="1265,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">
                <v:group id="Group 404" o:spid="_x0000_s1027" style="position:absolute;left:9889;top:13035;width:107;height:197" coordorigin="9889,13035"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Freeform 405" o:spid="_x0000_s1028" style="position:absolute;left:9889;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" path="m1,158r2,32l19,194r22,2l70,196r20,-9l105,174r1,-2l38,172,17,166,1,158xe" fillcolor="#939598" stroked="f">
                    <v:path arrowok="t" o:connecttype="custom" o:connectlocs="1,13193;3,13225;19,13229;41,13231;70,13231;90,13222;105,13209;106,13207;38,13207;17,13201;1,13193" o:connectangles="0,0,0,0,0,0,0,0,0,0,0"/>
                  </v:shape>
                  <v:shape id="Freeform 406" o:spid="_x0000_s1029" style="position:absolute;left:9889;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" path="m72,l10,23,,68,9,84,25,97r24,12l69,119r11,14l81,156,67,167r-29,5l106,172r8,-17l117,131r-6,-16l100,101,80,89,53,77,36,65,31,48,40,31,64,24r40,l106,7,93,2,72,xe" fillcolor="#939598" stroked="f">
                    <v:path arrowok="t" o:connecttype="custom" o:connectlocs="72,13035;10,13058;0,13103;9,13119;25,13132;49,13144;69,13154;80,13168;81,13191;67,13202;38,13207;106,13207;114,13190;117,13166;111,13150;100,13136;80,13124;53,13112;36,13100;31,13083;40,13066;64,13059;104,13059;106,13042;93,13037;72,13035" o:connectangles="0,0,0,0,0,0,0,0,0,0,0,0,0,0,0,0,0,0,0,0,0,0,0,0,0,0"/>
                  </v:shape>
                  <v:shape id="Freeform 407" o:spid="_x0000_s1030" style="position:absolute;left:9889;top:13035;width:107;height:197;visibility:visible;mso-wrap-style:square;v-text-anchor:top" coordsize="107,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" path="m104,24r-40,l87,28r15,7l104,24xe" fillcolor="#939598" stroked="f">
                    <v:path arrowok="t" o:connecttype="custom" o:connectlocs="104,13059;64,13059;87,13063;102,13070;104,13059" o:connectangles="0,0,0,0,0"/>
                  </v:shape>
                </v:group>
                <v:group id="Group 408" o:spid="_x0000_s1031" style="position:absolute;left:10030;top:12991;width:112;height:243" coordorigin="10030,12991"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">
                  <v:shape id="Freeform 409" o:spid="_x0000_s1032" style="position:absolute;left:10030;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" path="m64,73r-34,l30,192r51,50l94,242r11,-2l112,237r-2,-23l99,214,83,213,68,201,64,176,64,73xe" fillcolor="#939598" stroked="f">
                    <v:path arrowok="t" o:connecttype="custom" o:connectlocs="64,13064;30,13064;30,13183;81,13233;94,13233;105,13231;112,13228;110,13205;99,13205;83,13204;68,13192;64,13167;64,13064" o:connectangles="0,0,0,0,0,0,0,0,0,0,0,0,0"/>
                  </v:shape>
                  <v:shape id="Freeform 410" o:spid="_x0000_s1033" style="position:absolute;left:10030;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" path="m110,211r-5,2l99,214r11,l110,211xe" fillcolor="#939598" stroked="f">
                    <v:path arrowok="t" o:connecttype="custom" o:connectlocs="110,13202;105,13204;99,13205;110,13205;110,13202" o:connectangles="0,0,0,0,0"/>
                  </v:shape>
                  <v:shape id="Freeform 411" o:spid="_x0000_s1034" style="position:absolute;left:10030;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" path="m114,46l,46,,73r114,l114,46xe" fillcolor="#939598" stroked="f">
                    <v:path arrowok="t" o:connecttype="custom" o:connectlocs="114,13037;0,13037;0,13064;114,13064;114,13037" o:connectangles="0,0,0,0,0"/>
                  </v:shape>
                  <v:shape id="Freeform 412" o:spid="_x0000_s1035" style="position:absolute;left:10030;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" path="m64,l30,11r,35l64,46,64,xe" fillcolor="#939598" stroked="f">
                    <v:path arrowok="t" o:connecttype="custom" o:connectlocs="64,12991;30,13002;30,13037;64,13037;64,12991" o:connectangles="0,0,0,0,0"/>
                  </v:shape>
                </v:group>
                <v:group id="Group 413" o:spid="_x0000_s1036" style="position:absolute;left:10182;top:13037;width:163;height:195" coordorigin="10182,13037"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Freeform 414" o:spid="_x0000_s1037" style="position:absolute;left:10182;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" path="m35,l,,3,141r37,48l83,195r21,-9l120,174r7,-9l61,165,46,153,37,133,35,106,35,xe" fillcolor="#939598" stroked="f">
                    <v:path arrowok="t" o:connecttype="custom" o:connectlocs="35,13037;0,13037;3,13178;40,13226;83,13232;104,13223;120,13211;127,13202;61,13202;46,13190;37,13170;35,13143;35,13037" o:connectangles="0,0,0,0,0,0,0,0,0,0,0,0,0"/>
                  </v:shape>
                  <v:shape id="Freeform 415" o:spid="_x0000_s1038" style="position:absolute;left:10182;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" path="m162,161r-32,l132,192r31,-11l162,161xe" fillcolor="#939598" stroked="f">
                    <v:path arrowok="t" o:connecttype="custom" o:connectlocs="162,13198;130,13198;132,13229;163,13218;162,13198" o:connectangles="0,0,0,0,0"/>
                  </v:shape>
                  <v:shape id="Freeform 416" o:spid="_x0000_s1039" style="position:absolute;left:10182;top:13037;width:163;height:195;visibility:visible;mso-wrap-style:square;v-text-anchor:top" coordsize="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" path="m162,l127,r,124l126,131r-6,12l108,155r-19,8l61,165r66,l130,161r32,l162,xe" fillcolor="#939598" stroked="f">
                    <v:path arrowok="t" o:connecttype="custom" o:connectlocs="162,13037;127,13037;127,13161;126,13168;120,13180;108,13192;89,13200;61,13202;127,13202;130,13198;162,13198;162,13037" o:connectangles="0,0,0,0,0,0,0,0,0,0,0,0"/>
                  </v:shape>
                </v:group>
                <v:group id="Group 417" o:spid="_x0000_s1040" style="position:absolute;left:10388;top:12947;width:181;height:284" coordorigin="10388,12947" coordsize="18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418" o:spid="_x0000_s1041" style="position:absolute;left:10388;top:12947;width:181;height:284;visibility:visible;mso-wrap-style:square;v-text-anchor:top" coordsize="18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" path="m69,87l9,140,,191r2,23l34,266r66,18l121,277r15,-13l141,257r-59,l65,251,52,239,43,220,38,196,37,165r8,-21l57,128,75,117r23,-4l143,113r-8,-9l120,95,99,89,69,87xe" fillcolor="#939598" stroked="f">
                    <v:path arrowok="t" o:connecttype="custom" o:connectlocs="69,13034;9,13087;0,13138;2,13161;34,13213;100,13231;121,13224;136,13211;141,13204;82,13204;65,13198;52,13186;43,13167;38,13143;37,13112;45,13091;57,13075;75,13064;98,13060;143,13060;135,13051;120,13042;99,13036;69,13034" o:connectangles="0,0,0,0,0,0,0,0,0,0,0,0,0,0,0,0,0,0,0,0,0,0,0,0"/>
                  </v:shape>
                  <v:shape id="Freeform 419" o:spid="_x0000_s1042" style="position:absolute;left:10388;top:12947;width:181;height:284;visibility:visible;mso-wrap-style:square;v-text-anchor:top" coordsize="18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" path="m180,249r-32,l150,282r31,-8l180,257r,-8xe" fillcolor="#939598" stroked="f">
                    <v:path arrowok="t" o:connecttype="custom" o:connectlocs="180,13196;148,13196;150,13229;181,13221;180,13204;180,13196" o:connectangles="0,0,0,0,0,0"/>
                  </v:shape>
                  <v:shape id="Freeform 420" o:spid="_x0000_s1043" style="position:absolute;left:10388;top:12947;width:181;height:284;visibility:visible;mso-wrap-style:square;v-text-anchor:top" coordsize="18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" path="m143,113r-45,l119,120r16,14l143,153r1,5l145,164r,43l144,212r-6,19l125,246r-19,9l82,257r59,l148,249r32,l180,115r-35,l144,115r-1,-2xe" fillcolor="#939598" stroked="f">
                    <v:path arrowok="t" o:connecttype="custom" o:connectlocs="143,13060;98,13060;119,13067;135,13081;143,13100;144,13105;145,13111;145,13154;144,13159;138,13178;125,13193;106,13202;82,13204;141,13204;148,13196;180,13196;180,13062;145,13062;144,13062;143,13060" o:connectangles="0,0,0,0,0,0,0,0,0,0,0,0,0,0,0,0,0,0,0,0"/>
                  </v:shape>
                  <v:shape id="Freeform 421" o:spid="_x0000_s1044" style="position:absolute;left:10388;top:12947;width:181;height:284;visibility:visible;mso-wrap-style:square;v-text-anchor:top" coordsize="181,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" path="m180,l145,r,115l180,115,180,xe" fillcolor="#939598" stroked="f">
                    <v:path arrowok="t" o:connecttype="custom" o:connectlocs="180,12947;145,12947;145,13062;180,13062;180,12947" o:connectangles="0,0,0,0,0"/>
                  </v:shape>
                </v:group>
                <v:group id="Group 422" o:spid="_x0000_s1045" style="position:absolute;left:10612;top:13035;width:169;height:199" coordorigin="10612,13035"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423" o:spid="_x0000_s1046" style="position:absolute;left:10612;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" path="m69,l18,35,,102r2,23l34,179r67,19l125,196r19,-5l158,186r-8,-16l84,170,64,163,48,150,37,131,33,104r135,l168,101r1,-6l169,79r-33,l36,67,43,51,57,37,77,28r30,-2l147,26r-2,-2l127,11,102,2,69,xe" fillcolor="#939598" stroked="f">
                    <v:path arrowok="t" o:connecttype="custom" o:connectlocs="69,13035;18,13070;0,13137;2,13160;34,13214;101,13233;125,13231;144,13226;158,13221;150,13205;84,13205;64,13198;48,13185;37,13166;33,13139;168,13139;168,13136;169,13130;169,13114;136,13114;36,13102;43,13086;57,13072;77,13063;107,13061;147,13061;145,13059;127,13046;102,13037;69,13035" o:connectangles="0,0,0,0,0,0,0,0,0,0,0,0,0,0,0,0,0,0,0,0,0,0,0,0,0,0,0,0,0,0"/>
                  </v:shape>
                  <v:shape id="Freeform 424" o:spid="_x0000_s1047" style="position:absolute;left:10612;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" path="m147,163r-14,4l113,170r-29,l150,170r-3,-7xe" fillcolor="#939598" stroked="f">
                    <v:path arrowok="t" o:connecttype="custom" o:connectlocs="147,13198;133,13202;113,13205;84,13205;150,13205;147,13198" o:connectangles="0,0,0,0,0,0"/>
                  </v:shape>
                  <v:shape id="Freeform 425" o:spid="_x0000_s1048" style="position:absolute;left:10612;top:13035;width:169;height:199;visibility:visible;mso-wrap-style:square;v-text-anchor:top" coordsize="169,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" path="m147,26r-40,l125,40r8,20l136,79r33,l168,75,165,57,157,40,147,26xe" fillcolor="#939598" stroked="f">
                    <v:path arrowok="t" o:connecttype="custom" o:connectlocs="147,13061;107,13061;125,13075;133,13095;136,13114;169,13114;168,13110;165,13092;157,13075;147,13061" o:connectangles="0,0,0,0,0,0,0,0,0,0"/>
                  </v:shape>
                </v:group>
                <v:group id="Group 426" o:spid="_x0000_s1049" style="position:absolute;left:10824;top:13034;width:164;height:195" coordorigin="10824,13034"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Freeform 427" o:spid="_x0000_s1050" style="position:absolute;left:10824;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" path="m30,3l,14,,33,,195r35,l35,74r1,-6l42,54,54,40,66,35r-34,l30,3xe" fillcolor="#939598" stroked="f">
                    <v:path arrowok="t" o:connecttype="custom" o:connectlocs="30,13037;0,13048;0,13067;0,13229;35,13229;35,13108;36,13102;42,13088;54,13074;66,13069;32,13069;30,13037" o:connectangles="0,0,0,0,0,0,0,0,0,0,0,0"/>
                  </v:shape>
                  <v:shape id="Freeform 428" o:spid="_x0000_s1051" style="position:absolute;left:10824;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" path="m151,30r-51,l117,41r9,19l129,84r,111l164,195,161,53,152,31r-1,-1xe" fillcolor="#939598" stroked="f">
                    <v:path arrowok="t" o:connecttype="custom" o:connectlocs="151,13064;100,13064;117,13075;126,13094;129,13118;129,13229;164,13229;161,13087;152,13065;151,13064" o:connectangles="0,0,0,0,0,0,0,0,0,0"/>
                  </v:shape>
                  <v:shape id="Freeform 429" o:spid="_x0000_s1052" style="position:absolute;left:10824;top:13034;width:164;height:195;visibility:visible;mso-wrap-style:square;v-text-anchor:top" coordsize="16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" path="m80,l59,8,43,20,33,35r33,l73,32r27,-2l151,30,139,15,121,6,101,1,80,xe" fillcolor="#939598" stroked="f">
                    <v:path arrowok="t" o:connecttype="custom" o:connectlocs="80,13034;59,13042;43,13054;33,13069;66,13069;73,13066;100,13064;151,13064;139,13049;121,13040;101,13035;80,13034" o:connectangles="0,0,0,0,0,0,0,0,0,0,0,0"/>
                  </v:shape>
                </v:group>
                <v:group id="Group 430" o:spid="_x0000_s1053" style="position:absolute;left:11021;top:12991;width:112;height:243" coordorigin="11021,12991"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Freeform 431" o:spid="_x0000_s1054" style="position:absolute;left:11021;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" path="m64,73r-34,l31,192r50,50l95,242r11,-2l112,237r-1,-23l100,214,84,213,69,201,64,176,64,73xe" fillcolor="#939598" stroked="f">
                    <v:path arrowok="t" o:connecttype="custom" o:connectlocs="64,13064;30,13064;31,13183;81,13233;95,13233;106,13231;112,13228;111,13205;100,13205;84,13204;69,13192;64,13167;64,13064" o:connectangles="0,0,0,0,0,0,0,0,0,0,0,0,0"/>
                  </v:shape>
                  <v:shape id="Freeform 432" o:spid="_x0000_s1055" style="position:absolute;left:11021;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" path="m111,211r-5,2l100,214r11,l111,211xe" fillcolor="#939598" stroked="f">
                    <v:path arrowok="t" o:connecttype="custom" o:connectlocs="111,13202;106,13204;100,13205;111,13205;111,13202" o:connectangles="0,0,0,0,0"/>
                  </v:shape>
                  <v:shape id="Freeform 433" o:spid="_x0000_s1056" style="position:absolute;left:11021;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" path="m114,46l,46,,73r114,l114,46xe" fillcolor="#939598" stroked="f">
                    <v:path arrowok="t" o:connecttype="custom" o:connectlocs="114,13037;0,13037;0,13064;114,13064;114,13037" o:connectangles="0,0,0,0,0"/>
                  </v:shape>
                  <v:shape id="Freeform 434" o:spid="_x0000_s1057" style="position:absolute;left:11021;top:12991;width:112;height:243;visibility:visible;mso-wrap-style:square;v-text-anchor:top" coordsize="11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" path="m64,l30,11r,35l64,46,64,xe" fillcolor="#939598" stroked="f">
                    <v:path arrowok="t" o:connecttype="custom" o:connectlocs="64,12991;30,13002;30,13037;64,13037;64,12991" o:connectangles="0,0,0,0,0"/>
                  </v:shape>
                </v:group>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43744" behindDoc="1" locked="0" layoutInCell="1" allowOverlap="1" wp14:anchorId="3AA13B6D" wp14:editId="7868ED61">
                <wp:simplePos x="0" y="0"/>
                <wp:positionH relativeFrom="page">
                  <wp:posOffset>4098290</wp:posOffset>
                </wp:positionH>
                <wp:positionV relativeFrom="page">
                  <wp:posOffset>8220710</wp:posOffset>
                </wp:positionV>
                <wp:extent cx="1270" cy="229870"/>
                <wp:effectExtent l="12065" t="10160" r="5715" b="762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29870"/>
                          <a:chOff x="6454" y="12946"/>
                          <a:chExt cx="2" cy="362"/>
                        </a:xfrm>
                      </wpg:grpSpPr>
                      <wps:wsp>
                        <wps:cNvPr id="496" name="Freeform 436"/>
                        <wps:cNvSpPr>
                          <a:spLocks/>
                        </wps:cNvSpPr>
                        <wps:spPr bwMode="auto">
                          <a:xfrm>
                            <a:off x="6454" y="12946"/>
                            <a:ext cx="2" cy="362"/>
                          </a:xfrm>
                          <a:custGeom>
                            <a:avLst/>
                            <a:gdLst>
                              <a:gd name="T0" fmla="+- 0 12946 12946"/>
                              <a:gd name="T1" fmla="*/ 12946 h 362"/>
                              <a:gd name="T2" fmla="+- 0 13308 12946"/>
                              <a:gd name="T3" fmla="*/ 13308 h 362"/>
                            </a:gdLst>
                            <a:ahLst/>
                            <a:cxnLst>
                              <a:cxn ang="0">
                                <a:pos x="0" y="T1"/>
                              </a:cxn>
                              <a:cxn ang="0">
                                <a:pos x="0" y="T3"/>
                              </a:cxn>
                            </a:cxnLst>
                            <a:rect l="0" t="0" r="r" b="b"/>
                            <a:pathLst>
                              <a:path h="362">
                                <a:moveTo>
                                  <a:pt x="0" y="0"/>
                                </a:moveTo>
                                <a:lnTo>
                                  <a:pt x="0" y="362"/>
                                </a:lnTo>
                              </a:path>
                            </a:pathLst>
                          </a:custGeom>
                          <a:noFill/>
                          <a:ln w="10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18AA5B" id="Group 495" o:spid="_x0000_s1026" style="position:absolute;margin-left:322.7pt;margin-top:647.3pt;width:.1pt;height:18.1pt;z-index:-251572736;mso-position-horizontal-relative:page;mso-position-vertical-relative:page" coordorigin="6454,12946" coordsize="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">
                <v:shape id="Freeform 436" o:spid="_x0000_s1027" style="position:absolute;left:6454;top:12946;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" path="m,l,362e" filled="f" strokecolor="#231f20" strokeweight=".8pt">
                  <v:path arrowok="t" o:connecttype="custom" o:connectlocs="0,12946;0,13308" o:connectangles="0,0"/>
                </v:shape>
                <w10:wrap anchorx="page" anchory="page"/>
              </v:group>
            </w:pict>
          </mc:Fallback>
        </mc:AlternateContent>
      </w:r>
      <w:r w:rsidRPr="00187A74">
        <w:rPr>
          <w:rFonts w:ascii="Calibri" w:eastAsia="Calibri" w:hAnsi="Calibri"/>
          <w:noProof/>
          <w:sz w:val="22"/>
          <w:szCs w:val="22"/>
          <w:lang w:val="en-CA" w:eastAsia="en-CA"/>
        </w:rPr>
        <mc:AlternateContent>
          <mc:Choice Requires="wpg">
            <w:drawing>
              <wp:anchor distT="0" distB="0" distL="114300" distR="114300" simplePos="0" relativeHeight="251744768" behindDoc="1" locked="0" layoutInCell="1" allowOverlap="1" wp14:anchorId="5671AA20" wp14:editId="1F969D66">
                <wp:simplePos x="0" y="0"/>
                <wp:positionH relativeFrom="page">
                  <wp:posOffset>5276850</wp:posOffset>
                </wp:positionH>
                <wp:positionV relativeFrom="page">
                  <wp:posOffset>8220710</wp:posOffset>
                </wp:positionV>
                <wp:extent cx="1270" cy="229870"/>
                <wp:effectExtent l="9525" t="10160" r="8255" b="7620"/>
                <wp:wrapNone/>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29870"/>
                          <a:chOff x="8310" y="12946"/>
                          <a:chExt cx="2" cy="362"/>
                        </a:xfrm>
                      </wpg:grpSpPr>
                      <wps:wsp>
                        <wps:cNvPr id="494" name="Freeform 438"/>
                        <wps:cNvSpPr>
                          <a:spLocks/>
                        </wps:cNvSpPr>
                        <wps:spPr bwMode="auto">
                          <a:xfrm>
                            <a:off x="8310" y="12946"/>
                            <a:ext cx="2" cy="362"/>
                          </a:xfrm>
                          <a:custGeom>
                            <a:avLst/>
                            <a:gdLst>
                              <a:gd name="T0" fmla="+- 0 12946 12946"/>
                              <a:gd name="T1" fmla="*/ 12946 h 362"/>
                              <a:gd name="T2" fmla="+- 0 13308 12946"/>
                              <a:gd name="T3" fmla="*/ 13308 h 362"/>
                            </a:gdLst>
                            <a:ahLst/>
                            <a:cxnLst>
                              <a:cxn ang="0">
                                <a:pos x="0" y="T1"/>
                              </a:cxn>
                              <a:cxn ang="0">
                                <a:pos x="0" y="T3"/>
                              </a:cxn>
                            </a:cxnLst>
                            <a:rect l="0" t="0" r="r" b="b"/>
                            <a:pathLst>
                              <a:path h="362">
                                <a:moveTo>
                                  <a:pt x="0" y="0"/>
                                </a:moveTo>
                                <a:lnTo>
                                  <a:pt x="0" y="362"/>
                                </a:lnTo>
                              </a:path>
                            </a:pathLst>
                          </a:custGeom>
                          <a:noFill/>
                          <a:ln w="10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2893FA" id="Group 493" o:spid="_x0000_s1026" style="position:absolute;margin-left:415.5pt;margin-top:647.3pt;width:.1pt;height:18.1pt;z-index:-251571712;mso-position-horizontal-relative:page;mso-position-vertical-relative:page" coordorigin="8310,12946" coordsize="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">
                <v:shape id="Freeform 438" o:spid="_x0000_s1027" style="position:absolute;left:8310;top:12946;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" path="m,l,362e" filled="f" strokecolor="#231f20" strokeweight=".8pt">
                  <v:path arrowok="t" o:connecttype="custom" o:connectlocs="0,12946;0,13308" o:connectangles="0,0"/>
                </v:shape>
                <w10:wrap anchorx="page" anchory="page"/>
              </v:group>
            </w:pict>
          </mc:Fallback>
        </mc:AlternateContent>
      </w:r>
      <w:r w:rsidRPr="00187A74">
        <w:rPr>
          <w:rFonts w:ascii="Calibri" w:eastAsia="Calibri" w:hAnsi="Calibri"/>
          <w:noProof/>
          <w:sz w:val="22"/>
          <w:szCs w:val="22"/>
          <w:lang w:val="en-CA" w:eastAsia="en-CA"/>
        </w:rPr>
        <w:drawing>
          <wp:anchor distT="0" distB="0" distL="114300" distR="114300" simplePos="0" relativeHeight="251745792" behindDoc="1" locked="0" layoutInCell="1" allowOverlap="1" wp14:anchorId="61986C2F" wp14:editId="1F1128BA">
            <wp:simplePos x="0" y="0"/>
            <wp:positionH relativeFrom="page">
              <wp:posOffset>5990590</wp:posOffset>
            </wp:positionH>
            <wp:positionV relativeFrom="page">
              <wp:posOffset>8767445</wp:posOffset>
            </wp:positionV>
            <wp:extent cx="1097280" cy="443230"/>
            <wp:effectExtent l="0" t="0" r="7620" b="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97280" cy="443230"/>
                    </a:xfrm>
                    <a:prstGeom prst="rect">
                      <a:avLst/>
                    </a:prstGeom>
                    <a:noFill/>
                  </pic:spPr>
                </pic:pic>
              </a:graphicData>
            </a:graphic>
            <wp14:sizeRelH relativeFrom="page">
              <wp14:pctWidth>0</wp14:pctWidth>
            </wp14:sizeRelH>
            <wp14:sizeRelV relativeFrom="page">
              <wp14:pctHeight>0</wp14:pctHeight>
            </wp14:sizeRelV>
          </wp:anchor>
        </w:drawing>
      </w:r>
    </w:p>
    <w:p w14:paraId="4AAE1FA1" w14:textId="77777777" w:rsidR="00187A74" w:rsidRPr="00187A74" w:rsidRDefault="00187A74" w:rsidP="00187A74">
      <w:pPr>
        <w:widowControl w:val="0"/>
        <w:spacing w:after="0" w:line="200" w:lineRule="exact"/>
        <w:rPr>
          <w:rFonts w:ascii="Calibri" w:eastAsia="Calibri" w:hAnsi="Calibri"/>
          <w:szCs w:val="20"/>
        </w:rPr>
      </w:pPr>
    </w:p>
    <w:p w14:paraId="15004A85" w14:textId="77777777" w:rsidR="00187A74" w:rsidRPr="00187A74" w:rsidRDefault="00187A74" w:rsidP="00187A74">
      <w:pPr>
        <w:widowControl w:val="0"/>
        <w:spacing w:after="0" w:line="200" w:lineRule="exact"/>
        <w:rPr>
          <w:rFonts w:ascii="Calibri" w:eastAsia="Calibri" w:hAnsi="Calibri"/>
          <w:szCs w:val="20"/>
        </w:rPr>
      </w:pPr>
    </w:p>
    <w:p w14:paraId="47377A6D" w14:textId="77777777" w:rsidR="00187A74" w:rsidRPr="00187A74" w:rsidRDefault="00187A74" w:rsidP="00187A74">
      <w:pPr>
        <w:widowControl w:val="0"/>
        <w:spacing w:after="0" w:line="200" w:lineRule="exact"/>
        <w:rPr>
          <w:rFonts w:ascii="Calibri" w:eastAsia="Calibri" w:hAnsi="Calibri"/>
          <w:szCs w:val="20"/>
        </w:rPr>
      </w:pPr>
    </w:p>
    <w:p w14:paraId="36608496" w14:textId="77777777" w:rsidR="00187A74" w:rsidRPr="00187A74" w:rsidRDefault="00187A74" w:rsidP="00187A74">
      <w:pPr>
        <w:widowControl w:val="0"/>
        <w:spacing w:after="0" w:line="200" w:lineRule="exact"/>
        <w:rPr>
          <w:rFonts w:ascii="Calibri" w:eastAsia="Calibri" w:hAnsi="Calibri"/>
          <w:szCs w:val="20"/>
        </w:rPr>
      </w:pPr>
    </w:p>
    <w:p w14:paraId="2FCB31EE" w14:textId="77777777" w:rsidR="00187A74" w:rsidRPr="00187A74" w:rsidRDefault="00187A74" w:rsidP="00187A74">
      <w:pPr>
        <w:widowControl w:val="0"/>
        <w:spacing w:after="0" w:line="200" w:lineRule="exact"/>
        <w:rPr>
          <w:rFonts w:ascii="Calibri" w:eastAsia="Calibri" w:hAnsi="Calibri"/>
          <w:szCs w:val="20"/>
        </w:rPr>
      </w:pPr>
    </w:p>
    <w:p w14:paraId="21473D39" w14:textId="77777777" w:rsidR="00187A74" w:rsidRPr="00187A74" w:rsidRDefault="00187A74" w:rsidP="00187A74">
      <w:pPr>
        <w:widowControl w:val="0"/>
        <w:spacing w:after="0" w:line="200" w:lineRule="exact"/>
        <w:rPr>
          <w:rFonts w:ascii="Calibri" w:eastAsia="Calibri" w:hAnsi="Calibri"/>
          <w:szCs w:val="20"/>
        </w:rPr>
      </w:pPr>
    </w:p>
    <w:p w14:paraId="45046B4E" w14:textId="77777777" w:rsidR="00187A74" w:rsidRPr="00187A74" w:rsidRDefault="00187A74" w:rsidP="00187A74">
      <w:pPr>
        <w:widowControl w:val="0"/>
        <w:spacing w:after="0" w:line="200" w:lineRule="exact"/>
        <w:rPr>
          <w:rFonts w:ascii="Calibri" w:eastAsia="Calibri" w:hAnsi="Calibri"/>
          <w:szCs w:val="20"/>
        </w:rPr>
      </w:pPr>
    </w:p>
    <w:p w14:paraId="559560A2" w14:textId="77777777" w:rsidR="00187A74" w:rsidRPr="00187A74" w:rsidRDefault="00187A74" w:rsidP="00187A74">
      <w:pPr>
        <w:widowControl w:val="0"/>
        <w:spacing w:after="0" w:line="200" w:lineRule="exact"/>
        <w:rPr>
          <w:rFonts w:ascii="Calibri" w:eastAsia="Calibri" w:hAnsi="Calibri"/>
          <w:szCs w:val="20"/>
        </w:rPr>
      </w:pPr>
    </w:p>
    <w:p w14:paraId="5EA903C3" w14:textId="77777777" w:rsidR="00187A74" w:rsidRPr="00187A74" w:rsidRDefault="00187A74" w:rsidP="00187A74">
      <w:pPr>
        <w:widowControl w:val="0"/>
        <w:spacing w:after="0" w:line="200" w:lineRule="exact"/>
        <w:rPr>
          <w:rFonts w:ascii="Calibri" w:eastAsia="Calibri" w:hAnsi="Calibri"/>
          <w:szCs w:val="20"/>
        </w:rPr>
      </w:pPr>
    </w:p>
    <w:p w14:paraId="150232AC" w14:textId="77777777" w:rsidR="00187A74" w:rsidRPr="00187A74" w:rsidRDefault="00187A74" w:rsidP="00187A74">
      <w:pPr>
        <w:widowControl w:val="0"/>
        <w:spacing w:after="0" w:line="200" w:lineRule="exact"/>
        <w:rPr>
          <w:rFonts w:ascii="Calibri" w:eastAsia="Calibri" w:hAnsi="Calibri"/>
          <w:szCs w:val="20"/>
        </w:rPr>
      </w:pPr>
    </w:p>
    <w:p w14:paraId="105EBA5E" w14:textId="77777777" w:rsidR="00187A74" w:rsidRPr="00187A74" w:rsidRDefault="00187A74" w:rsidP="00187A74">
      <w:pPr>
        <w:widowControl w:val="0"/>
        <w:spacing w:after="0" w:line="200" w:lineRule="exact"/>
        <w:rPr>
          <w:rFonts w:ascii="Calibri" w:eastAsia="Calibri" w:hAnsi="Calibri"/>
          <w:szCs w:val="20"/>
        </w:rPr>
      </w:pPr>
    </w:p>
    <w:p w14:paraId="1D205F5F" w14:textId="77777777" w:rsidR="00187A74" w:rsidRPr="00187A74" w:rsidRDefault="00187A74" w:rsidP="00187A74">
      <w:pPr>
        <w:widowControl w:val="0"/>
        <w:spacing w:after="0" w:line="200" w:lineRule="exact"/>
        <w:rPr>
          <w:rFonts w:ascii="Calibri" w:eastAsia="Calibri" w:hAnsi="Calibri"/>
          <w:szCs w:val="20"/>
        </w:rPr>
      </w:pPr>
    </w:p>
    <w:p w14:paraId="7DF79454" w14:textId="77777777" w:rsidR="00187A74" w:rsidRPr="00187A74" w:rsidRDefault="00187A74" w:rsidP="00187A74">
      <w:pPr>
        <w:widowControl w:val="0"/>
        <w:spacing w:after="0" w:line="200" w:lineRule="exact"/>
        <w:rPr>
          <w:rFonts w:ascii="Calibri" w:eastAsia="Calibri" w:hAnsi="Calibri"/>
          <w:szCs w:val="20"/>
        </w:rPr>
      </w:pPr>
    </w:p>
    <w:p w14:paraId="1E024C09" w14:textId="77777777" w:rsidR="00187A74" w:rsidRPr="00187A74" w:rsidRDefault="00187A74" w:rsidP="00187A74">
      <w:pPr>
        <w:widowControl w:val="0"/>
        <w:spacing w:after="0" w:line="200" w:lineRule="exact"/>
        <w:rPr>
          <w:rFonts w:ascii="Calibri" w:eastAsia="Calibri" w:hAnsi="Calibri"/>
          <w:szCs w:val="20"/>
        </w:rPr>
      </w:pPr>
    </w:p>
    <w:p w14:paraId="592BAFF0" w14:textId="77777777" w:rsidR="00187A74" w:rsidRPr="00187A74" w:rsidRDefault="00187A74" w:rsidP="00187A74">
      <w:pPr>
        <w:widowControl w:val="0"/>
        <w:spacing w:after="0" w:line="200" w:lineRule="exact"/>
        <w:rPr>
          <w:rFonts w:ascii="Calibri" w:eastAsia="Calibri" w:hAnsi="Calibri"/>
          <w:szCs w:val="20"/>
        </w:rPr>
      </w:pPr>
    </w:p>
    <w:p w14:paraId="7C096CA4" w14:textId="77777777" w:rsidR="00187A74" w:rsidRPr="00187A74" w:rsidRDefault="00187A74" w:rsidP="00187A74">
      <w:pPr>
        <w:widowControl w:val="0"/>
        <w:spacing w:after="0" w:line="200" w:lineRule="exact"/>
        <w:rPr>
          <w:rFonts w:ascii="Calibri" w:eastAsia="Calibri" w:hAnsi="Calibri"/>
          <w:szCs w:val="20"/>
        </w:rPr>
      </w:pPr>
    </w:p>
    <w:p w14:paraId="1099C358" w14:textId="77777777" w:rsidR="00187A74" w:rsidRPr="00187A74" w:rsidRDefault="00187A74" w:rsidP="00187A74">
      <w:pPr>
        <w:widowControl w:val="0"/>
        <w:spacing w:after="0" w:line="200" w:lineRule="exact"/>
        <w:rPr>
          <w:rFonts w:ascii="Calibri" w:eastAsia="Calibri" w:hAnsi="Calibri"/>
          <w:szCs w:val="20"/>
        </w:rPr>
      </w:pPr>
    </w:p>
    <w:p w14:paraId="75E7D2DE" w14:textId="77777777" w:rsidR="00187A74" w:rsidRPr="00187A74" w:rsidRDefault="00187A74" w:rsidP="00187A74">
      <w:pPr>
        <w:widowControl w:val="0"/>
        <w:spacing w:after="0" w:line="200" w:lineRule="exact"/>
        <w:rPr>
          <w:rFonts w:ascii="Calibri" w:eastAsia="Calibri" w:hAnsi="Calibri"/>
          <w:szCs w:val="20"/>
        </w:rPr>
      </w:pPr>
    </w:p>
    <w:p w14:paraId="59918EED" w14:textId="77777777" w:rsidR="00187A74" w:rsidRPr="00187A74" w:rsidRDefault="00187A74" w:rsidP="00187A74">
      <w:pPr>
        <w:widowControl w:val="0"/>
        <w:spacing w:after="0" w:line="200" w:lineRule="exact"/>
        <w:rPr>
          <w:rFonts w:ascii="Calibri" w:eastAsia="Calibri" w:hAnsi="Calibri"/>
          <w:szCs w:val="20"/>
        </w:rPr>
      </w:pPr>
    </w:p>
    <w:p w14:paraId="4024F2BD" w14:textId="77777777" w:rsidR="00187A74" w:rsidRPr="00187A74" w:rsidRDefault="00187A74" w:rsidP="00187A74">
      <w:pPr>
        <w:widowControl w:val="0"/>
        <w:spacing w:after="0" w:line="200" w:lineRule="exact"/>
        <w:rPr>
          <w:rFonts w:ascii="Calibri" w:eastAsia="Calibri" w:hAnsi="Calibri"/>
          <w:szCs w:val="20"/>
        </w:rPr>
      </w:pPr>
    </w:p>
    <w:p w14:paraId="648111ED" w14:textId="77777777" w:rsidR="00187A74" w:rsidRPr="00187A74" w:rsidRDefault="00187A74" w:rsidP="00187A74">
      <w:pPr>
        <w:widowControl w:val="0"/>
        <w:spacing w:after="0" w:line="200" w:lineRule="exact"/>
        <w:rPr>
          <w:rFonts w:ascii="Calibri" w:eastAsia="Calibri" w:hAnsi="Calibri"/>
          <w:szCs w:val="20"/>
        </w:rPr>
      </w:pPr>
    </w:p>
    <w:p w14:paraId="4699A610" w14:textId="3B447153" w:rsidR="00187A74" w:rsidRPr="00187A74" w:rsidRDefault="00187A74" w:rsidP="00187A74">
      <w:pPr>
        <w:widowControl w:val="0"/>
        <w:spacing w:after="0" w:line="240" w:lineRule="auto"/>
        <w:ind w:left="8459"/>
        <w:rPr>
          <w:rFonts w:ascii="Times New Roman" w:eastAsia="Times New Roman" w:hAnsi="Times New Roman"/>
          <w:szCs w:val="20"/>
        </w:rPr>
      </w:pPr>
      <w:r w:rsidRPr="00187A74">
        <w:rPr>
          <w:rFonts w:ascii="Calibri" w:eastAsia="Calibri" w:hAnsi="Calibri"/>
          <w:noProof/>
          <w:sz w:val="22"/>
          <w:szCs w:val="22"/>
          <w:lang w:val="en-CA" w:eastAsia="en-CA"/>
        </w:rPr>
        <w:drawing>
          <wp:inline distT="0" distB="0" distL="0" distR="0" wp14:anchorId="22FDB36C" wp14:editId="4005D836">
            <wp:extent cx="542290" cy="54229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2290" cy="542290"/>
                    </a:xfrm>
                    <a:prstGeom prst="rect">
                      <a:avLst/>
                    </a:prstGeom>
                    <a:noFill/>
                    <a:ln>
                      <a:noFill/>
                    </a:ln>
                  </pic:spPr>
                </pic:pic>
              </a:graphicData>
            </a:graphic>
          </wp:inline>
        </w:drawing>
      </w:r>
    </w:p>
    <w:p w14:paraId="6222C1D6" w14:textId="012BD031" w:rsidR="00187A74" w:rsidRDefault="00187A74" w:rsidP="00AD73D7">
      <w:pPr>
        <w:widowControl w:val="0"/>
        <w:spacing w:after="0" w:line="240" w:lineRule="auto"/>
        <w:rPr>
          <w:rFonts w:eastAsia="Arial" w:cs="Arial"/>
          <w:sz w:val="45"/>
          <w:szCs w:val="45"/>
        </w:rPr>
      </w:pPr>
    </w:p>
    <w:p w14:paraId="08DEA9F7" w14:textId="77777777" w:rsidR="00187A74" w:rsidRDefault="00187A74">
      <w:pPr>
        <w:spacing w:after="0" w:line="240" w:lineRule="auto"/>
        <w:rPr>
          <w:rFonts w:eastAsia="Arial" w:cs="Arial"/>
          <w:sz w:val="45"/>
          <w:szCs w:val="45"/>
        </w:rPr>
      </w:pPr>
      <w:r>
        <w:rPr>
          <w:rFonts w:eastAsia="Arial" w:cs="Arial"/>
          <w:sz w:val="45"/>
          <w:szCs w:val="45"/>
        </w:rPr>
        <w:br w:type="page"/>
      </w:r>
    </w:p>
    <w:p w14:paraId="7429C307" w14:textId="77777777" w:rsidR="00AD73D7" w:rsidRPr="00AD73D7" w:rsidRDefault="00AD73D7" w:rsidP="00AD73D7">
      <w:pPr>
        <w:widowControl w:val="0"/>
        <w:spacing w:after="0" w:line="240" w:lineRule="auto"/>
        <w:rPr>
          <w:rFonts w:eastAsia="Arial" w:cs="Arial"/>
          <w:sz w:val="45"/>
          <w:szCs w:val="45"/>
        </w:rPr>
        <w:sectPr w:rsidR="00AD73D7" w:rsidRPr="00AD73D7">
          <w:type w:val="continuous"/>
          <w:pgSz w:w="12240" w:h="15840"/>
          <w:pgMar w:top="180" w:right="0" w:bottom="280" w:left="0" w:header="720" w:footer="720" w:gutter="0"/>
          <w:cols w:num="3" w:space="720" w:equalWidth="0">
            <w:col w:w="2029" w:space="206"/>
            <w:col w:w="7495" w:space="368"/>
            <w:col w:w="2142"/>
          </w:cols>
        </w:sectPr>
      </w:pPr>
    </w:p>
    <w:p w14:paraId="6ADA0831" w14:textId="77777777" w:rsidR="00BB3CDE" w:rsidRDefault="00BB3CDE" w:rsidP="00D16BC7">
      <w:pPr>
        <w:widowControl w:val="0"/>
        <w:spacing w:before="4" w:after="0" w:line="160" w:lineRule="exact"/>
        <w:rPr>
          <w:rFonts w:ascii="Times New Roman" w:eastAsia="Times New Roman" w:hAnsi="Times New Roman"/>
          <w:szCs w:val="20"/>
        </w:rPr>
      </w:pPr>
    </w:p>
    <w:p w14:paraId="4A5D0656" w14:textId="77777777" w:rsidR="00BB3CDE" w:rsidRDefault="00BB3CDE" w:rsidP="00D16BC7">
      <w:pPr>
        <w:widowControl w:val="0"/>
        <w:spacing w:before="4" w:after="0" w:line="160" w:lineRule="exact"/>
        <w:rPr>
          <w:rFonts w:ascii="Times New Roman" w:eastAsia="Times New Roman" w:hAnsi="Times New Roman"/>
          <w:szCs w:val="20"/>
        </w:rPr>
      </w:pPr>
    </w:p>
    <w:p w14:paraId="4FDB3735" w14:textId="77777777" w:rsidR="00BB3CDE" w:rsidRDefault="00BB3CDE" w:rsidP="00D16BC7">
      <w:pPr>
        <w:widowControl w:val="0"/>
        <w:spacing w:before="4" w:after="0" w:line="160" w:lineRule="exact"/>
        <w:rPr>
          <w:rFonts w:ascii="Times New Roman" w:eastAsia="Times New Roman" w:hAnsi="Times New Roman"/>
          <w:szCs w:val="20"/>
        </w:rPr>
      </w:pPr>
    </w:p>
    <w:p w14:paraId="19FDE977" w14:textId="77777777" w:rsidR="00BB3CDE" w:rsidRDefault="00BB3CDE" w:rsidP="00D16BC7">
      <w:pPr>
        <w:widowControl w:val="0"/>
        <w:spacing w:before="4" w:after="0" w:line="160" w:lineRule="exact"/>
        <w:rPr>
          <w:rFonts w:ascii="Times New Roman" w:eastAsia="Times New Roman" w:hAnsi="Times New Roman"/>
          <w:szCs w:val="20"/>
        </w:rPr>
      </w:pPr>
    </w:p>
    <w:p w14:paraId="32C77F4E" w14:textId="77777777" w:rsidR="00BB3CDE" w:rsidRDefault="00BB3CDE" w:rsidP="00D16BC7">
      <w:pPr>
        <w:widowControl w:val="0"/>
        <w:spacing w:before="4" w:after="0" w:line="160" w:lineRule="exact"/>
        <w:rPr>
          <w:rFonts w:ascii="Times New Roman" w:eastAsia="Times New Roman" w:hAnsi="Times New Roman"/>
          <w:szCs w:val="20"/>
        </w:rPr>
      </w:pPr>
    </w:p>
    <w:p w14:paraId="7E6F7992" w14:textId="77777777" w:rsidR="00BB3CDE" w:rsidRDefault="00BB3CDE" w:rsidP="00D16BC7">
      <w:pPr>
        <w:widowControl w:val="0"/>
        <w:spacing w:before="4" w:after="0" w:line="160" w:lineRule="exact"/>
        <w:rPr>
          <w:rFonts w:ascii="Times New Roman" w:eastAsia="Times New Roman" w:hAnsi="Times New Roman"/>
          <w:szCs w:val="20"/>
        </w:rPr>
      </w:pPr>
    </w:p>
    <w:p w14:paraId="7B81AB99" w14:textId="77777777" w:rsidR="00BB3CDE" w:rsidRDefault="00BB3CDE" w:rsidP="00D16BC7">
      <w:pPr>
        <w:widowControl w:val="0"/>
        <w:spacing w:before="4" w:after="0" w:line="160" w:lineRule="exact"/>
        <w:rPr>
          <w:rFonts w:ascii="Times New Roman" w:eastAsia="Times New Roman" w:hAnsi="Times New Roman"/>
          <w:szCs w:val="20"/>
        </w:rPr>
      </w:pPr>
    </w:p>
    <w:p w14:paraId="12F34989" w14:textId="77777777" w:rsidR="00BB3CDE" w:rsidRDefault="00BB3CDE" w:rsidP="00D16BC7">
      <w:pPr>
        <w:widowControl w:val="0"/>
        <w:spacing w:before="4" w:after="0" w:line="160" w:lineRule="exact"/>
        <w:rPr>
          <w:rFonts w:ascii="Times New Roman" w:eastAsia="Times New Roman" w:hAnsi="Times New Roman"/>
          <w:szCs w:val="20"/>
        </w:rPr>
      </w:pPr>
    </w:p>
    <w:p w14:paraId="5980A64F" w14:textId="77777777" w:rsidR="00BB3CDE" w:rsidRDefault="00BB3CDE" w:rsidP="00D16BC7">
      <w:pPr>
        <w:widowControl w:val="0"/>
        <w:spacing w:before="4" w:after="0" w:line="160" w:lineRule="exact"/>
        <w:rPr>
          <w:rFonts w:ascii="Times New Roman" w:eastAsia="Times New Roman" w:hAnsi="Times New Roman"/>
          <w:szCs w:val="20"/>
        </w:rPr>
      </w:pPr>
    </w:p>
    <w:p w14:paraId="38621EF3" w14:textId="77777777" w:rsidR="00BB3CDE" w:rsidRDefault="00BB3CDE" w:rsidP="00D16BC7">
      <w:pPr>
        <w:widowControl w:val="0"/>
        <w:spacing w:before="4" w:after="0" w:line="160" w:lineRule="exact"/>
        <w:rPr>
          <w:rFonts w:ascii="Times New Roman" w:eastAsia="Times New Roman" w:hAnsi="Times New Roman"/>
          <w:szCs w:val="20"/>
        </w:rPr>
      </w:pPr>
    </w:p>
    <w:p w14:paraId="64F09F0A" w14:textId="77777777" w:rsidR="00BB3CDE" w:rsidRDefault="00BB3CDE" w:rsidP="00D16BC7">
      <w:pPr>
        <w:widowControl w:val="0"/>
        <w:spacing w:before="4" w:after="0" w:line="160" w:lineRule="exact"/>
        <w:rPr>
          <w:rFonts w:ascii="Times New Roman" w:eastAsia="Times New Roman" w:hAnsi="Times New Roman"/>
          <w:szCs w:val="20"/>
        </w:rPr>
      </w:pPr>
    </w:p>
    <w:p w14:paraId="1C44CCCE" w14:textId="77777777" w:rsidR="00BB3CDE" w:rsidRDefault="00BB3CDE" w:rsidP="00D16BC7">
      <w:pPr>
        <w:widowControl w:val="0"/>
        <w:spacing w:before="4" w:after="0" w:line="160" w:lineRule="exact"/>
        <w:rPr>
          <w:rFonts w:ascii="Times New Roman" w:eastAsia="Times New Roman" w:hAnsi="Times New Roman"/>
          <w:szCs w:val="20"/>
        </w:rPr>
      </w:pPr>
    </w:p>
    <w:p w14:paraId="26AB5186" w14:textId="77777777" w:rsidR="00BB3CDE" w:rsidRDefault="00BB3CDE" w:rsidP="00D16BC7">
      <w:pPr>
        <w:widowControl w:val="0"/>
        <w:spacing w:before="4" w:after="0" w:line="160" w:lineRule="exact"/>
        <w:rPr>
          <w:rFonts w:ascii="Times New Roman" w:eastAsia="Times New Roman" w:hAnsi="Times New Roman"/>
          <w:szCs w:val="20"/>
        </w:rPr>
      </w:pPr>
    </w:p>
    <w:p w14:paraId="1C903376" w14:textId="77777777" w:rsidR="00BB3CDE" w:rsidRDefault="00BB3CDE" w:rsidP="00D16BC7">
      <w:pPr>
        <w:widowControl w:val="0"/>
        <w:spacing w:before="4" w:after="0" w:line="160" w:lineRule="exact"/>
        <w:rPr>
          <w:rFonts w:ascii="Times New Roman" w:eastAsia="Times New Roman" w:hAnsi="Times New Roman"/>
          <w:szCs w:val="20"/>
        </w:rPr>
      </w:pPr>
    </w:p>
    <w:p w14:paraId="692C9404" w14:textId="77777777" w:rsidR="00BB3CDE" w:rsidRDefault="00BB3CDE" w:rsidP="00D16BC7">
      <w:pPr>
        <w:widowControl w:val="0"/>
        <w:spacing w:before="4" w:after="0" w:line="160" w:lineRule="exact"/>
        <w:rPr>
          <w:rFonts w:ascii="Times New Roman" w:eastAsia="Times New Roman" w:hAnsi="Times New Roman"/>
          <w:szCs w:val="20"/>
        </w:rPr>
      </w:pPr>
    </w:p>
    <w:p w14:paraId="5A4DA784" w14:textId="77777777" w:rsidR="00BB3CDE" w:rsidRDefault="00BB3CDE" w:rsidP="00D16BC7">
      <w:pPr>
        <w:widowControl w:val="0"/>
        <w:spacing w:before="4" w:after="0" w:line="160" w:lineRule="exact"/>
        <w:rPr>
          <w:rFonts w:ascii="Times New Roman" w:eastAsia="Times New Roman" w:hAnsi="Times New Roman"/>
          <w:szCs w:val="20"/>
        </w:rPr>
      </w:pPr>
    </w:p>
    <w:p w14:paraId="24903E01" w14:textId="77777777" w:rsidR="00BB3CDE" w:rsidRDefault="00BB3CDE" w:rsidP="00D16BC7">
      <w:pPr>
        <w:widowControl w:val="0"/>
        <w:spacing w:before="4" w:after="0" w:line="160" w:lineRule="exact"/>
        <w:rPr>
          <w:rFonts w:ascii="Times New Roman" w:eastAsia="Times New Roman" w:hAnsi="Times New Roman"/>
          <w:szCs w:val="20"/>
        </w:rPr>
      </w:pPr>
    </w:p>
    <w:p w14:paraId="4D567E4B" w14:textId="77777777" w:rsidR="00BB3CDE" w:rsidRDefault="00BB3CDE" w:rsidP="00D16BC7">
      <w:pPr>
        <w:widowControl w:val="0"/>
        <w:spacing w:before="4" w:after="0" w:line="160" w:lineRule="exact"/>
        <w:rPr>
          <w:rFonts w:ascii="Times New Roman" w:eastAsia="Times New Roman" w:hAnsi="Times New Roman"/>
          <w:szCs w:val="20"/>
        </w:rPr>
      </w:pPr>
    </w:p>
    <w:p w14:paraId="1BEA2983" w14:textId="77777777" w:rsidR="00BB3CDE" w:rsidRDefault="00BB3CDE" w:rsidP="00D16BC7">
      <w:pPr>
        <w:widowControl w:val="0"/>
        <w:spacing w:before="4" w:after="0" w:line="160" w:lineRule="exact"/>
        <w:rPr>
          <w:rFonts w:ascii="Times New Roman" w:eastAsia="Times New Roman" w:hAnsi="Times New Roman"/>
          <w:szCs w:val="20"/>
        </w:rPr>
      </w:pPr>
    </w:p>
    <w:p w14:paraId="2690D892" w14:textId="77777777" w:rsidR="00BB3CDE" w:rsidRDefault="00BB3CDE" w:rsidP="00D16BC7">
      <w:pPr>
        <w:widowControl w:val="0"/>
        <w:spacing w:before="4" w:after="0" w:line="160" w:lineRule="exact"/>
        <w:rPr>
          <w:rFonts w:ascii="Times New Roman" w:eastAsia="Times New Roman" w:hAnsi="Times New Roman"/>
          <w:szCs w:val="20"/>
        </w:rPr>
      </w:pPr>
    </w:p>
    <w:p w14:paraId="7B9A15EE" w14:textId="77777777" w:rsidR="00BB3CDE" w:rsidRDefault="00BB3CDE" w:rsidP="00D16BC7">
      <w:pPr>
        <w:widowControl w:val="0"/>
        <w:spacing w:before="4" w:after="0" w:line="160" w:lineRule="exact"/>
        <w:rPr>
          <w:rFonts w:ascii="Times New Roman" w:eastAsia="Times New Roman" w:hAnsi="Times New Roman"/>
          <w:szCs w:val="20"/>
        </w:rPr>
      </w:pPr>
    </w:p>
    <w:p w14:paraId="2A9EBC3C" w14:textId="77777777" w:rsidR="00BB3CDE" w:rsidRDefault="00BB3CDE" w:rsidP="00D16BC7">
      <w:pPr>
        <w:widowControl w:val="0"/>
        <w:spacing w:before="4" w:after="0" w:line="160" w:lineRule="exact"/>
        <w:rPr>
          <w:rFonts w:ascii="Times New Roman" w:eastAsia="Times New Roman" w:hAnsi="Times New Roman"/>
          <w:szCs w:val="20"/>
        </w:rPr>
      </w:pPr>
    </w:p>
    <w:p w14:paraId="171387F0" w14:textId="77777777" w:rsidR="00BB3CDE" w:rsidRDefault="00BB3CDE" w:rsidP="00D16BC7">
      <w:pPr>
        <w:widowControl w:val="0"/>
        <w:spacing w:before="4" w:after="0" w:line="160" w:lineRule="exact"/>
        <w:rPr>
          <w:rFonts w:ascii="Times New Roman" w:eastAsia="Times New Roman" w:hAnsi="Times New Roman"/>
          <w:szCs w:val="20"/>
        </w:rPr>
      </w:pPr>
    </w:p>
    <w:p w14:paraId="7A49074F" w14:textId="77777777" w:rsidR="00BB3CDE" w:rsidRDefault="00BB3CDE" w:rsidP="00D16BC7">
      <w:pPr>
        <w:widowControl w:val="0"/>
        <w:spacing w:before="4" w:after="0" w:line="160" w:lineRule="exact"/>
        <w:rPr>
          <w:rFonts w:ascii="Times New Roman" w:eastAsia="Times New Roman" w:hAnsi="Times New Roman"/>
          <w:szCs w:val="20"/>
        </w:rPr>
      </w:pPr>
    </w:p>
    <w:p w14:paraId="4A63821D" w14:textId="77777777" w:rsidR="00BB3CDE" w:rsidRDefault="00BB3CDE" w:rsidP="00D16BC7">
      <w:pPr>
        <w:widowControl w:val="0"/>
        <w:spacing w:before="4" w:after="0" w:line="160" w:lineRule="exact"/>
        <w:rPr>
          <w:rFonts w:ascii="Times New Roman" w:eastAsia="Times New Roman" w:hAnsi="Times New Roman"/>
          <w:szCs w:val="20"/>
        </w:rPr>
      </w:pPr>
    </w:p>
    <w:p w14:paraId="5C87FD89" w14:textId="77777777" w:rsidR="00BB3CDE" w:rsidRDefault="00BB3CDE" w:rsidP="00D16BC7">
      <w:pPr>
        <w:widowControl w:val="0"/>
        <w:spacing w:before="4" w:after="0" w:line="160" w:lineRule="exact"/>
        <w:rPr>
          <w:rFonts w:ascii="Times New Roman" w:eastAsia="Times New Roman" w:hAnsi="Times New Roman"/>
          <w:szCs w:val="20"/>
        </w:rPr>
      </w:pPr>
    </w:p>
    <w:p w14:paraId="3B5B6748" w14:textId="77777777" w:rsidR="00BB3CDE" w:rsidRDefault="00BB3CDE" w:rsidP="00D16BC7">
      <w:pPr>
        <w:widowControl w:val="0"/>
        <w:spacing w:before="4" w:after="0" w:line="160" w:lineRule="exact"/>
        <w:rPr>
          <w:rFonts w:ascii="Times New Roman" w:eastAsia="Times New Roman" w:hAnsi="Times New Roman"/>
          <w:szCs w:val="20"/>
        </w:rPr>
      </w:pPr>
    </w:p>
    <w:p w14:paraId="64963520" w14:textId="77777777" w:rsidR="00BB3CDE" w:rsidRDefault="00BB3CDE" w:rsidP="00D16BC7">
      <w:pPr>
        <w:widowControl w:val="0"/>
        <w:spacing w:before="4" w:after="0" w:line="160" w:lineRule="exact"/>
        <w:rPr>
          <w:rFonts w:ascii="Times New Roman" w:eastAsia="Times New Roman" w:hAnsi="Times New Roman"/>
          <w:szCs w:val="20"/>
        </w:rPr>
      </w:pPr>
    </w:p>
    <w:p w14:paraId="7B29FCF9" w14:textId="77777777" w:rsidR="00BB3CDE" w:rsidRDefault="00BB3CDE" w:rsidP="00D16BC7">
      <w:pPr>
        <w:widowControl w:val="0"/>
        <w:spacing w:before="4" w:after="0" w:line="160" w:lineRule="exact"/>
        <w:rPr>
          <w:rFonts w:ascii="Times New Roman" w:eastAsia="Times New Roman" w:hAnsi="Times New Roman"/>
          <w:szCs w:val="20"/>
        </w:rPr>
      </w:pPr>
    </w:p>
    <w:p w14:paraId="2BFC8962" w14:textId="77777777" w:rsidR="00BB3CDE" w:rsidRDefault="00BB3CDE" w:rsidP="00D16BC7">
      <w:pPr>
        <w:widowControl w:val="0"/>
        <w:spacing w:before="4" w:after="0" w:line="160" w:lineRule="exact"/>
        <w:rPr>
          <w:rFonts w:ascii="Times New Roman" w:eastAsia="Times New Roman" w:hAnsi="Times New Roman"/>
          <w:szCs w:val="20"/>
        </w:rPr>
      </w:pPr>
    </w:p>
    <w:p w14:paraId="3A4BC8F5" w14:textId="77777777" w:rsidR="00BB3CDE" w:rsidRDefault="00BB3CDE" w:rsidP="00D16BC7">
      <w:pPr>
        <w:widowControl w:val="0"/>
        <w:spacing w:before="4" w:after="0" w:line="160" w:lineRule="exact"/>
        <w:rPr>
          <w:rFonts w:ascii="Times New Roman" w:eastAsia="Times New Roman" w:hAnsi="Times New Roman"/>
          <w:szCs w:val="20"/>
        </w:rPr>
      </w:pPr>
    </w:p>
    <w:p w14:paraId="487CDF38" w14:textId="77777777" w:rsidR="00BB3CDE" w:rsidRDefault="00BB3CDE" w:rsidP="00D16BC7">
      <w:pPr>
        <w:widowControl w:val="0"/>
        <w:spacing w:before="4" w:after="0" w:line="160" w:lineRule="exact"/>
        <w:rPr>
          <w:rFonts w:ascii="Times New Roman" w:eastAsia="Times New Roman" w:hAnsi="Times New Roman"/>
          <w:szCs w:val="20"/>
        </w:rPr>
      </w:pPr>
    </w:p>
    <w:p w14:paraId="123DB5D0" w14:textId="77777777" w:rsidR="00BB3CDE" w:rsidRDefault="00BB3CDE" w:rsidP="00D16BC7">
      <w:pPr>
        <w:widowControl w:val="0"/>
        <w:spacing w:before="4" w:after="0" w:line="160" w:lineRule="exact"/>
        <w:rPr>
          <w:rFonts w:ascii="Times New Roman" w:eastAsia="Times New Roman" w:hAnsi="Times New Roman"/>
          <w:szCs w:val="20"/>
        </w:rPr>
      </w:pPr>
    </w:p>
    <w:p w14:paraId="6AE71D63" w14:textId="77777777" w:rsidR="00BB3CDE" w:rsidRDefault="00BB3CDE" w:rsidP="00D16BC7">
      <w:pPr>
        <w:widowControl w:val="0"/>
        <w:spacing w:before="4" w:after="0" w:line="160" w:lineRule="exact"/>
        <w:rPr>
          <w:rFonts w:ascii="Times New Roman" w:eastAsia="Times New Roman" w:hAnsi="Times New Roman"/>
          <w:szCs w:val="20"/>
        </w:rPr>
      </w:pPr>
    </w:p>
    <w:p w14:paraId="45A26B19" w14:textId="77777777" w:rsidR="00BB3CDE" w:rsidRDefault="00BB3CDE" w:rsidP="00D16BC7">
      <w:pPr>
        <w:widowControl w:val="0"/>
        <w:spacing w:before="4" w:after="0" w:line="160" w:lineRule="exact"/>
        <w:rPr>
          <w:rFonts w:ascii="Times New Roman" w:eastAsia="Times New Roman" w:hAnsi="Times New Roman"/>
          <w:szCs w:val="20"/>
        </w:rPr>
      </w:pPr>
    </w:p>
    <w:p w14:paraId="4F721FBF" w14:textId="77777777" w:rsidR="00BB3CDE" w:rsidRDefault="00BB3CDE" w:rsidP="00D16BC7">
      <w:pPr>
        <w:widowControl w:val="0"/>
        <w:spacing w:before="4" w:after="0" w:line="160" w:lineRule="exact"/>
        <w:rPr>
          <w:rFonts w:ascii="Times New Roman" w:eastAsia="Times New Roman" w:hAnsi="Times New Roman"/>
          <w:szCs w:val="20"/>
        </w:rPr>
      </w:pPr>
    </w:p>
    <w:p w14:paraId="61F358C1" w14:textId="77777777" w:rsidR="00BB3CDE" w:rsidRDefault="00BB3CDE" w:rsidP="00D16BC7">
      <w:pPr>
        <w:widowControl w:val="0"/>
        <w:spacing w:before="4" w:after="0" w:line="160" w:lineRule="exact"/>
        <w:rPr>
          <w:rFonts w:ascii="Times New Roman" w:eastAsia="Times New Roman" w:hAnsi="Times New Roman"/>
          <w:szCs w:val="20"/>
        </w:rPr>
      </w:pPr>
    </w:p>
    <w:p w14:paraId="67C3275C" w14:textId="77777777" w:rsidR="00BB3CDE" w:rsidRDefault="00BB3CDE" w:rsidP="00D16BC7">
      <w:pPr>
        <w:widowControl w:val="0"/>
        <w:spacing w:before="4" w:after="0" w:line="160" w:lineRule="exact"/>
        <w:rPr>
          <w:rFonts w:ascii="Times New Roman" w:eastAsia="Times New Roman" w:hAnsi="Times New Roman"/>
          <w:szCs w:val="20"/>
        </w:rPr>
      </w:pPr>
    </w:p>
    <w:p w14:paraId="0DB2A9BD" w14:textId="77777777" w:rsidR="00BB3CDE" w:rsidRDefault="00BB3CDE" w:rsidP="00D16BC7">
      <w:pPr>
        <w:widowControl w:val="0"/>
        <w:spacing w:before="4" w:after="0" w:line="160" w:lineRule="exact"/>
        <w:rPr>
          <w:rFonts w:ascii="Times New Roman" w:eastAsia="Times New Roman" w:hAnsi="Times New Roman"/>
          <w:szCs w:val="20"/>
        </w:rPr>
      </w:pPr>
    </w:p>
    <w:p w14:paraId="4F8FA7E3" w14:textId="77777777" w:rsidR="00BB3CDE" w:rsidRDefault="00BB3CDE" w:rsidP="00D16BC7">
      <w:pPr>
        <w:widowControl w:val="0"/>
        <w:spacing w:before="4" w:after="0" w:line="160" w:lineRule="exact"/>
        <w:rPr>
          <w:rFonts w:ascii="Times New Roman" w:eastAsia="Times New Roman" w:hAnsi="Times New Roman"/>
          <w:szCs w:val="20"/>
        </w:rPr>
      </w:pPr>
    </w:p>
    <w:p w14:paraId="0DC3D70C" w14:textId="77777777" w:rsidR="00BB3CDE" w:rsidRDefault="00BB3CDE" w:rsidP="00D16BC7">
      <w:pPr>
        <w:widowControl w:val="0"/>
        <w:spacing w:before="4" w:after="0" w:line="160" w:lineRule="exact"/>
        <w:rPr>
          <w:rFonts w:ascii="Times New Roman" w:eastAsia="Times New Roman" w:hAnsi="Times New Roman"/>
          <w:szCs w:val="20"/>
        </w:rPr>
      </w:pPr>
    </w:p>
    <w:p w14:paraId="659000FB" w14:textId="77777777" w:rsidR="00BB3CDE" w:rsidRDefault="00BB3CDE" w:rsidP="00D16BC7">
      <w:pPr>
        <w:widowControl w:val="0"/>
        <w:spacing w:before="4" w:after="0" w:line="160" w:lineRule="exact"/>
        <w:rPr>
          <w:rFonts w:ascii="Times New Roman" w:eastAsia="Times New Roman" w:hAnsi="Times New Roman"/>
          <w:szCs w:val="20"/>
        </w:rPr>
      </w:pPr>
    </w:p>
    <w:p w14:paraId="0833F1D2" w14:textId="77777777" w:rsidR="00BB3CDE" w:rsidRDefault="00BB3CDE" w:rsidP="00D16BC7">
      <w:pPr>
        <w:widowControl w:val="0"/>
        <w:spacing w:before="4" w:after="0" w:line="160" w:lineRule="exact"/>
        <w:rPr>
          <w:rFonts w:ascii="Times New Roman" w:eastAsia="Times New Roman" w:hAnsi="Times New Roman"/>
          <w:szCs w:val="20"/>
        </w:rPr>
      </w:pPr>
    </w:p>
    <w:p w14:paraId="220AC057" w14:textId="77777777" w:rsidR="00BB3CDE" w:rsidRDefault="00BB3CDE" w:rsidP="00D16BC7">
      <w:pPr>
        <w:widowControl w:val="0"/>
        <w:spacing w:before="4" w:after="0" w:line="160" w:lineRule="exact"/>
        <w:rPr>
          <w:rFonts w:ascii="Times New Roman" w:eastAsia="Times New Roman" w:hAnsi="Times New Roman"/>
          <w:szCs w:val="20"/>
        </w:rPr>
      </w:pPr>
    </w:p>
    <w:p w14:paraId="34D2A4D0" w14:textId="77777777" w:rsidR="00BB3CDE" w:rsidRDefault="00BB3CDE" w:rsidP="00D16BC7">
      <w:pPr>
        <w:widowControl w:val="0"/>
        <w:spacing w:before="4" w:after="0" w:line="160" w:lineRule="exact"/>
        <w:rPr>
          <w:rFonts w:ascii="Times New Roman" w:eastAsia="Times New Roman" w:hAnsi="Times New Roman"/>
          <w:szCs w:val="20"/>
        </w:rPr>
      </w:pPr>
    </w:p>
    <w:p w14:paraId="58DC3248" w14:textId="77777777" w:rsidR="00BB3CDE" w:rsidRDefault="00BB3CDE" w:rsidP="00D16BC7">
      <w:pPr>
        <w:widowControl w:val="0"/>
        <w:spacing w:before="4" w:after="0" w:line="160" w:lineRule="exact"/>
        <w:rPr>
          <w:rFonts w:ascii="Times New Roman" w:eastAsia="Times New Roman" w:hAnsi="Times New Roman"/>
          <w:szCs w:val="20"/>
        </w:rPr>
      </w:pPr>
    </w:p>
    <w:p w14:paraId="1B1E6669" w14:textId="77777777" w:rsidR="00BB3CDE" w:rsidRDefault="00BB3CDE" w:rsidP="00D16BC7">
      <w:pPr>
        <w:widowControl w:val="0"/>
        <w:spacing w:before="4" w:after="0" w:line="160" w:lineRule="exact"/>
        <w:rPr>
          <w:rFonts w:ascii="Times New Roman" w:eastAsia="Times New Roman" w:hAnsi="Times New Roman"/>
          <w:szCs w:val="20"/>
        </w:rPr>
      </w:pPr>
    </w:p>
    <w:p w14:paraId="06D3A3C3" w14:textId="77777777" w:rsidR="00BB3CDE" w:rsidRDefault="00BB3CDE" w:rsidP="00D16BC7">
      <w:pPr>
        <w:widowControl w:val="0"/>
        <w:spacing w:before="4" w:after="0" w:line="160" w:lineRule="exact"/>
        <w:rPr>
          <w:rFonts w:ascii="Times New Roman" w:eastAsia="Times New Roman" w:hAnsi="Times New Roman"/>
          <w:szCs w:val="20"/>
        </w:rPr>
      </w:pPr>
    </w:p>
    <w:p w14:paraId="68374A9E" w14:textId="77777777" w:rsidR="00BB3CDE" w:rsidRDefault="00BB3CDE" w:rsidP="00D16BC7">
      <w:pPr>
        <w:widowControl w:val="0"/>
        <w:spacing w:before="4" w:after="0" w:line="160" w:lineRule="exact"/>
        <w:rPr>
          <w:rFonts w:ascii="Times New Roman" w:eastAsia="Times New Roman" w:hAnsi="Times New Roman"/>
          <w:szCs w:val="20"/>
        </w:rPr>
      </w:pPr>
    </w:p>
    <w:p w14:paraId="406452B7" w14:textId="77777777" w:rsidR="00BB3CDE" w:rsidRDefault="00BB3CDE" w:rsidP="00D16BC7">
      <w:pPr>
        <w:widowControl w:val="0"/>
        <w:spacing w:before="4" w:after="0" w:line="160" w:lineRule="exact"/>
        <w:rPr>
          <w:rFonts w:ascii="Times New Roman" w:eastAsia="Times New Roman" w:hAnsi="Times New Roman"/>
          <w:szCs w:val="20"/>
        </w:rPr>
      </w:pPr>
    </w:p>
    <w:p w14:paraId="4169E015" w14:textId="77777777" w:rsidR="00BB3CDE" w:rsidRDefault="00BB3CDE" w:rsidP="00D16BC7">
      <w:pPr>
        <w:widowControl w:val="0"/>
        <w:spacing w:before="4" w:after="0" w:line="160" w:lineRule="exact"/>
        <w:rPr>
          <w:rFonts w:ascii="Times New Roman" w:eastAsia="Times New Roman" w:hAnsi="Times New Roman"/>
          <w:szCs w:val="20"/>
        </w:rPr>
      </w:pPr>
    </w:p>
    <w:p w14:paraId="739D2F0B" w14:textId="77777777" w:rsidR="00BB3CDE" w:rsidRDefault="00BB3CDE" w:rsidP="00D16BC7">
      <w:pPr>
        <w:widowControl w:val="0"/>
        <w:spacing w:before="4" w:after="0" w:line="160" w:lineRule="exact"/>
        <w:rPr>
          <w:rFonts w:ascii="Times New Roman" w:eastAsia="Times New Roman" w:hAnsi="Times New Roman"/>
          <w:szCs w:val="20"/>
        </w:rPr>
      </w:pPr>
    </w:p>
    <w:p w14:paraId="7C9848C2" w14:textId="77777777" w:rsidR="00BB3CDE" w:rsidRDefault="00BB3CDE" w:rsidP="00D16BC7">
      <w:pPr>
        <w:widowControl w:val="0"/>
        <w:spacing w:before="4" w:after="0" w:line="160" w:lineRule="exact"/>
        <w:rPr>
          <w:rFonts w:ascii="Times New Roman" w:eastAsia="Times New Roman" w:hAnsi="Times New Roman"/>
          <w:szCs w:val="20"/>
        </w:rPr>
      </w:pPr>
    </w:p>
    <w:p w14:paraId="2EE58D34" w14:textId="77777777" w:rsidR="00BB3CDE" w:rsidRDefault="00BB3CDE" w:rsidP="00D16BC7">
      <w:pPr>
        <w:widowControl w:val="0"/>
        <w:spacing w:before="4" w:after="0" w:line="160" w:lineRule="exact"/>
        <w:rPr>
          <w:rFonts w:ascii="Times New Roman" w:eastAsia="Times New Roman" w:hAnsi="Times New Roman"/>
          <w:szCs w:val="20"/>
        </w:rPr>
      </w:pPr>
    </w:p>
    <w:p w14:paraId="7E4FB7E1" w14:textId="77777777" w:rsidR="00BB3CDE" w:rsidRDefault="00BB3CDE" w:rsidP="00D16BC7">
      <w:pPr>
        <w:widowControl w:val="0"/>
        <w:spacing w:before="4" w:after="0" w:line="160" w:lineRule="exact"/>
        <w:rPr>
          <w:rFonts w:ascii="Times New Roman" w:eastAsia="Times New Roman" w:hAnsi="Times New Roman"/>
          <w:szCs w:val="20"/>
        </w:rPr>
      </w:pPr>
    </w:p>
    <w:p w14:paraId="7BE243D3" w14:textId="77777777" w:rsidR="00BB3CDE" w:rsidRDefault="00BB3CDE" w:rsidP="00D16BC7">
      <w:pPr>
        <w:widowControl w:val="0"/>
        <w:spacing w:before="4" w:after="0" w:line="160" w:lineRule="exact"/>
        <w:rPr>
          <w:rFonts w:ascii="Times New Roman" w:eastAsia="Times New Roman" w:hAnsi="Times New Roman"/>
          <w:szCs w:val="20"/>
        </w:rPr>
      </w:pPr>
    </w:p>
    <w:p w14:paraId="68E5EDDB" w14:textId="77777777" w:rsidR="00BB3CDE" w:rsidRDefault="00BB3CDE" w:rsidP="00D16BC7">
      <w:pPr>
        <w:widowControl w:val="0"/>
        <w:spacing w:before="4" w:after="0" w:line="160" w:lineRule="exact"/>
        <w:rPr>
          <w:rFonts w:ascii="Times New Roman" w:eastAsia="Times New Roman" w:hAnsi="Times New Roman"/>
          <w:szCs w:val="20"/>
        </w:rPr>
      </w:pPr>
    </w:p>
    <w:p w14:paraId="33E853F5" w14:textId="77777777" w:rsidR="00BB3CDE" w:rsidRDefault="00BB3CDE" w:rsidP="00D16BC7">
      <w:pPr>
        <w:widowControl w:val="0"/>
        <w:spacing w:before="4" w:after="0" w:line="160" w:lineRule="exact"/>
        <w:rPr>
          <w:rFonts w:ascii="Times New Roman" w:eastAsia="Times New Roman" w:hAnsi="Times New Roman"/>
          <w:szCs w:val="20"/>
        </w:rPr>
      </w:pPr>
    </w:p>
    <w:p w14:paraId="09D19B92" w14:textId="77777777" w:rsidR="00BB3CDE" w:rsidRDefault="00BB3CDE" w:rsidP="00D16BC7">
      <w:pPr>
        <w:widowControl w:val="0"/>
        <w:spacing w:before="4" w:after="0" w:line="160" w:lineRule="exact"/>
        <w:rPr>
          <w:rFonts w:ascii="Times New Roman" w:eastAsia="Times New Roman" w:hAnsi="Times New Roman"/>
          <w:szCs w:val="20"/>
        </w:rPr>
      </w:pPr>
    </w:p>
    <w:p w14:paraId="308DA8F1" w14:textId="77777777" w:rsidR="00BB3CDE" w:rsidRDefault="00BB3CDE" w:rsidP="00D16BC7">
      <w:pPr>
        <w:widowControl w:val="0"/>
        <w:spacing w:before="4" w:after="0" w:line="160" w:lineRule="exact"/>
        <w:rPr>
          <w:rFonts w:ascii="Times New Roman" w:eastAsia="Times New Roman" w:hAnsi="Times New Roman"/>
          <w:szCs w:val="20"/>
        </w:rPr>
      </w:pPr>
    </w:p>
    <w:p w14:paraId="481EE70F" w14:textId="77777777" w:rsidR="00BB3CDE" w:rsidRDefault="00BB3CDE" w:rsidP="00D16BC7">
      <w:pPr>
        <w:widowControl w:val="0"/>
        <w:spacing w:before="4" w:after="0" w:line="160" w:lineRule="exact"/>
        <w:rPr>
          <w:rFonts w:ascii="Times New Roman" w:eastAsia="Times New Roman" w:hAnsi="Times New Roman"/>
          <w:szCs w:val="20"/>
        </w:rPr>
      </w:pPr>
    </w:p>
    <w:p w14:paraId="767763CB" w14:textId="77777777" w:rsidR="00BB3CDE" w:rsidRDefault="00BB3CDE" w:rsidP="00D16BC7">
      <w:pPr>
        <w:widowControl w:val="0"/>
        <w:spacing w:before="4" w:after="0" w:line="160" w:lineRule="exact"/>
        <w:rPr>
          <w:rFonts w:ascii="Times New Roman" w:eastAsia="Times New Roman" w:hAnsi="Times New Roman"/>
          <w:szCs w:val="20"/>
        </w:rPr>
      </w:pPr>
    </w:p>
    <w:p w14:paraId="70B295C3" w14:textId="77777777" w:rsidR="00BB3CDE" w:rsidRDefault="00BB3CDE" w:rsidP="00D16BC7">
      <w:pPr>
        <w:widowControl w:val="0"/>
        <w:spacing w:before="4" w:after="0" w:line="160" w:lineRule="exact"/>
        <w:rPr>
          <w:rFonts w:ascii="Times New Roman" w:eastAsia="Times New Roman" w:hAnsi="Times New Roman"/>
          <w:szCs w:val="20"/>
        </w:rPr>
      </w:pPr>
    </w:p>
    <w:p w14:paraId="3CD10CA5" w14:textId="77777777" w:rsidR="00BB3CDE" w:rsidRDefault="00BB3CDE" w:rsidP="00D16BC7">
      <w:pPr>
        <w:widowControl w:val="0"/>
        <w:spacing w:before="4" w:after="0" w:line="160" w:lineRule="exact"/>
        <w:rPr>
          <w:rFonts w:ascii="Times New Roman" w:eastAsia="Times New Roman" w:hAnsi="Times New Roman"/>
          <w:szCs w:val="20"/>
        </w:rPr>
      </w:pPr>
    </w:p>
    <w:p w14:paraId="12856128" w14:textId="77777777" w:rsidR="00BB3CDE" w:rsidRDefault="00BB3CDE" w:rsidP="00D16BC7">
      <w:pPr>
        <w:widowControl w:val="0"/>
        <w:spacing w:before="4" w:after="0" w:line="160" w:lineRule="exact"/>
        <w:rPr>
          <w:rFonts w:ascii="Times New Roman" w:eastAsia="Times New Roman" w:hAnsi="Times New Roman"/>
          <w:szCs w:val="20"/>
        </w:rPr>
      </w:pPr>
    </w:p>
    <w:p w14:paraId="18216258" w14:textId="77777777" w:rsidR="00BB3CDE" w:rsidRDefault="00BB3CDE" w:rsidP="00D16BC7">
      <w:pPr>
        <w:widowControl w:val="0"/>
        <w:spacing w:before="4" w:after="0" w:line="160" w:lineRule="exact"/>
        <w:rPr>
          <w:rFonts w:ascii="Times New Roman" w:eastAsia="Times New Roman" w:hAnsi="Times New Roman"/>
          <w:szCs w:val="20"/>
        </w:rPr>
      </w:pPr>
    </w:p>
    <w:p w14:paraId="01206C15" w14:textId="77777777" w:rsidR="00BB3CDE" w:rsidRDefault="00BB3CDE" w:rsidP="00D16BC7">
      <w:pPr>
        <w:widowControl w:val="0"/>
        <w:spacing w:before="4" w:after="0" w:line="160" w:lineRule="exact"/>
        <w:rPr>
          <w:rFonts w:ascii="Times New Roman" w:eastAsia="Times New Roman" w:hAnsi="Times New Roman"/>
          <w:szCs w:val="20"/>
        </w:rPr>
      </w:pPr>
    </w:p>
    <w:p w14:paraId="2E42751D" w14:textId="77777777" w:rsidR="00BB3CDE" w:rsidRDefault="00BB3CDE" w:rsidP="00D16BC7">
      <w:pPr>
        <w:widowControl w:val="0"/>
        <w:spacing w:before="4" w:after="0" w:line="160" w:lineRule="exact"/>
        <w:rPr>
          <w:rFonts w:ascii="Times New Roman" w:eastAsia="Times New Roman" w:hAnsi="Times New Roman"/>
          <w:szCs w:val="20"/>
        </w:rPr>
      </w:pPr>
    </w:p>
    <w:p w14:paraId="2BD3B5DC" w14:textId="77777777" w:rsidR="00BB3CDE" w:rsidRDefault="00BB3CDE" w:rsidP="00D16BC7">
      <w:pPr>
        <w:widowControl w:val="0"/>
        <w:spacing w:before="4" w:after="0" w:line="160" w:lineRule="exact"/>
        <w:rPr>
          <w:rFonts w:ascii="Times New Roman" w:eastAsia="Times New Roman" w:hAnsi="Times New Roman"/>
          <w:szCs w:val="20"/>
        </w:rPr>
      </w:pPr>
    </w:p>
    <w:p w14:paraId="04708567" w14:textId="77777777" w:rsidR="00BB3CDE" w:rsidRDefault="00BB3CDE" w:rsidP="00D16BC7">
      <w:pPr>
        <w:widowControl w:val="0"/>
        <w:spacing w:before="4" w:after="0" w:line="160" w:lineRule="exact"/>
        <w:rPr>
          <w:rFonts w:ascii="Times New Roman" w:eastAsia="Times New Roman" w:hAnsi="Times New Roman"/>
          <w:szCs w:val="20"/>
        </w:rPr>
      </w:pPr>
    </w:p>
    <w:p w14:paraId="68A704C3" w14:textId="77777777" w:rsidR="00BB3CDE" w:rsidRDefault="00BB3CDE" w:rsidP="00D16BC7">
      <w:pPr>
        <w:widowControl w:val="0"/>
        <w:spacing w:before="4" w:after="0" w:line="160" w:lineRule="exact"/>
        <w:rPr>
          <w:rFonts w:ascii="Times New Roman" w:eastAsia="Times New Roman" w:hAnsi="Times New Roman"/>
          <w:szCs w:val="20"/>
        </w:rPr>
      </w:pPr>
    </w:p>
    <w:p w14:paraId="2F1FFCA4" w14:textId="77777777" w:rsidR="00BB3CDE" w:rsidRDefault="00BB3CDE" w:rsidP="00D16BC7">
      <w:pPr>
        <w:widowControl w:val="0"/>
        <w:spacing w:before="4" w:after="0" w:line="160" w:lineRule="exact"/>
        <w:rPr>
          <w:rFonts w:ascii="Times New Roman" w:eastAsia="Times New Roman" w:hAnsi="Times New Roman"/>
          <w:szCs w:val="20"/>
        </w:rPr>
      </w:pPr>
    </w:p>
    <w:p w14:paraId="243DAFE0" w14:textId="7FFFA63D" w:rsidR="00BB3CDE" w:rsidRDefault="00BB3CDE" w:rsidP="00D16BC7">
      <w:pPr>
        <w:widowControl w:val="0"/>
        <w:spacing w:before="4" w:after="0" w:line="160" w:lineRule="exact"/>
        <w:rPr>
          <w:rFonts w:ascii="Times New Roman" w:eastAsia="Times New Roman" w:hAnsi="Times New Roman"/>
          <w:szCs w:val="20"/>
        </w:rPr>
      </w:pPr>
    </w:p>
    <w:p w14:paraId="0D9971C4" w14:textId="77777777" w:rsidR="00BB3CDE" w:rsidRDefault="00BB3CDE" w:rsidP="00D16BC7">
      <w:pPr>
        <w:widowControl w:val="0"/>
        <w:spacing w:before="4" w:after="0" w:line="160" w:lineRule="exact"/>
        <w:rPr>
          <w:rFonts w:ascii="Times New Roman" w:eastAsia="Times New Roman" w:hAnsi="Times New Roman"/>
          <w:szCs w:val="20"/>
        </w:rPr>
      </w:pPr>
    </w:p>
    <w:p w14:paraId="6D8F5FFF" w14:textId="77777777" w:rsidR="00BB3CDE" w:rsidRDefault="00BB3CDE" w:rsidP="00D16BC7">
      <w:pPr>
        <w:widowControl w:val="0"/>
        <w:spacing w:before="4" w:after="0" w:line="160" w:lineRule="exact"/>
        <w:rPr>
          <w:rFonts w:ascii="Times New Roman" w:eastAsia="Times New Roman" w:hAnsi="Times New Roman"/>
          <w:szCs w:val="20"/>
        </w:rPr>
      </w:pPr>
    </w:p>
    <w:p w14:paraId="541EDA45" w14:textId="77777777" w:rsidR="00BB3CDE" w:rsidRDefault="00BB3CDE" w:rsidP="00D16BC7">
      <w:pPr>
        <w:widowControl w:val="0"/>
        <w:spacing w:before="4" w:after="0" w:line="160" w:lineRule="exact"/>
        <w:rPr>
          <w:rFonts w:ascii="Times New Roman" w:eastAsia="Times New Roman" w:hAnsi="Times New Roman"/>
          <w:szCs w:val="20"/>
        </w:rPr>
      </w:pPr>
    </w:p>
    <w:p w14:paraId="5C93D3B4" w14:textId="77777777" w:rsidR="00BB3CDE" w:rsidRDefault="00BB3CDE" w:rsidP="00D16BC7">
      <w:pPr>
        <w:widowControl w:val="0"/>
        <w:spacing w:before="4" w:after="0" w:line="160" w:lineRule="exact"/>
        <w:rPr>
          <w:rFonts w:ascii="Times New Roman" w:eastAsia="Times New Roman" w:hAnsi="Times New Roman"/>
          <w:szCs w:val="20"/>
        </w:rPr>
      </w:pPr>
    </w:p>
    <w:p w14:paraId="224F5441" w14:textId="77777777" w:rsidR="00BB3CDE" w:rsidRDefault="00BB3CDE" w:rsidP="00D16BC7">
      <w:pPr>
        <w:widowControl w:val="0"/>
        <w:spacing w:before="4" w:after="0" w:line="160" w:lineRule="exact"/>
        <w:rPr>
          <w:rFonts w:ascii="Times New Roman" w:eastAsia="Times New Roman" w:hAnsi="Times New Roman"/>
          <w:szCs w:val="20"/>
        </w:rPr>
      </w:pPr>
    </w:p>
    <w:p w14:paraId="75FC517F" w14:textId="77777777" w:rsidR="00BB3CDE" w:rsidRDefault="00BB3CDE" w:rsidP="00D16BC7">
      <w:pPr>
        <w:widowControl w:val="0"/>
        <w:spacing w:before="4" w:after="0" w:line="160" w:lineRule="exact"/>
        <w:rPr>
          <w:rFonts w:ascii="Times New Roman" w:eastAsia="Times New Roman" w:hAnsi="Times New Roman"/>
          <w:szCs w:val="20"/>
        </w:rPr>
      </w:pPr>
    </w:p>
    <w:p w14:paraId="0F7F4BAC" w14:textId="77777777" w:rsidR="00BB3CDE" w:rsidRDefault="00BB3CDE" w:rsidP="00D16BC7">
      <w:pPr>
        <w:widowControl w:val="0"/>
        <w:spacing w:before="4" w:after="0" w:line="160" w:lineRule="exact"/>
        <w:rPr>
          <w:rFonts w:ascii="Times New Roman" w:eastAsia="Times New Roman" w:hAnsi="Times New Roman"/>
          <w:szCs w:val="20"/>
        </w:rPr>
      </w:pPr>
    </w:p>
    <w:p w14:paraId="4725160A" w14:textId="77777777" w:rsidR="00BB3CDE" w:rsidRDefault="00BB3CDE" w:rsidP="00D16BC7">
      <w:pPr>
        <w:widowControl w:val="0"/>
        <w:spacing w:before="4" w:after="0" w:line="160" w:lineRule="exact"/>
        <w:rPr>
          <w:rFonts w:ascii="Times New Roman" w:eastAsia="Times New Roman" w:hAnsi="Times New Roman"/>
          <w:szCs w:val="20"/>
        </w:rPr>
      </w:pPr>
    </w:p>
    <w:p w14:paraId="3A7CB0E2" w14:textId="77777777" w:rsidR="00BB3CDE" w:rsidRDefault="00BB3CDE" w:rsidP="00D16BC7">
      <w:pPr>
        <w:widowControl w:val="0"/>
        <w:spacing w:before="4" w:after="0" w:line="160" w:lineRule="exact"/>
        <w:rPr>
          <w:rFonts w:ascii="Times New Roman" w:eastAsia="Times New Roman" w:hAnsi="Times New Roman"/>
          <w:szCs w:val="20"/>
        </w:rPr>
      </w:pPr>
    </w:p>
    <w:p w14:paraId="35C7879A" w14:textId="77777777" w:rsidR="00BB3CDE" w:rsidRDefault="00BB3CDE" w:rsidP="00D16BC7">
      <w:pPr>
        <w:widowControl w:val="0"/>
        <w:spacing w:before="4" w:after="0" w:line="160" w:lineRule="exact"/>
        <w:rPr>
          <w:rFonts w:ascii="Times New Roman" w:eastAsia="Times New Roman" w:hAnsi="Times New Roman"/>
          <w:szCs w:val="20"/>
        </w:rPr>
      </w:pPr>
    </w:p>
    <w:p w14:paraId="0AF6E882" w14:textId="77777777" w:rsidR="00BB3CDE" w:rsidRDefault="00BB3CDE" w:rsidP="00D16BC7">
      <w:pPr>
        <w:widowControl w:val="0"/>
        <w:spacing w:before="4" w:after="0" w:line="160" w:lineRule="exact"/>
        <w:rPr>
          <w:rFonts w:ascii="Times New Roman" w:eastAsia="Times New Roman" w:hAnsi="Times New Roman"/>
          <w:szCs w:val="20"/>
        </w:rPr>
      </w:pPr>
    </w:p>
    <w:p w14:paraId="3C320DA5" w14:textId="77777777" w:rsidR="00BB3CDE" w:rsidRDefault="00BB3CDE" w:rsidP="00D16BC7">
      <w:pPr>
        <w:widowControl w:val="0"/>
        <w:spacing w:before="4" w:after="0" w:line="160" w:lineRule="exact"/>
        <w:rPr>
          <w:rFonts w:ascii="Times New Roman" w:eastAsia="Times New Roman" w:hAnsi="Times New Roman"/>
          <w:szCs w:val="20"/>
        </w:rPr>
      </w:pPr>
    </w:p>
    <w:p w14:paraId="76C49819" w14:textId="77777777" w:rsidR="00BB3CDE" w:rsidRDefault="00BB3CDE" w:rsidP="00D16BC7">
      <w:pPr>
        <w:widowControl w:val="0"/>
        <w:spacing w:before="4" w:after="0" w:line="160" w:lineRule="exact"/>
        <w:rPr>
          <w:rFonts w:ascii="Times New Roman" w:eastAsia="Times New Roman" w:hAnsi="Times New Roman"/>
          <w:szCs w:val="20"/>
        </w:rPr>
      </w:pPr>
    </w:p>
    <w:p w14:paraId="578296D0" w14:textId="3078E084" w:rsidR="00AD73D7" w:rsidRPr="00AD73D7" w:rsidRDefault="00AD73D7" w:rsidP="00D16BC7">
      <w:pPr>
        <w:widowControl w:val="0"/>
        <w:spacing w:before="4" w:after="0" w:line="160" w:lineRule="exact"/>
        <w:rPr>
          <w:rFonts w:ascii="Times New Roman" w:eastAsia="Times New Roman" w:hAnsi="Times New Roman"/>
          <w:szCs w:val="20"/>
        </w:rPr>
      </w:pPr>
      <w:r w:rsidRPr="00AD73D7">
        <w:rPr>
          <w:rFonts w:ascii="Calibri" w:eastAsia="Calibri" w:hAnsi="Calibri"/>
          <w:noProof/>
          <w:sz w:val="22"/>
          <w:szCs w:val="22"/>
          <w:lang w:val="en-CA" w:eastAsia="en-CA"/>
        </w:rPr>
        <w:lastRenderedPageBreak/>
        <mc:AlternateContent>
          <mc:Choice Requires="wpg">
            <w:drawing>
              <wp:anchor distT="0" distB="0" distL="114300" distR="114300" simplePos="0" relativeHeight="251726336" behindDoc="1" locked="0" layoutInCell="1" allowOverlap="1" wp14:anchorId="56166103" wp14:editId="1B82D1C3">
                <wp:simplePos x="0" y="0"/>
                <wp:positionH relativeFrom="page">
                  <wp:posOffset>4098290</wp:posOffset>
                </wp:positionH>
                <wp:positionV relativeFrom="page">
                  <wp:posOffset>8220710</wp:posOffset>
                </wp:positionV>
                <wp:extent cx="1270" cy="229870"/>
                <wp:effectExtent l="12065" t="10160" r="5715" b="762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29870"/>
                          <a:chOff x="6454" y="12946"/>
                          <a:chExt cx="2" cy="362"/>
                        </a:xfrm>
                      </wpg:grpSpPr>
                      <wps:wsp>
                        <wps:cNvPr id="32" name="Freeform 144"/>
                        <wps:cNvSpPr>
                          <a:spLocks/>
                        </wps:cNvSpPr>
                        <wps:spPr bwMode="auto">
                          <a:xfrm>
                            <a:off x="6454" y="12946"/>
                            <a:ext cx="2" cy="362"/>
                          </a:xfrm>
                          <a:custGeom>
                            <a:avLst/>
                            <a:gdLst>
                              <a:gd name="T0" fmla="+- 0 12946 12946"/>
                              <a:gd name="T1" fmla="*/ 12946 h 362"/>
                              <a:gd name="T2" fmla="+- 0 13308 12946"/>
                              <a:gd name="T3" fmla="*/ 13308 h 362"/>
                            </a:gdLst>
                            <a:ahLst/>
                            <a:cxnLst>
                              <a:cxn ang="0">
                                <a:pos x="0" y="T1"/>
                              </a:cxn>
                              <a:cxn ang="0">
                                <a:pos x="0" y="T3"/>
                              </a:cxn>
                            </a:cxnLst>
                            <a:rect l="0" t="0" r="r" b="b"/>
                            <a:pathLst>
                              <a:path h="362">
                                <a:moveTo>
                                  <a:pt x="0" y="0"/>
                                </a:moveTo>
                                <a:lnTo>
                                  <a:pt x="0" y="362"/>
                                </a:lnTo>
                              </a:path>
                            </a:pathLst>
                          </a:custGeom>
                          <a:noFill/>
                          <a:ln w="10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455AEA" id="Group 31" o:spid="_x0000_s1026" style="position:absolute;margin-left:322.7pt;margin-top:647.3pt;width:.1pt;height:18.1pt;z-index:-251590144;mso-position-horizontal-relative:page;mso-position-vertical-relative:page" coordorigin="6454,12946" coordsize="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">
                <v:shape id="Freeform 144" o:spid="_x0000_s1027" style="position:absolute;left:6454;top:12946;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" path="m,l,362e" filled="f" strokecolor="#231f20" strokeweight=".8pt">
                  <v:path arrowok="t" o:connecttype="custom" o:connectlocs="0,12946;0,13308" o:connectangles="0,0"/>
                </v:shape>
                <w10:wrap anchorx="page" anchory="page"/>
              </v:group>
            </w:pict>
          </mc:Fallback>
        </mc:AlternateContent>
      </w:r>
      <w:r w:rsidRPr="00AD73D7">
        <w:rPr>
          <w:rFonts w:ascii="Calibri" w:eastAsia="Calibri" w:hAnsi="Calibri"/>
          <w:noProof/>
          <w:sz w:val="22"/>
          <w:szCs w:val="22"/>
          <w:lang w:val="en-CA" w:eastAsia="en-CA"/>
        </w:rPr>
        <mc:AlternateContent>
          <mc:Choice Requires="wpg">
            <w:drawing>
              <wp:anchor distT="0" distB="0" distL="114300" distR="114300" simplePos="0" relativeHeight="251727360" behindDoc="1" locked="0" layoutInCell="1" allowOverlap="1" wp14:anchorId="339483DC" wp14:editId="55A6E3FD">
                <wp:simplePos x="0" y="0"/>
                <wp:positionH relativeFrom="page">
                  <wp:posOffset>5276850</wp:posOffset>
                </wp:positionH>
                <wp:positionV relativeFrom="page">
                  <wp:posOffset>8220710</wp:posOffset>
                </wp:positionV>
                <wp:extent cx="1270" cy="229870"/>
                <wp:effectExtent l="9525" t="10160" r="8255" b="762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29870"/>
                          <a:chOff x="8310" y="12946"/>
                          <a:chExt cx="2" cy="362"/>
                        </a:xfrm>
                      </wpg:grpSpPr>
                      <wps:wsp>
                        <wps:cNvPr id="30" name="Freeform 146"/>
                        <wps:cNvSpPr>
                          <a:spLocks/>
                        </wps:cNvSpPr>
                        <wps:spPr bwMode="auto">
                          <a:xfrm>
                            <a:off x="8310" y="12946"/>
                            <a:ext cx="2" cy="362"/>
                          </a:xfrm>
                          <a:custGeom>
                            <a:avLst/>
                            <a:gdLst>
                              <a:gd name="T0" fmla="+- 0 12946 12946"/>
                              <a:gd name="T1" fmla="*/ 12946 h 362"/>
                              <a:gd name="T2" fmla="+- 0 13308 12946"/>
                              <a:gd name="T3" fmla="*/ 13308 h 362"/>
                            </a:gdLst>
                            <a:ahLst/>
                            <a:cxnLst>
                              <a:cxn ang="0">
                                <a:pos x="0" y="T1"/>
                              </a:cxn>
                              <a:cxn ang="0">
                                <a:pos x="0" y="T3"/>
                              </a:cxn>
                            </a:cxnLst>
                            <a:rect l="0" t="0" r="r" b="b"/>
                            <a:pathLst>
                              <a:path h="362">
                                <a:moveTo>
                                  <a:pt x="0" y="0"/>
                                </a:moveTo>
                                <a:lnTo>
                                  <a:pt x="0" y="362"/>
                                </a:lnTo>
                              </a:path>
                            </a:pathLst>
                          </a:custGeom>
                          <a:noFill/>
                          <a:ln w="101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D1CC732" id="Group 24" o:spid="_x0000_s1026" style="position:absolute;margin-left:415.5pt;margin-top:647.3pt;width:.1pt;height:18.1pt;z-index:-251589120;mso-position-horizontal-relative:page;mso-position-vertical-relative:page" coordorigin="8310,12946" coordsize="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">
                <v:shape id="Freeform 146" o:spid="_x0000_s1027" style="position:absolute;left:8310;top:12946;width:2;height:362;visibility:visible;mso-wrap-style:square;v-text-anchor:top" coordsize="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" path="m,l,362e" filled="f" strokecolor="#231f20" strokeweight=".8pt">
                  <v:path arrowok="t" o:connecttype="custom" o:connectlocs="0,12946;0,13308" o:connectangles="0,0"/>
                </v:shape>
                <w10:wrap anchorx="page" anchory="page"/>
              </v:group>
            </w:pict>
          </mc:Fallback>
        </mc:AlternateContent>
      </w:r>
    </w:p>
    <w:p w14:paraId="4F1A83F4" w14:textId="1B9C5556" w:rsidR="00EF0662" w:rsidRPr="005D5E07" w:rsidRDefault="00EF0662" w:rsidP="00003860">
      <w:pPr>
        <w:pStyle w:val="Appendices"/>
        <w:rPr>
          <w:rFonts w:cs="Arial"/>
          <w:b/>
          <w:noProof/>
          <w:lang w:val="en-CA" w:eastAsia="en-CA"/>
        </w:rPr>
      </w:pPr>
      <w:r w:rsidRPr="005D5E07">
        <w:rPr>
          <w:rFonts w:cs="Arial"/>
          <w:b/>
        </w:rPr>
        <w:t>Table of Contents</w:t>
      </w:r>
      <w:r w:rsidR="00273BAD">
        <w:rPr>
          <w:rFonts w:cs="Arial"/>
          <w:b/>
        </w:rPr>
        <w:t xml:space="preserve"> </w:t>
      </w:r>
    </w:p>
    <w:p w14:paraId="5190CA94" w14:textId="696C0FEF" w:rsidR="005B7778" w:rsidRPr="00874C4B" w:rsidRDefault="00EF0662">
      <w:pPr>
        <w:pStyle w:val="TOC1"/>
        <w:rPr>
          <w:rFonts w:eastAsiaTheme="minorEastAsia" w:cs="Arial"/>
          <w:b w:val="0"/>
          <w:noProof/>
          <w:color w:val="auto"/>
          <w:sz w:val="22"/>
          <w:szCs w:val="22"/>
          <w:lang w:val="en-CA" w:eastAsia="en-CA"/>
        </w:rPr>
      </w:pPr>
      <w:r w:rsidRPr="00874C4B">
        <w:rPr>
          <w:rFonts w:cs="Arial"/>
          <w:lang w:val="en-GB"/>
        </w:rPr>
        <w:fldChar w:fldCharType="begin"/>
      </w:r>
      <w:r w:rsidRPr="00874C4B">
        <w:rPr>
          <w:rFonts w:cs="Arial"/>
          <w:lang w:val="en-GB"/>
        </w:rPr>
        <w:instrText xml:space="preserve"> TOC \o "1-1" \t "Heading 2,2" </w:instrText>
      </w:r>
      <w:r w:rsidRPr="00874C4B">
        <w:rPr>
          <w:rFonts w:cs="Arial"/>
          <w:lang w:val="en-GB"/>
        </w:rPr>
        <w:fldChar w:fldCharType="separate"/>
      </w:r>
      <w:r w:rsidR="005B7778" w:rsidRPr="00874C4B">
        <w:rPr>
          <w:rFonts w:cs="Arial"/>
          <w:noProof/>
        </w:rPr>
        <w:t>Complementary Courses</w:t>
      </w:r>
      <w:r w:rsidR="005B7778" w:rsidRPr="00874C4B">
        <w:rPr>
          <w:rFonts w:cs="Arial"/>
          <w:noProof/>
        </w:rPr>
        <w:tab/>
      </w:r>
      <w:r w:rsidR="005B7778" w:rsidRPr="00874C4B">
        <w:rPr>
          <w:rFonts w:cs="Arial"/>
          <w:noProof/>
        </w:rPr>
        <w:fldChar w:fldCharType="begin"/>
      </w:r>
      <w:r w:rsidR="005B7778" w:rsidRPr="00874C4B">
        <w:rPr>
          <w:rFonts w:cs="Arial"/>
          <w:noProof/>
        </w:rPr>
        <w:instrText xml:space="preserve"> PAGEREF _Toc408837303 \h </w:instrText>
      </w:r>
      <w:r w:rsidR="005B7778" w:rsidRPr="00874C4B">
        <w:rPr>
          <w:rFonts w:cs="Arial"/>
          <w:noProof/>
        </w:rPr>
      </w:r>
      <w:r w:rsidR="005B7778" w:rsidRPr="00874C4B">
        <w:rPr>
          <w:rFonts w:cs="Arial"/>
          <w:noProof/>
        </w:rPr>
        <w:fldChar w:fldCharType="separate"/>
      </w:r>
      <w:r w:rsidR="00FF49D8">
        <w:rPr>
          <w:rFonts w:cs="Arial"/>
          <w:noProof/>
        </w:rPr>
        <w:t>3</w:t>
      </w:r>
      <w:r w:rsidR="005B7778" w:rsidRPr="00874C4B">
        <w:rPr>
          <w:rFonts w:cs="Arial"/>
          <w:noProof/>
        </w:rPr>
        <w:fldChar w:fldCharType="end"/>
      </w:r>
    </w:p>
    <w:p w14:paraId="3AB8719F" w14:textId="75DAB352" w:rsidR="005B7778" w:rsidRDefault="00386A3D">
      <w:pPr>
        <w:pStyle w:val="TOC2"/>
        <w:rPr>
          <w:rFonts w:cs="Arial"/>
          <w:noProof/>
        </w:rPr>
      </w:pPr>
      <w:r w:rsidRPr="00A87E6E">
        <w:rPr>
          <w:rFonts w:cs="Arial"/>
          <w:noProof/>
        </w:rPr>
        <w:t>Creative Writing</w:t>
      </w:r>
      <w:r w:rsidR="00A906E0">
        <w:rPr>
          <w:rFonts w:cs="Arial"/>
          <w:noProof/>
        </w:rPr>
        <w:t xml:space="preserve"> &amp; Publishing</w:t>
      </w:r>
      <w:r w:rsidR="005B7778" w:rsidRPr="00874C4B">
        <w:rPr>
          <w:rFonts w:cs="Arial"/>
          <w:noProof/>
        </w:rPr>
        <w:tab/>
      </w:r>
      <w:r w:rsidR="005B7778" w:rsidRPr="00874C4B">
        <w:rPr>
          <w:rFonts w:cs="Arial"/>
          <w:noProof/>
        </w:rPr>
        <w:fldChar w:fldCharType="begin"/>
      </w:r>
      <w:r w:rsidR="005B7778" w:rsidRPr="00874C4B">
        <w:rPr>
          <w:rFonts w:cs="Arial"/>
          <w:noProof/>
        </w:rPr>
        <w:instrText xml:space="preserve"> PAGEREF _Toc408837304 \h </w:instrText>
      </w:r>
      <w:r w:rsidR="005B7778" w:rsidRPr="00874C4B">
        <w:rPr>
          <w:rFonts w:cs="Arial"/>
          <w:noProof/>
        </w:rPr>
      </w:r>
      <w:r w:rsidR="005B7778" w:rsidRPr="00874C4B">
        <w:rPr>
          <w:rFonts w:cs="Arial"/>
          <w:noProof/>
        </w:rPr>
        <w:fldChar w:fldCharType="separate"/>
      </w:r>
      <w:r w:rsidR="00FF49D8">
        <w:rPr>
          <w:rFonts w:cs="Arial"/>
          <w:noProof/>
        </w:rPr>
        <w:t>3</w:t>
      </w:r>
      <w:r w:rsidR="005B7778" w:rsidRPr="00874C4B">
        <w:rPr>
          <w:rFonts w:cs="Arial"/>
          <w:noProof/>
        </w:rPr>
        <w:fldChar w:fldCharType="end"/>
      </w:r>
    </w:p>
    <w:p w14:paraId="49370EEF" w14:textId="477F3868" w:rsidR="000D7E23" w:rsidRDefault="000D7E23" w:rsidP="00A87E6E">
      <w:pPr>
        <w:pStyle w:val="TOC2"/>
        <w:rPr>
          <w:rFonts w:cs="Arial"/>
          <w:noProof/>
        </w:rPr>
      </w:pPr>
      <w:r>
        <w:rPr>
          <w:rFonts w:cs="Arial"/>
          <w:noProof/>
        </w:rPr>
        <w:t>Journalism …………………………………………………………………………………3</w:t>
      </w:r>
    </w:p>
    <w:p w14:paraId="4A91AC4B" w14:textId="06F7F393" w:rsidR="00A87E6E" w:rsidRDefault="00A87E6E" w:rsidP="00A87E6E">
      <w:pPr>
        <w:pStyle w:val="TOC2"/>
        <w:rPr>
          <w:rFonts w:cs="Arial"/>
          <w:noProof/>
        </w:rPr>
      </w:pPr>
      <w:r>
        <w:rPr>
          <w:rFonts w:cs="Arial"/>
          <w:noProof/>
        </w:rPr>
        <w:t>Forensic Science ………………………………………………………………………</w:t>
      </w:r>
      <w:r>
        <w:rPr>
          <w:rFonts w:cs="Arial"/>
          <w:noProof/>
        </w:rPr>
        <w:tab/>
        <w:t>3</w:t>
      </w:r>
    </w:p>
    <w:p w14:paraId="41F4080D" w14:textId="7B69B54F" w:rsidR="00D71862" w:rsidRPr="00D71862" w:rsidRDefault="00D71862" w:rsidP="00D71862">
      <w:pPr>
        <w:spacing w:after="0" w:line="240" w:lineRule="auto"/>
      </w:pPr>
      <w:r>
        <w:t xml:space="preserve">    Math</w:t>
      </w:r>
      <w:r w:rsidR="006C27A4">
        <w:t>ematics15……………………………………………………………………………</w:t>
      </w:r>
      <w:r>
        <w:t>.3</w:t>
      </w:r>
    </w:p>
    <w:p w14:paraId="6C106D4D" w14:textId="3D2A93A5" w:rsidR="00A87E6E" w:rsidRDefault="00575D0A" w:rsidP="00D71862">
      <w:pPr>
        <w:pStyle w:val="TOC2"/>
        <w:spacing w:after="0"/>
        <w:rPr>
          <w:rFonts w:cs="Arial"/>
          <w:noProof/>
        </w:rPr>
      </w:pPr>
      <w:r w:rsidRPr="00A87E6E">
        <w:rPr>
          <w:rFonts w:cs="Arial"/>
          <w:noProof/>
        </w:rPr>
        <w:t>Psychology</w:t>
      </w:r>
      <w:r w:rsidR="00386A3D" w:rsidRPr="00874C4B">
        <w:rPr>
          <w:rFonts w:cs="Arial"/>
          <w:noProof/>
        </w:rPr>
        <w:tab/>
      </w:r>
      <w:r w:rsidR="00386A3D" w:rsidRPr="00874C4B">
        <w:rPr>
          <w:rFonts w:cs="Arial"/>
          <w:noProof/>
        </w:rPr>
        <w:fldChar w:fldCharType="begin"/>
      </w:r>
      <w:r w:rsidR="00386A3D" w:rsidRPr="00874C4B">
        <w:rPr>
          <w:rFonts w:cs="Arial"/>
          <w:noProof/>
        </w:rPr>
        <w:instrText xml:space="preserve"> PAGEREF _Toc408837304 \h </w:instrText>
      </w:r>
      <w:r w:rsidR="00386A3D" w:rsidRPr="00874C4B">
        <w:rPr>
          <w:rFonts w:cs="Arial"/>
          <w:noProof/>
        </w:rPr>
      </w:r>
      <w:r w:rsidR="00386A3D" w:rsidRPr="00874C4B">
        <w:rPr>
          <w:rFonts w:cs="Arial"/>
          <w:noProof/>
        </w:rPr>
        <w:fldChar w:fldCharType="separate"/>
      </w:r>
      <w:r w:rsidR="00FF49D8">
        <w:rPr>
          <w:rFonts w:cs="Arial"/>
          <w:noProof/>
        </w:rPr>
        <w:t>3</w:t>
      </w:r>
      <w:r w:rsidR="00386A3D" w:rsidRPr="00874C4B">
        <w:rPr>
          <w:rFonts w:cs="Arial"/>
          <w:noProof/>
        </w:rPr>
        <w:fldChar w:fldCharType="end"/>
      </w:r>
    </w:p>
    <w:p w14:paraId="7ED61EDC" w14:textId="2E2A35BC" w:rsidR="00D64C7B" w:rsidRDefault="00386A3D">
      <w:pPr>
        <w:pStyle w:val="TOC2"/>
        <w:rPr>
          <w:rFonts w:eastAsiaTheme="minorEastAsia" w:cs="Arial"/>
          <w:noProof/>
          <w:sz w:val="22"/>
          <w:szCs w:val="22"/>
          <w:lang w:val="en-CA" w:eastAsia="en-CA"/>
        </w:rPr>
      </w:pPr>
      <w:r w:rsidRPr="00A87E6E">
        <w:rPr>
          <w:rFonts w:cs="Arial"/>
          <w:noProof/>
        </w:rPr>
        <w:t>Yoga</w:t>
      </w:r>
      <w:r w:rsidRPr="00874C4B">
        <w:rPr>
          <w:rFonts w:cs="Arial"/>
          <w:noProof/>
        </w:rPr>
        <w:tab/>
      </w:r>
      <w:r w:rsidRPr="00874C4B">
        <w:rPr>
          <w:rFonts w:cs="Arial"/>
          <w:noProof/>
        </w:rPr>
        <w:fldChar w:fldCharType="begin"/>
      </w:r>
      <w:r w:rsidRPr="00874C4B">
        <w:rPr>
          <w:rFonts w:cs="Arial"/>
          <w:noProof/>
        </w:rPr>
        <w:instrText xml:space="preserve"> PAGEREF _Toc408837304 \h </w:instrText>
      </w:r>
      <w:r w:rsidRPr="00874C4B">
        <w:rPr>
          <w:rFonts w:cs="Arial"/>
          <w:noProof/>
        </w:rPr>
      </w:r>
      <w:r w:rsidRPr="00874C4B">
        <w:rPr>
          <w:rFonts w:cs="Arial"/>
          <w:noProof/>
        </w:rPr>
        <w:fldChar w:fldCharType="separate"/>
      </w:r>
      <w:r w:rsidR="00FF49D8">
        <w:rPr>
          <w:rFonts w:cs="Arial"/>
          <w:noProof/>
        </w:rPr>
        <w:t>3</w:t>
      </w:r>
      <w:r w:rsidRPr="00874C4B">
        <w:rPr>
          <w:rFonts w:cs="Arial"/>
          <w:noProof/>
        </w:rPr>
        <w:fldChar w:fldCharType="end"/>
      </w:r>
    </w:p>
    <w:p w14:paraId="6E272C2D" w14:textId="00E83820" w:rsidR="00D64C7B" w:rsidRDefault="00D64C7B">
      <w:pPr>
        <w:pStyle w:val="TOC1"/>
        <w:rPr>
          <w:rFonts w:cs="Arial"/>
          <w:noProof/>
        </w:rPr>
      </w:pPr>
      <w:r>
        <w:rPr>
          <w:rFonts w:cs="Arial"/>
          <w:noProof/>
        </w:rPr>
        <w:t>Global Studies……………………………………………………………………………</w:t>
      </w:r>
      <w:r w:rsidR="004D2D50">
        <w:rPr>
          <w:rFonts w:cs="Arial"/>
          <w:noProof/>
        </w:rPr>
        <w:tab/>
        <w:t>4</w:t>
      </w:r>
      <w:r w:rsidR="006C677E">
        <w:rPr>
          <w:rFonts w:cs="Arial"/>
          <w:noProof/>
        </w:rPr>
        <w:t>-5</w:t>
      </w:r>
    </w:p>
    <w:p w14:paraId="23740901" w14:textId="314CB75B" w:rsidR="00A87E6E" w:rsidRPr="00874C4B" w:rsidRDefault="00A87E6E" w:rsidP="00A87E6E">
      <w:pPr>
        <w:pStyle w:val="TOC2"/>
        <w:rPr>
          <w:rFonts w:eastAsiaTheme="minorEastAsia" w:cs="Arial"/>
          <w:noProof/>
          <w:sz w:val="22"/>
          <w:szCs w:val="22"/>
          <w:lang w:val="en-CA" w:eastAsia="en-CA"/>
        </w:rPr>
      </w:pPr>
      <w:r>
        <w:rPr>
          <w:rFonts w:cs="Arial"/>
          <w:noProof/>
        </w:rPr>
        <w:t>Aboriginal Studies</w:t>
      </w:r>
      <w:r w:rsidRPr="00874C4B">
        <w:rPr>
          <w:rFonts w:cs="Arial"/>
          <w:noProof/>
        </w:rPr>
        <w:tab/>
      </w:r>
      <w:r w:rsidR="00475733">
        <w:rPr>
          <w:rFonts w:cs="Arial"/>
          <w:noProof/>
        </w:rPr>
        <w:t>4</w:t>
      </w:r>
    </w:p>
    <w:p w14:paraId="358A38C4" w14:textId="58A0BAF1" w:rsidR="00A87E6E" w:rsidRDefault="00A87E6E" w:rsidP="00A87E6E">
      <w:pPr>
        <w:pStyle w:val="TOC2"/>
        <w:rPr>
          <w:rFonts w:cs="Arial"/>
          <w:noProof/>
        </w:rPr>
      </w:pPr>
      <w:r>
        <w:rPr>
          <w:rFonts w:cs="Arial"/>
          <w:noProof/>
        </w:rPr>
        <w:t>English Language Learning</w:t>
      </w:r>
      <w:r w:rsidRPr="00874C4B">
        <w:rPr>
          <w:rFonts w:cs="Arial"/>
          <w:noProof/>
        </w:rPr>
        <w:t xml:space="preserve"> (ELL)</w:t>
      </w:r>
      <w:r w:rsidRPr="00874C4B">
        <w:rPr>
          <w:rFonts w:cs="Arial"/>
          <w:noProof/>
        </w:rPr>
        <w:tab/>
      </w:r>
      <w:r w:rsidR="00340102">
        <w:rPr>
          <w:rFonts w:cs="Arial"/>
          <w:noProof/>
        </w:rPr>
        <w:t>4</w:t>
      </w:r>
    </w:p>
    <w:p w14:paraId="12B08309" w14:textId="77777777" w:rsidR="00A87E6E" w:rsidRDefault="00A87E6E" w:rsidP="00A87E6E">
      <w:pPr>
        <w:pStyle w:val="TOC2"/>
        <w:rPr>
          <w:rFonts w:cs="Arial"/>
          <w:noProof/>
        </w:rPr>
      </w:pPr>
      <w:r>
        <w:rPr>
          <w:noProof/>
        </w:rPr>
        <w:t>International Students</w:t>
      </w:r>
      <w:r w:rsidRPr="00874C4B">
        <w:rPr>
          <w:rFonts w:cs="Arial"/>
          <w:noProof/>
        </w:rPr>
        <w:tab/>
      </w:r>
      <w:r>
        <w:rPr>
          <w:rFonts w:cs="Arial"/>
          <w:noProof/>
        </w:rPr>
        <w:t>4</w:t>
      </w:r>
    </w:p>
    <w:p w14:paraId="189F9CDB" w14:textId="19D3B7F5" w:rsidR="00A87E6E" w:rsidRPr="00874C4B" w:rsidRDefault="00A87E6E" w:rsidP="00A87E6E">
      <w:pPr>
        <w:pStyle w:val="TOC2"/>
        <w:rPr>
          <w:rFonts w:eastAsiaTheme="minorEastAsia" w:cs="Arial"/>
          <w:noProof/>
          <w:sz w:val="22"/>
          <w:szCs w:val="22"/>
          <w:lang w:val="en-CA" w:eastAsia="en-CA"/>
        </w:rPr>
      </w:pPr>
      <w:r w:rsidRPr="00874C4B">
        <w:rPr>
          <w:rFonts w:eastAsia="Arial" w:cs="Arial"/>
          <w:noProof/>
        </w:rPr>
        <w:t>French as a Second Language</w:t>
      </w:r>
      <w:r w:rsidRPr="00874C4B">
        <w:rPr>
          <w:rFonts w:cs="Arial"/>
          <w:noProof/>
        </w:rPr>
        <w:tab/>
      </w:r>
      <w:r w:rsidR="00D71862">
        <w:rPr>
          <w:rFonts w:cs="Arial"/>
          <w:noProof/>
        </w:rPr>
        <w:t>5</w:t>
      </w:r>
    </w:p>
    <w:p w14:paraId="3569F85B" w14:textId="6AABFC30" w:rsidR="006C677E" w:rsidRPr="003F1460" w:rsidRDefault="00A87E6E" w:rsidP="003F1460">
      <w:pPr>
        <w:pStyle w:val="TOC2"/>
        <w:rPr>
          <w:rFonts w:cs="Arial"/>
          <w:noProof/>
        </w:rPr>
      </w:pPr>
      <w:r w:rsidRPr="00874C4B">
        <w:rPr>
          <w:rFonts w:eastAsia="Arial" w:cs="Arial"/>
          <w:noProof/>
        </w:rPr>
        <w:t>Spanish Language and Culture</w:t>
      </w:r>
      <w:r w:rsidRPr="00874C4B">
        <w:rPr>
          <w:rFonts w:cs="Arial"/>
          <w:noProof/>
        </w:rPr>
        <w:tab/>
      </w:r>
      <w:r w:rsidR="003F1460">
        <w:rPr>
          <w:rFonts w:cs="Arial"/>
          <w:noProof/>
        </w:rPr>
        <w:t>5</w:t>
      </w:r>
    </w:p>
    <w:p w14:paraId="2677DAA5" w14:textId="0FCE8D14" w:rsidR="005B7778" w:rsidRPr="00874C4B" w:rsidRDefault="005B7778" w:rsidP="006C677E">
      <w:pPr>
        <w:pStyle w:val="TOC1"/>
        <w:rPr>
          <w:rFonts w:eastAsiaTheme="minorEastAsia" w:cs="Arial"/>
          <w:b w:val="0"/>
          <w:noProof/>
          <w:color w:val="auto"/>
          <w:sz w:val="22"/>
          <w:szCs w:val="22"/>
          <w:lang w:val="en-CA" w:eastAsia="en-CA"/>
        </w:rPr>
      </w:pPr>
      <w:r w:rsidRPr="00874C4B">
        <w:rPr>
          <w:rFonts w:cs="Arial"/>
          <w:noProof/>
        </w:rPr>
        <w:t>Fine Arts Programs</w:t>
      </w:r>
      <w:r w:rsidRPr="00874C4B">
        <w:rPr>
          <w:rFonts w:cs="Arial"/>
          <w:noProof/>
        </w:rPr>
        <w:tab/>
      </w:r>
      <w:r w:rsidR="00793AE1">
        <w:rPr>
          <w:rFonts w:cs="Arial"/>
          <w:noProof/>
        </w:rPr>
        <w:t>5</w:t>
      </w:r>
      <w:r w:rsidR="00AB77C0">
        <w:rPr>
          <w:rFonts w:cs="Arial"/>
          <w:noProof/>
        </w:rPr>
        <w:t>-8</w:t>
      </w:r>
    </w:p>
    <w:p w14:paraId="5D17B039" w14:textId="118598F7" w:rsidR="005B7778" w:rsidRPr="00874C4B" w:rsidRDefault="00A87E6E" w:rsidP="006C677E">
      <w:pPr>
        <w:pStyle w:val="TOC2"/>
        <w:rPr>
          <w:rFonts w:eastAsiaTheme="minorEastAsia" w:cs="Arial"/>
          <w:noProof/>
          <w:sz w:val="22"/>
          <w:szCs w:val="22"/>
          <w:lang w:val="en-CA" w:eastAsia="en-CA"/>
        </w:rPr>
      </w:pPr>
      <w:r>
        <w:rPr>
          <w:rFonts w:cs="Arial"/>
          <w:noProof/>
        </w:rPr>
        <w:t>Art</w:t>
      </w:r>
      <w:r w:rsidR="005B7778" w:rsidRPr="00874C4B">
        <w:rPr>
          <w:rFonts w:cs="Arial"/>
          <w:noProof/>
        </w:rPr>
        <w:tab/>
      </w:r>
      <w:r w:rsidR="00AB77C0">
        <w:rPr>
          <w:rFonts w:cs="Arial"/>
          <w:noProof/>
        </w:rPr>
        <w:t>6</w:t>
      </w:r>
    </w:p>
    <w:p w14:paraId="02D83594" w14:textId="42B5C83A" w:rsidR="005B7778" w:rsidRPr="00874C4B" w:rsidRDefault="00AB77C0">
      <w:pPr>
        <w:pStyle w:val="TOC2"/>
        <w:rPr>
          <w:rFonts w:eastAsiaTheme="minorEastAsia" w:cs="Arial"/>
          <w:noProof/>
          <w:sz w:val="22"/>
          <w:szCs w:val="22"/>
          <w:lang w:val="en-CA" w:eastAsia="en-CA"/>
        </w:rPr>
      </w:pPr>
      <w:r>
        <w:rPr>
          <w:rFonts w:cs="Arial"/>
          <w:noProof/>
        </w:rPr>
        <w:t>Music</w:t>
      </w:r>
      <w:r w:rsidR="005B7778" w:rsidRPr="00874C4B">
        <w:rPr>
          <w:rFonts w:cs="Arial"/>
          <w:noProof/>
        </w:rPr>
        <w:tab/>
      </w:r>
      <w:r w:rsidR="003F1460">
        <w:rPr>
          <w:rFonts w:cs="Arial"/>
          <w:noProof/>
        </w:rPr>
        <w:t>6</w:t>
      </w:r>
    </w:p>
    <w:p w14:paraId="0B12EA4E" w14:textId="5B0FF10A" w:rsidR="005B7778" w:rsidRPr="00874C4B" w:rsidRDefault="00AB77C0">
      <w:pPr>
        <w:pStyle w:val="TOC2"/>
        <w:rPr>
          <w:rFonts w:eastAsiaTheme="minorEastAsia" w:cs="Arial"/>
          <w:noProof/>
          <w:sz w:val="22"/>
          <w:szCs w:val="22"/>
          <w:lang w:val="en-CA" w:eastAsia="en-CA"/>
        </w:rPr>
      </w:pPr>
      <w:r>
        <w:rPr>
          <w:rFonts w:cs="Arial"/>
          <w:noProof/>
        </w:rPr>
        <w:t>Drama</w:t>
      </w:r>
      <w:r w:rsidR="005B7778" w:rsidRPr="00874C4B">
        <w:rPr>
          <w:rFonts w:cs="Arial"/>
          <w:noProof/>
        </w:rPr>
        <w:tab/>
      </w:r>
      <w:r w:rsidR="003F1460">
        <w:rPr>
          <w:rFonts w:cs="Arial"/>
          <w:noProof/>
        </w:rPr>
        <w:t>6</w:t>
      </w:r>
    </w:p>
    <w:p w14:paraId="0EFC0A8B" w14:textId="5EC7F8B4" w:rsidR="00575D0A" w:rsidRDefault="00AB77C0" w:rsidP="00FE52F0">
      <w:pPr>
        <w:pStyle w:val="TOC2"/>
        <w:rPr>
          <w:rFonts w:cs="Arial"/>
          <w:noProof/>
        </w:rPr>
      </w:pPr>
      <w:r>
        <w:rPr>
          <w:rFonts w:cs="Arial"/>
          <w:noProof/>
        </w:rPr>
        <w:t>Musical Theater</w:t>
      </w:r>
      <w:r w:rsidR="00575D0A" w:rsidRPr="00874C4B">
        <w:rPr>
          <w:rFonts w:cs="Arial"/>
          <w:noProof/>
        </w:rPr>
        <w:tab/>
      </w:r>
      <w:r w:rsidR="003F1460">
        <w:rPr>
          <w:rFonts w:cs="Arial"/>
          <w:noProof/>
        </w:rPr>
        <w:t>7</w:t>
      </w:r>
    </w:p>
    <w:p w14:paraId="6CD59335" w14:textId="22C755D3" w:rsidR="00FE52F0" w:rsidRDefault="00AB77C0" w:rsidP="00FE52F0">
      <w:pPr>
        <w:pStyle w:val="TOC2"/>
        <w:rPr>
          <w:rFonts w:cs="Arial"/>
          <w:noProof/>
        </w:rPr>
      </w:pPr>
      <w:r>
        <w:rPr>
          <w:rFonts w:cs="Arial"/>
          <w:noProof/>
        </w:rPr>
        <w:t>Dance</w:t>
      </w:r>
      <w:r w:rsidR="00FE52F0" w:rsidRPr="00874C4B">
        <w:rPr>
          <w:rFonts w:cs="Arial"/>
          <w:noProof/>
        </w:rPr>
        <w:tab/>
      </w:r>
      <w:r w:rsidR="004D2D50">
        <w:rPr>
          <w:rFonts w:cs="Arial"/>
          <w:noProof/>
        </w:rPr>
        <w:t>8</w:t>
      </w:r>
    </w:p>
    <w:p w14:paraId="02A3EA89" w14:textId="2EC5612C" w:rsidR="00CA30F7" w:rsidRDefault="00575D0A" w:rsidP="00CA30F7">
      <w:pPr>
        <w:pStyle w:val="TOC2"/>
        <w:rPr>
          <w:rFonts w:cs="Arial"/>
          <w:noProof/>
        </w:rPr>
      </w:pPr>
      <w:r>
        <w:rPr>
          <w:rFonts w:cs="Arial"/>
          <w:noProof/>
        </w:rPr>
        <w:t>Tech</w:t>
      </w:r>
      <w:r w:rsidR="00C54885">
        <w:rPr>
          <w:rFonts w:cs="Arial"/>
          <w:noProof/>
        </w:rPr>
        <w:t xml:space="preserve">nical </w:t>
      </w:r>
      <w:r>
        <w:rPr>
          <w:rFonts w:cs="Arial"/>
          <w:noProof/>
        </w:rPr>
        <w:t>Theatre</w:t>
      </w:r>
      <w:r w:rsidR="00CA30F7" w:rsidRPr="00874C4B">
        <w:rPr>
          <w:rFonts w:cs="Arial"/>
          <w:noProof/>
        </w:rPr>
        <w:tab/>
      </w:r>
      <w:r w:rsidR="00DD2CF2">
        <w:rPr>
          <w:rFonts w:cs="Arial"/>
          <w:noProof/>
        </w:rPr>
        <w:t>8</w:t>
      </w:r>
    </w:p>
    <w:p w14:paraId="652DAB00" w14:textId="25F0D0EA" w:rsidR="00793AE1" w:rsidRPr="00793AE1" w:rsidRDefault="00793AE1" w:rsidP="00793AE1">
      <w:r>
        <w:t xml:space="preserve">    Film and Media Art………………………………………………………………………..8</w:t>
      </w:r>
    </w:p>
    <w:p w14:paraId="1354D2CA" w14:textId="71B8554B" w:rsidR="00910205" w:rsidRPr="00910205" w:rsidRDefault="005B7778" w:rsidP="00910205">
      <w:pPr>
        <w:pStyle w:val="TOC1"/>
        <w:rPr>
          <w:rFonts w:cs="Arial"/>
          <w:noProof/>
        </w:rPr>
      </w:pPr>
      <w:r w:rsidRPr="00874C4B">
        <w:rPr>
          <w:rFonts w:cs="Arial"/>
          <w:noProof/>
        </w:rPr>
        <w:t>Career &amp; Technology Studies (CTS) Registration Guide</w:t>
      </w:r>
      <w:r w:rsidRPr="00874C4B">
        <w:rPr>
          <w:rFonts w:cs="Arial"/>
          <w:noProof/>
        </w:rPr>
        <w:tab/>
      </w:r>
      <w:r w:rsidR="006C677E">
        <w:rPr>
          <w:rFonts w:cs="Arial"/>
          <w:noProof/>
        </w:rPr>
        <w:t>8-12</w:t>
      </w:r>
    </w:p>
    <w:p w14:paraId="5FDFA3DF" w14:textId="2DBF26C3" w:rsidR="00AB77C0" w:rsidRDefault="00FF49D8" w:rsidP="00910205">
      <w:pPr>
        <w:pStyle w:val="TOC2"/>
        <w:rPr>
          <w:rFonts w:cs="Arial"/>
          <w:noProof/>
          <w:lang w:val="en-CA" w:eastAsia="en-CA"/>
        </w:rPr>
      </w:pPr>
      <w:r>
        <w:rPr>
          <w:rFonts w:cs="Arial"/>
          <w:noProof/>
          <w:lang w:val="en-CA" w:eastAsia="en-CA"/>
        </w:rPr>
        <w:t>STEM</w:t>
      </w:r>
      <w:r w:rsidR="00693BC7">
        <w:rPr>
          <w:rFonts w:cs="Arial"/>
          <w:noProof/>
          <w:lang w:val="en-CA" w:eastAsia="en-CA"/>
        </w:rPr>
        <w:t xml:space="preserve"> (</w:t>
      </w:r>
      <w:r>
        <w:rPr>
          <w:rFonts w:cs="Arial"/>
          <w:noProof/>
          <w:lang w:val="en-CA" w:eastAsia="en-CA"/>
        </w:rPr>
        <w:t>Robotics, Computer Science &amp; Design studnies)…………………………….8</w:t>
      </w:r>
    </w:p>
    <w:p w14:paraId="3876858D" w14:textId="66C0FB21" w:rsidR="00910205" w:rsidRDefault="00910205" w:rsidP="00910205">
      <w:pPr>
        <w:pStyle w:val="TOC2"/>
        <w:rPr>
          <w:rFonts w:cs="Arial"/>
          <w:noProof/>
        </w:rPr>
      </w:pPr>
      <w:r>
        <w:rPr>
          <w:rFonts w:cs="Arial"/>
          <w:noProof/>
          <w:lang w:val="en-CA" w:eastAsia="en-CA"/>
        </w:rPr>
        <w:t>Business Administration, Finance and Information Technology (BIT)</w:t>
      </w:r>
      <w:r w:rsidRPr="00874C4B">
        <w:rPr>
          <w:rFonts w:cs="Arial"/>
          <w:noProof/>
        </w:rPr>
        <w:tab/>
      </w:r>
      <w:r w:rsidR="00693BC7">
        <w:rPr>
          <w:rFonts w:cs="Arial"/>
          <w:noProof/>
        </w:rPr>
        <w:t>10</w:t>
      </w:r>
    </w:p>
    <w:p w14:paraId="5199916B" w14:textId="1C63F0B4" w:rsidR="00910205" w:rsidRDefault="00910205" w:rsidP="00910205">
      <w:pPr>
        <w:pStyle w:val="TOC2"/>
        <w:rPr>
          <w:rFonts w:cs="Arial"/>
          <w:noProof/>
        </w:rPr>
      </w:pPr>
      <w:r w:rsidRPr="00910205">
        <w:rPr>
          <w:rFonts w:cs="Arial"/>
          <w:noProof/>
        </w:rPr>
        <w:t>Health, Recreation &amp; Human Services (HRH)</w:t>
      </w:r>
      <w:r w:rsidRPr="00874C4B">
        <w:rPr>
          <w:rFonts w:cs="Arial"/>
          <w:noProof/>
        </w:rPr>
        <w:tab/>
      </w:r>
      <w:r w:rsidR="00693BC7">
        <w:rPr>
          <w:rFonts w:cs="Arial"/>
          <w:noProof/>
        </w:rPr>
        <w:t>10</w:t>
      </w:r>
    </w:p>
    <w:p w14:paraId="3EEEC09F" w14:textId="7BED20C7" w:rsidR="00910205" w:rsidRDefault="00910205" w:rsidP="00910205">
      <w:pPr>
        <w:pStyle w:val="TOC2"/>
        <w:rPr>
          <w:rFonts w:cs="Arial"/>
          <w:noProof/>
        </w:rPr>
      </w:pPr>
      <w:r w:rsidRPr="00910205">
        <w:rPr>
          <w:rFonts w:cs="Arial"/>
          <w:noProof/>
        </w:rPr>
        <w:t>Media, Design &amp; Communication Arts (MDC)</w:t>
      </w:r>
      <w:r w:rsidRPr="00874C4B">
        <w:rPr>
          <w:rFonts w:cs="Arial"/>
          <w:noProof/>
        </w:rPr>
        <w:tab/>
      </w:r>
      <w:r w:rsidR="00693BC7">
        <w:rPr>
          <w:rFonts w:cs="Arial"/>
          <w:noProof/>
        </w:rPr>
        <w:t>11</w:t>
      </w:r>
    </w:p>
    <w:p w14:paraId="751A5BB8" w14:textId="19622DDB" w:rsidR="00910205" w:rsidRPr="00910205" w:rsidRDefault="00270957" w:rsidP="00910205">
      <w:pPr>
        <w:pStyle w:val="TOC2"/>
        <w:rPr>
          <w:rFonts w:cs="Arial"/>
          <w:noProof/>
          <w:lang w:val="en-CA"/>
        </w:rPr>
      </w:pPr>
      <w:r>
        <w:rPr>
          <w:rFonts w:cs="Arial"/>
          <w:noProof/>
          <w:lang w:val="en-CA"/>
        </w:rPr>
        <w:t>Natural Resources (NAT)</w:t>
      </w:r>
      <w:r>
        <w:rPr>
          <w:rFonts w:cs="Arial"/>
          <w:noProof/>
          <w:lang w:val="en-CA"/>
        </w:rPr>
        <w:tab/>
      </w:r>
      <w:r w:rsidR="004D2D50">
        <w:rPr>
          <w:rFonts w:cs="Arial"/>
          <w:noProof/>
          <w:lang w:val="en-CA"/>
        </w:rPr>
        <w:t>11</w:t>
      </w:r>
    </w:p>
    <w:p w14:paraId="48FB9343" w14:textId="12062591" w:rsidR="00910205" w:rsidRDefault="00910205" w:rsidP="00910205">
      <w:pPr>
        <w:pStyle w:val="TOC2"/>
        <w:rPr>
          <w:rFonts w:cs="Arial"/>
          <w:noProof/>
          <w:lang w:val="en-CA"/>
        </w:rPr>
      </w:pPr>
      <w:r w:rsidRPr="00910205">
        <w:rPr>
          <w:rFonts w:cs="Arial"/>
          <w:noProof/>
        </w:rPr>
        <w:t>Trades, Manufacturing &amp; Transportation (TMT)</w:t>
      </w:r>
      <w:r w:rsidR="00270957">
        <w:rPr>
          <w:rFonts w:cs="Arial"/>
          <w:noProof/>
          <w:lang w:val="en-CA"/>
        </w:rPr>
        <w:t xml:space="preserve"> …………………………………</w:t>
      </w:r>
      <w:r w:rsidR="00270957">
        <w:rPr>
          <w:rFonts w:cs="Arial"/>
          <w:noProof/>
          <w:lang w:val="en-CA"/>
        </w:rPr>
        <w:tab/>
      </w:r>
      <w:r w:rsidR="00693BC7">
        <w:rPr>
          <w:rFonts w:cs="Arial"/>
          <w:noProof/>
          <w:lang w:val="en-CA"/>
        </w:rPr>
        <w:t>12</w:t>
      </w:r>
      <w:r w:rsidR="004A0585">
        <w:rPr>
          <w:rFonts w:cs="Arial"/>
          <w:noProof/>
          <w:lang w:val="en-CA"/>
        </w:rPr>
        <w:t xml:space="preserve"> </w:t>
      </w:r>
    </w:p>
    <w:p w14:paraId="74250340" w14:textId="7712BFD1" w:rsidR="00A87E6E" w:rsidRPr="00874C4B" w:rsidRDefault="00A87E6E" w:rsidP="00A87E6E">
      <w:pPr>
        <w:pStyle w:val="TOC2"/>
        <w:rPr>
          <w:rFonts w:eastAsiaTheme="minorEastAsia" w:cs="Arial"/>
          <w:noProof/>
          <w:sz w:val="22"/>
          <w:szCs w:val="22"/>
          <w:lang w:val="en-CA" w:eastAsia="en-CA"/>
        </w:rPr>
      </w:pPr>
      <w:r w:rsidRPr="00874C4B">
        <w:rPr>
          <w:rFonts w:cs="Arial"/>
          <w:noProof/>
        </w:rPr>
        <w:t>Work Experience, RAP and Green Certificate</w:t>
      </w:r>
      <w:r w:rsidRPr="00874C4B">
        <w:rPr>
          <w:rFonts w:cs="Arial"/>
          <w:noProof/>
        </w:rPr>
        <w:tab/>
      </w:r>
      <w:r w:rsidR="006C677E">
        <w:rPr>
          <w:rFonts w:cs="Arial"/>
          <w:noProof/>
        </w:rPr>
        <w:t>12</w:t>
      </w:r>
    </w:p>
    <w:p w14:paraId="5C77225B" w14:textId="374549B5" w:rsidR="00693BC7" w:rsidRPr="00FF49D8" w:rsidRDefault="00CF570C" w:rsidP="00FF49D8">
      <w:pPr>
        <w:pStyle w:val="TOC1"/>
        <w:rPr>
          <w:rFonts w:cs="Arial"/>
          <w:noProof/>
        </w:rPr>
      </w:pPr>
      <w:r w:rsidRPr="00874C4B">
        <w:rPr>
          <w:rFonts w:cs="Arial"/>
          <w:noProof/>
          <w:lang w:val="en-GB"/>
        </w:rPr>
        <w:t>Advanced Placement (AP)</w:t>
      </w:r>
      <w:r w:rsidR="004F72D7">
        <w:rPr>
          <w:rFonts w:cs="Arial"/>
          <w:noProof/>
          <w:lang w:val="en-GB"/>
        </w:rPr>
        <w:t>,</w:t>
      </w:r>
      <w:r>
        <w:rPr>
          <w:rFonts w:cs="Arial"/>
          <w:noProof/>
          <w:lang w:val="en-GB"/>
        </w:rPr>
        <w:t xml:space="preserve"> Dual-Credit</w:t>
      </w:r>
      <w:r w:rsidR="004F72D7">
        <w:rPr>
          <w:rFonts w:cs="Arial"/>
          <w:noProof/>
          <w:lang w:val="en-GB"/>
        </w:rPr>
        <w:t>, &amp; Other Unique</w:t>
      </w:r>
      <w:r w:rsidRPr="00874C4B">
        <w:rPr>
          <w:rFonts w:cs="Arial"/>
          <w:noProof/>
          <w:lang w:val="en-GB"/>
        </w:rPr>
        <w:t xml:space="preserve"> Courses</w:t>
      </w:r>
      <w:r w:rsidRPr="00874C4B">
        <w:rPr>
          <w:rFonts w:cs="Arial"/>
          <w:noProof/>
        </w:rPr>
        <w:tab/>
      </w:r>
      <w:r w:rsidR="00C54885">
        <w:rPr>
          <w:rFonts w:cs="Arial"/>
          <w:noProof/>
        </w:rPr>
        <w:t>1</w:t>
      </w:r>
      <w:r w:rsidR="00693BC7">
        <w:rPr>
          <w:rFonts w:cs="Arial"/>
          <w:noProof/>
        </w:rPr>
        <w:t>3-16</w:t>
      </w:r>
    </w:p>
    <w:p w14:paraId="2A3EC940" w14:textId="77777777" w:rsidR="00693BC7" w:rsidRDefault="00693BC7" w:rsidP="004A0585">
      <w:pPr>
        <w:spacing w:after="60" w:line="240" w:lineRule="auto"/>
      </w:pPr>
      <w:r>
        <w:t xml:space="preserve">    STEM AP Courses………………………………………………………………………14</w:t>
      </w:r>
    </w:p>
    <w:p w14:paraId="5F5C0881" w14:textId="224FB372" w:rsidR="00693BC7" w:rsidRPr="00693BC7" w:rsidRDefault="00693BC7" w:rsidP="004A0585">
      <w:pPr>
        <w:spacing w:after="60" w:line="240" w:lineRule="auto"/>
      </w:pPr>
      <w:r>
        <w:t xml:space="preserve">    Humanities &amp; the Arts AP Cohort……………………………………………………...15 </w:t>
      </w:r>
    </w:p>
    <w:p w14:paraId="7B9F59A7" w14:textId="1B82D210" w:rsidR="005B7778" w:rsidRPr="00874C4B" w:rsidRDefault="005B7778" w:rsidP="00693BC7">
      <w:pPr>
        <w:pStyle w:val="TOC1"/>
        <w:spacing w:after="0"/>
        <w:rPr>
          <w:rFonts w:eastAsiaTheme="minorEastAsia" w:cs="Arial"/>
          <w:b w:val="0"/>
          <w:noProof/>
          <w:color w:val="auto"/>
          <w:sz w:val="22"/>
          <w:szCs w:val="22"/>
          <w:lang w:val="en-CA" w:eastAsia="en-CA"/>
        </w:rPr>
      </w:pPr>
      <w:r w:rsidRPr="00874C4B">
        <w:rPr>
          <w:rFonts w:cs="Arial"/>
          <w:noProof/>
        </w:rPr>
        <w:t>RTHS Course Listing</w:t>
      </w:r>
      <w:r w:rsidR="008477BB" w:rsidRPr="008477BB">
        <w:rPr>
          <w:rFonts w:cs="Arial"/>
          <w:noProof/>
        </w:rPr>
        <w:t>s</w:t>
      </w:r>
      <w:r w:rsidRPr="00874C4B">
        <w:rPr>
          <w:rFonts w:cs="Arial"/>
          <w:noProof/>
        </w:rPr>
        <w:tab/>
      </w:r>
      <w:r w:rsidR="00693BC7">
        <w:rPr>
          <w:rFonts w:cs="Arial"/>
          <w:noProof/>
        </w:rPr>
        <w:t>17</w:t>
      </w:r>
    </w:p>
    <w:p w14:paraId="687814F7" w14:textId="28D9595E" w:rsidR="006D2B57" w:rsidRPr="00874C4B" w:rsidRDefault="00BB3CDE" w:rsidP="004F72D7">
      <w:pPr>
        <w:rPr>
          <w:rFonts w:cs="Arial"/>
          <w:lang w:val="en-GB"/>
        </w:rPr>
      </w:pPr>
      <w:r>
        <w:rPr>
          <w:rFonts w:cs="Arial"/>
          <w:noProof/>
          <w:lang w:val="en-CA" w:eastAsia="en-CA"/>
        </w:rPr>
        <w:drawing>
          <wp:anchor distT="0" distB="0" distL="114300" distR="114300" simplePos="0" relativeHeight="251706880" behindDoc="0" locked="0" layoutInCell="1" allowOverlap="1" wp14:anchorId="09F45FB9" wp14:editId="6D3F5807">
            <wp:simplePos x="0" y="0"/>
            <wp:positionH relativeFrom="page">
              <wp:align>center</wp:align>
            </wp:positionH>
            <wp:positionV relativeFrom="margin">
              <wp:posOffset>7124065</wp:posOffset>
            </wp:positionV>
            <wp:extent cx="2359660" cy="1270000"/>
            <wp:effectExtent l="0" t="0" r="254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Comets_textW.jpg"/>
                    <pic:cNvPicPr/>
                  </pic:nvPicPr>
                  <pic:blipFill>
                    <a:blip r:embed="rId19">
                      <a:extLst>
                        <a:ext uri="{28A0092B-C50C-407E-A947-70E740481C1C}">
                          <a14:useLocalDpi xmlns:a14="http://schemas.microsoft.com/office/drawing/2010/main" val="0"/>
                        </a:ext>
                      </a:extLst>
                    </a:blip>
                    <a:stretch>
                      <a:fillRect/>
                    </a:stretch>
                  </pic:blipFill>
                  <pic:spPr>
                    <a:xfrm>
                      <a:off x="0" y="0"/>
                      <a:ext cx="2359660" cy="1270000"/>
                    </a:xfrm>
                    <a:prstGeom prst="rect">
                      <a:avLst/>
                    </a:prstGeom>
                  </pic:spPr>
                </pic:pic>
              </a:graphicData>
            </a:graphic>
          </wp:anchor>
        </w:drawing>
      </w:r>
      <w:r w:rsidR="00EF0662" w:rsidRPr="00874C4B">
        <w:rPr>
          <w:rFonts w:cs="Arial"/>
          <w:lang w:val="en-GB"/>
        </w:rPr>
        <w:fldChar w:fldCharType="end"/>
      </w:r>
      <w:r w:rsidR="00D064BC" w:rsidRPr="00874C4B">
        <w:rPr>
          <w:rFonts w:cs="Arial"/>
          <w:lang w:val="en-GB"/>
        </w:rPr>
        <w:br w:type="page"/>
      </w:r>
    </w:p>
    <w:p w14:paraId="0B125567" w14:textId="3CBD658E" w:rsidR="0067086C" w:rsidRPr="006457AD" w:rsidRDefault="0067086C" w:rsidP="009F25A1">
      <w:pPr>
        <w:pStyle w:val="Heading1"/>
        <w:contextualSpacing/>
        <w:rPr>
          <w:rFonts w:cs="Arial"/>
          <w:b/>
        </w:rPr>
      </w:pPr>
      <w:bookmarkStart w:id="2" w:name="_Toc346626733"/>
      <w:bookmarkStart w:id="3" w:name="_Toc408837303"/>
      <w:bookmarkStart w:id="4" w:name="_Toc199565741"/>
      <w:r w:rsidRPr="006457AD">
        <w:rPr>
          <w:rFonts w:cs="Arial"/>
          <w:b/>
        </w:rPr>
        <w:lastRenderedPageBreak/>
        <w:t>Complementary Courses</w:t>
      </w:r>
      <w:bookmarkEnd w:id="2"/>
      <w:bookmarkEnd w:id="3"/>
    </w:p>
    <w:p w14:paraId="59631460" w14:textId="6D29E31C" w:rsidR="00683FCA" w:rsidRPr="00A318F7" w:rsidRDefault="007F2A68" w:rsidP="009F25A1">
      <w:pPr>
        <w:pStyle w:val="Note11ArialNarrowBold"/>
        <w:contextualSpacing/>
        <w:rPr>
          <w:rFonts w:ascii="Arial" w:hAnsi="Arial" w:cs="Arial"/>
          <w:i/>
          <w:color w:val="000000" w:themeColor="text1"/>
          <w:sz w:val="20"/>
          <w:szCs w:val="20"/>
          <w:lang w:val="en-GB"/>
        </w:rPr>
      </w:pPr>
      <w:r w:rsidRPr="00A318F7">
        <w:rPr>
          <w:rFonts w:ascii="Arial" w:hAnsi="Arial" w:cs="Arial"/>
          <w:i/>
          <w:color w:val="000000" w:themeColor="text1"/>
          <w:sz w:val="20"/>
          <w:szCs w:val="20"/>
          <w:lang w:val="en-GB"/>
        </w:rPr>
        <w:t>Note|</w:t>
      </w:r>
      <w:r w:rsidR="00683FCA" w:rsidRPr="00A318F7">
        <w:rPr>
          <w:rFonts w:ascii="Arial" w:hAnsi="Arial" w:cs="Arial"/>
          <w:i/>
          <w:color w:val="000000" w:themeColor="text1"/>
          <w:sz w:val="20"/>
          <w:szCs w:val="20"/>
          <w:lang w:val="en-GB"/>
        </w:rPr>
        <w:t xml:space="preserve"> All complementary courses </w:t>
      </w:r>
      <w:r w:rsidR="00B13F71" w:rsidRPr="00A318F7">
        <w:rPr>
          <w:rFonts w:ascii="Arial" w:hAnsi="Arial" w:cs="Arial"/>
          <w:i/>
          <w:color w:val="000000" w:themeColor="text1"/>
          <w:sz w:val="20"/>
          <w:szCs w:val="20"/>
          <w:lang w:val="en-GB"/>
        </w:rPr>
        <w:t xml:space="preserve">at RTHS </w:t>
      </w:r>
      <w:r w:rsidR="00683FCA" w:rsidRPr="00A318F7">
        <w:rPr>
          <w:rFonts w:ascii="Arial" w:hAnsi="Arial" w:cs="Arial"/>
          <w:i/>
          <w:color w:val="000000" w:themeColor="text1"/>
          <w:sz w:val="20"/>
          <w:szCs w:val="20"/>
          <w:lang w:val="en-GB"/>
        </w:rPr>
        <w:t>will be offered based on student interest, enrolment and school resources.</w:t>
      </w:r>
    </w:p>
    <w:p w14:paraId="3B6E7E43" w14:textId="7A84C861" w:rsidR="00A37073" w:rsidRDefault="00E60B25" w:rsidP="00A37073">
      <w:pPr>
        <w:pStyle w:val="Heading3"/>
        <w:contextualSpacing/>
        <w:rPr>
          <w:rFonts w:cs="Arial"/>
          <w:sz w:val="16"/>
          <w:szCs w:val="16"/>
        </w:rPr>
      </w:pPr>
      <w:bookmarkStart w:id="5" w:name="_Toc408837304"/>
      <w:r>
        <w:rPr>
          <w:rFonts w:cs="Arial"/>
          <w:b/>
        </w:rPr>
        <w:t>Creative Writing &amp;</w:t>
      </w:r>
      <w:r w:rsidR="009F25A1" w:rsidRPr="00A05B95">
        <w:rPr>
          <w:rFonts w:cs="Arial"/>
          <w:b/>
        </w:rPr>
        <w:t xml:space="preserve"> Publishing 15/25/35</w:t>
      </w:r>
      <w:r w:rsidR="00862F8A">
        <w:rPr>
          <w:rFonts w:cs="Arial"/>
          <w:b/>
        </w:rPr>
        <w:t xml:space="preserve"> </w:t>
      </w:r>
    </w:p>
    <w:p w14:paraId="525CE0E4" w14:textId="13A55AEB" w:rsidR="00002539" w:rsidRPr="00E60B25" w:rsidRDefault="00A37073" w:rsidP="00C54885">
      <w:pPr>
        <w:rPr>
          <w:rFonts w:cs="Arial"/>
          <w:color w:val="000000" w:themeColor="text1"/>
          <w:szCs w:val="20"/>
        </w:rPr>
      </w:pPr>
      <w:r w:rsidRPr="00A37073">
        <w:rPr>
          <w:rFonts w:cs="Arial"/>
          <w:color w:val="000000"/>
          <w:szCs w:val="20"/>
        </w:rPr>
        <w:t>S</w:t>
      </w:r>
      <w:r w:rsidR="00343C19" w:rsidRPr="00A37073">
        <w:rPr>
          <w:rFonts w:cs="Arial"/>
          <w:color w:val="000000"/>
          <w:szCs w:val="20"/>
        </w:rPr>
        <w:t>tudents w</w:t>
      </w:r>
      <w:r w:rsidRPr="00A37073">
        <w:rPr>
          <w:rFonts w:cs="Arial"/>
          <w:color w:val="000000"/>
          <w:szCs w:val="20"/>
        </w:rPr>
        <w:t>ill</w:t>
      </w:r>
      <w:r w:rsidR="00343C19" w:rsidRPr="00A37073">
        <w:rPr>
          <w:rFonts w:cs="Arial"/>
          <w:color w:val="000000"/>
          <w:szCs w:val="20"/>
        </w:rPr>
        <w:t xml:space="preserve"> create their own texts</w:t>
      </w:r>
      <w:r w:rsidRPr="00A37073">
        <w:rPr>
          <w:rFonts w:cs="Arial"/>
          <w:color w:val="000000"/>
          <w:szCs w:val="20"/>
        </w:rPr>
        <w:t>,</w:t>
      </w:r>
      <w:r w:rsidR="00343C19" w:rsidRPr="00A37073">
        <w:rPr>
          <w:rFonts w:cs="Arial"/>
          <w:color w:val="000000"/>
          <w:szCs w:val="20"/>
        </w:rPr>
        <w:t xml:space="preserve"> and follow those texts through the editing, publishing and marketing processes.</w:t>
      </w:r>
      <w:r w:rsidR="006457AD" w:rsidRPr="00A37073">
        <w:rPr>
          <w:rFonts w:cs="Arial"/>
          <w:color w:val="000000"/>
          <w:szCs w:val="20"/>
        </w:rPr>
        <w:t xml:space="preserve">  </w:t>
      </w:r>
      <w:r w:rsidRPr="00A37073">
        <w:rPr>
          <w:rFonts w:cs="Arial"/>
          <w:color w:val="000000"/>
          <w:szCs w:val="20"/>
        </w:rPr>
        <w:t xml:space="preserve">Students will also explore </w:t>
      </w:r>
      <w:r w:rsidR="00343C19" w:rsidRPr="00A37073">
        <w:rPr>
          <w:rFonts w:cs="Arial"/>
          <w:color w:val="000000"/>
          <w:szCs w:val="20"/>
        </w:rPr>
        <w:t>the processes and conventions of publishing and marketing creative writing.</w:t>
      </w:r>
      <w:r w:rsidR="00862F8A">
        <w:rPr>
          <w:rFonts w:cs="Arial"/>
          <w:color w:val="000000"/>
          <w:szCs w:val="20"/>
        </w:rPr>
        <w:t xml:space="preserve"> </w:t>
      </w:r>
      <w:bookmarkStart w:id="6" w:name="_Toc408837316"/>
      <w:r w:rsidR="00343C19" w:rsidRPr="00862F8A">
        <w:rPr>
          <w:rStyle w:val="textgraduation"/>
          <w:b/>
          <w:sz w:val="16"/>
          <w:szCs w:val="16"/>
        </w:rPr>
        <w:t>Prerequisite</w:t>
      </w:r>
      <w:bookmarkStart w:id="7" w:name="_Toc408837305"/>
      <w:bookmarkEnd w:id="6"/>
      <w:r w:rsidR="00E60B25">
        <w:rPr>
          <w:rStyle w:val="textgraduation"/>
          <w:b/>
          <w:sz w:val="16"/>
          <w:szCs w:val="16"/>
        </w:rPr>
        <w:t xml:space="preserve">: </w:t>
      </w:r>
      <w:r w:rsidR="004A0585">
        <w:rPr>
          <w:rStyle w:val="textgraduation"/>
          <w:b/>
          <w:color w:val="000000" w:themeColor="text1"/>
          <w:sz w:val="16"/>
          <w:szCs w:val="16"/>
        </w:rPr>
        <w:t>CW</w:t>
      </w:r>
      <w:r w:rsidR="00E60B25">
        <w:rPr>
          <w:rStyle w:val="textgraduation"/>
          <w:b/>
          <w:color w:val="000000" w:themeColor="text1"/>
          <w:sz w:val="16"/>
          <w:szCs w:val="16"/>
        </w:rPr>
        <w:t xml:space="preserve"> 15 or </w:t>
      </w:r>
      <w:r w:rsidR="0003284E" w:rsidRPr="0003284E">
        <w:rPr>
          <w:rStyle w:val="textgraduation"/>
          <w:b/>
          <w:color w:val="000000" w:themeColor="text1"/>
          <w:sz w:val="16"/>
          <w:szCs w:val="16"/>
        </w:rPr>
        <w:t>2</w:t>
      </w:r>
      <w:r w:rsidR="00E60B25" w:rsidRPr="0003284E">
        <w:rPr>
          <w:rStyle w:val="textgraduation"/>
          <w:b/>
          <w:color w:val="000000" w:themeColor="text1"/>
          <w:sz w:val="16"/>
          <w:szCs w:val="16"/>
        </w:rPr>
        <w:t>5</w:t>
      </w:r>
    </w:p>
    <w:p w14:paraId="697F3B18" w14:textId="7AA59350" w:rsidR="0037680D" w:rsidRDefault="0037680D" w:rsidP="004037ED">
      <w:pPr>
        <w:pStyle w:val="Heading3"/>
        <w:contextualSpacing/>
        <w:rPr>
          <w:rFonts w:cs="Arial"/>
          <w:b/>
        </w:rPr>
      </w:pPr>
      <w:r>
        <w:rPr>
          <w:rFonts w:cs="Arial"/>
          <w:b/>
        </w:rPr>
        <w:t>Journalism 15/25</w:t>
      </w:r>
      <w:r w:rsidR="00ED781F">
        <w:rPr>
          <w:rFonts w:cs="Arial"/>
          <w:b/>
        </w:rPr>
        <w:t>/35</w:t>
      </w:r>
    </w:p>
    <w:p w14:paraId="6CCDAA12" w14:textId="1A4FA618" w:rsidR="0037680D" w:rsidRPr="0037680D" w:rsidRDefault="0037680D" w:rsidP="0037680D">
      <w:pPr>
        <w:rPr>
          <w:rFonts w:cs="Arial"/>
          <w:color w:val="000000" w:themeColor="text1"/>
          <w:szCs w:val="20"/>
        </w:rPr>
      </w:pPr>
      <w:r>
        <w:t>The Journalism courses provide students with the opportunity to explore, create, and reflect through journalistic media. In this course students evaluate the impact, responsibility and ethics of media in society, develop skills in creating texts for diverse audiences, and collaborate to contribute and problem solve in the context of creating media texts, and learn by setting goals and reflecting throughout the production process.</w:t>
      </w:r>
      <w:r w:rsidRPr="0037680D">
        <w:rPr>
          <w:rStyle w:val="textgraduation"/>
          <w:b/>
          <w:sz w:val="16"/>
          <w:szCs w:val="16"/>
        </w:rPr>
        <w:t xml:space="preserve"> </w:t>
      </w:r>
      <w:r w:rsidRPr="00862F8A">
        <w:rPr>
          <w:rStyle w:val="textgraduation"/>
          <w:b/>
          <w:sz w:val="16"/>
          <w:szCs w:val="16"/>
        </w:rPr>
        <w:t>Prerequisite</w:t>
      </w:r>
      <w:r>
        <w:rPr>
          <w:rStyle w:val="textgraduation"/>
          <w:b/>
          <w:sz w:val="16"/>
          <w:szCs w:val="16"/>
        </w:rPr>
        <w:t xml:space="preserve">: </w:t>
      </w:r>
      <w:r w:rsidR="00767006">
        <w:rPr>
          <w:rStyle w:val="textgraduation"/>
          <w:b/>
          <w:color w:val="000000" w:themeColor="text1"/>
          <w:sz w:val="16"/>
          <w:szCs w:val="16"/>
        </w:rPr>
        <w:t>Journa</w:t>
      </w:r>
      <w:r>
        <w:rPr>
          <w:rStyle w:val="textgraduation"/>
          <w:b/>
          <w:color w:val="000000" w:themeColor="text1"/>
          <w:sz w:val="16"/>
          <w:szCs w:val="16"/>
        </w:rPr>
        <w:t xml:space="preserve">lism 15 or </w:t>
      </w:r>
      <w:r w:rsidRPr="0003284E">
        <w:rPr>
          <w:rStyle w:val="textgraduation"/>
          <w:b/>
          <w:color w:val="000000" w:themeColor="text1"/>
          <w:sz w:val="16"/>
          <w:szCs w:val="16"/>
        </w:rPr>
        <w:t>25</w:t>
      </w:r>
    </w:p>
    <w:p w14:paraId="486AE9A4" w14:textId="7909012E" w:rsidR="004037ED" w:rsidRDefault="00A37073" w:rsidP="004037ED">
      <w:pPr>
        <w:pStyle w:val="Heading3"/>
        <w:contextualSpacing/>
        <w:rPr>
          <w:rFonts w:cs="Arial"/>
        </w:rPr>
      </w:pPr>
      <w:r>
        <w:rPr>
          <w:rFonts w:cs="Arial"/>
          <w:b/>
        </w:rPr>
        <w:t>Forensic Science 25/35</w:t>
      </w:r>
      <w:r w:rsidR="00862F8A">
        <w:rPr>
          <w:rFonts w:cs="Arial"/>
        </w:rPr>
        <w:t xml:space="preserve"> </w:t>
      </w:r>
    </w:p>
    <w:p w14:paraId="694FA612" w14:textId="0F1E8390" w:rsidR="00002539" w:rsidRDefault="00A37073" w:rsidP="00C54885">
      <w:pPr>
        <w:rPr>
          <w:rFonts w:cs="Arial"/>
          <w:b/>
          <w:sz w:val="16"/>
          <w:szCs w:val="16"/>
        </w:rPr>
      </w:pPr>
      <w:r w:rsidRPr="004037ED">
        <w:rPr>
          <w:iCs/>
          <w:szCs w:val="20"/>
          <w:shd w:val="clear" w:color="auto" w:fill="FFFFFF"/>
        </w:rPr>
        <w:t>S</w:t>
      </w:r>
      <w:r w:rsidR="00002539" w:rsidRPr="004037ED">
        <w:rPr>
          <w:iCs/>
          <w:szCs w:val="20"/>
          <w:shd w:val="clear" w:color="auto" w:fill="FFFFFF"/>
        </w:rPr>
        <w:t xml:space="preserve">tudents </w:t>
      </w:r>
      <w:r w:rsidRPr="004037ED">
        <w:rPr>
          <w:iCs/>
          <w:szCs w:val="20"/>
          <w:shd w:val="clear" w:color="auto" w:fill="FFFFFF"/>
        </w:rPr>
        <w:t>will explore t</w:t>
      </w:r>
      <w:r w:rsidR="00002539" w:rsidRPr="004037ED">
        <w:rPr>
          <w:iCs/>
          <w:szCs w:val="20"/>
          <w:shd w:val="clear" w:color="auto" w:fill="FFFFFF"/>
        </w:rPr>
        <w:t>he use of basic forensic concepts and techno</w:t>
      </w:r>
      <w:r w:rsidRPr="004037ED">
        <w:rPr>
          <w:iCs/>
          <w:szCs w:val="20"/>
          <w:shd w:val="clear" w:color="auto" w:fill="FFFFFF"/>
        </w:rPr>
        <w:t>logies to solve crimes.  C</w:t>
      </w:r>
      <w:r w:rsidR="00002539" w:rsidRPr="004037ED">
        <w:rPr>
          <w:iCs/>
          <w:szCs w:val="20"/>
          <w:shd w:val="clear" w:color="auto" w:fill="FFFFFF"/>
        </w:rPr>
        <w:t>oncepts may include the collection and analysis of evidence from crime scenes and the principles of fingerprinting, breathalyzers, poly</w:t>
      </w:r>
      <w:r w:rsidRPr="004037ED">
        <w:rPr>
          <w:iCs/>
          <w:szCs w:val="20"/>
          <w:shd w:val="clear" w:color="auto" w:fill="FFFFFF"/>
        </w:rPr>
        <w:t>graphing, and DNA analysis</w:t>
      </w:r>
      <w:r w:rsidR="00002539" w:rsidRPr="004037ED">
        <w:rPr>
          <w:iCs/>
          <w:szCs w:val="20"/>
          <w:shd w:val="clear" w:color="auto" w:fill="FFFFFF"/>
        </w:rPr>
        <w:t>. A major component</w:t>
      </w:r>
      <w:r w:rsidRPr="004037ED">
        <w:rPr>
          <w:iCs/>
          <w:szCs w:val="20"/>
          <w:shd w:val="clear" w:color="auto" w:fill="FFFFFF"/>
        </w:rPr>
        <w:t xml:space="preserve"> of the course</w:t>
      </w:r>
      <w:r w:rsidR="00002539" w:rsidRPr="004037ED">
        <w:rPr>
          <w:iCs/>
          <w:szCs w:val="20"/>
          <w:shd w:val="clear" w:color="auto" w:fill="FFFFFF"/>
        </w:rPr>
        <w:t xml:space="preserve"> is the analysis of real crim</w:t>
      </w:r>
      <w:r w:rsidRPr="004037ED">
        <w:rPr>
          <w:iCs/>
          <w:szCs w:val="20"/>
          <w:shd w:val="clear" w:color="auto" w:fill="FFFFFF"/>
        </w:rPr>
        <w:t>es and crime scenes</w:t>
      </w:r>
      <w:r w:rsidR="00002539" w:rsidRPr="004037ED">
        <w:rPr>
          <w:iCs/>
          <w:szCs w:val="20"/>
        </w:rPr>
        <w:t>.</w:t>
      </w:r>
      <w:r w:rsidR="00002539">
        <w:rPr>
          <w:iCs/>
          <w:szCs w:val="20"/>
        </w:rPr>
        <w:t xml:space="preserve"> </w:t>
      </w:r>
      <w:r w:rsidR="00002539" w:rsidRPr="00862F8A">
        <w:rPr>
          <w:rStyle w:val="textgraduation"/>
          <w:b/>
          <w:sz w:val="16"/>
          <w:szCs w:val="16"/>
        </w:rPr>
        <w:t>Prerequisite:</w:t>
      </w:r>
      <w:r w:rsidR="00002539" w:rsidRPr="00862F8A">
        <w:rPr>
          <w:rFonts w:cs="Arial"/>
          <w:b/>
          <w:sz w:val="16"/>
          <w:szCs w:val="16"/>
        </w:rPr>
        <w:t xml:space="preserve"> Science </w:t>
      </w:r>
      <w:r w:rsidR="00E60B25">
        <w:rPr>
          <w:rFonts w:cs="Arial"/>
          <w:b/>
          <w:sz w:val="16"/>
          <w:szCs w:val="16"/>
        </w:rPr>
        <w:t>10 or 14</w:t>
      </w:r>
    </w:p>
    <w:p w14:paraId="5922D97B" w14:textId="13D2476B" w:rsidR="00D71862" w:rsidRDefault="00D71862" w:rsidP="004037ED">
      <w:pPr>
        <w:pStyle w:val="Heading3"/>
        <w:contextualSpacing/>
        <w:rPr>
          <w:rFonts w:eastAsia="Cambria" w:cs="Arial"/>
          <w:b/>
          <w:bCs w:val="0"/>
          <w:color w:val="auto"/>
        </w:rPr>
      </w:pPr>
      <w:r w:rsidRPr="00D71862">
        <w:rPr>
          <w:rFonts w:eastAsia="Cambria" w:cs="Arial"/>
          <w:b/>
          <w:bCs w:val="0"/>
          <w:color w:val="auto"/>
        </w:rPr>
        <w:t>Math</w:t>
      </w:r>
      <w:r w:rsidR="006C27A4">
        <w:rPr>
          <w:rFonts w:eastAsia="Cambria" w:cs="Arial"/>
          <w:b/>
          <w:bCs w:val="0"/>
          <w:color w:val="auto"/>
        </w:rPr>
        <w:t>ematics</w:t>
      </w:r>
      <w:r w:rsidRPr="00D71862">
        <w:rPr>
          <w:rFonts w:eastAsia="Cambria" w:cs="Arial"/>
          <w:b/>
          <w:bCs w:val="0"/>
          <w:color w:val="auto"/>
        </w:rPr>
        <w:t xml:space="preserve"> 15</w:t>
      </w:r>
    </w:p>
    <w:p w14:paraId="107F3794" w14:textId="3DC828DB" w:rsidR="00D71862" w:rsidRPr="00D71862" w:rsidRDefault="00D71862" w:rsidP="00D71862">
      <w:r>
        <w:t xml:space="preserve">Math 15 is for students looking to improve their </w:t>
      </w:r>
      <w:r w:rsidRPr="00D71862">
        <w:t xml:space="preserve">mastery of </w:t>
      </w:r>
      <w:r>
        <w:t xml:space="preserve">foundational </w:t>
      </w:r>
      <w:r w:rsidRPr="00D71862">
        <w:t>mathematical skills, concepts and idea</w:t>
      </w:r>
      <w:r>
        <w:t xml:space="preserve">s. This course will help students </w:t>
      </w:r>
      <w:r w:rsidRPr="00D71862">
        <w:t>extend knowledge beyond pe</w:t>
      </w:r>
      <w:r>
        <w:t xml:space="preserve">rforming routine operations, </w:t>
      </w:r>
      <w:r w:rsidRPr="00D71862">
        <w:t>explore a deeper understanding of mathematical concepts through critical thinking and exploration exercises</w:t>
      </w:r>
      <w:r>
        <w:t>.</w:t>
      </w:r>
      <w:r w:rsidRPr="00D71862">
        <w:t xml:space="preserve"> </w:t>
      </w:r>
      <w:r>
        <w:t xml:space="preserve">Students will bridge their mathematical skills and better prepare students for math 10C. </w:t>
      </w:r>
      <w:r w:rsidRPr="00862F8A">
        <w:rPr>
          <w:rStyle w:val="textgraduation"/>
          <w:b/>
          <w:sz w:val="16"/>
          <w:szCs w:val="16"/>
        </w:rPr>
        <w:t>Prerequisite:</w:t>
      </w:r>
      <w:r w:rsidR="004A0585">
        <w:rPr>
          <w:rFonts w:cs="Arial"/>
          <w:b/>
          <w:sz w:val="16"/>
          <w:szCs w:val="16"/>
        </w:rPr>
        <w:t xml:space="preserve"> Jr. High teacher recommendation</w:t>
      </w:r>
    </w:p>
    <w:p w14:paraId="4A922F9D" w14:textId="2FFB44A8" w:rsidR="004037ED" w:rsidRDefault="00C822C8" w:rsidP="004037ED">
      <w:pPr>
        <w:pStyle w:val="Heading3"/>
        <w:contextualSpacing/>
        <w:rPr>
          <w:rFonts w:cs="Arial"/>
        </w:rPr>
      </w:pPr>
      <w:r>
        <w:rPr>
          <w:rFonts w:cs="Arial"/>
          <w:b/>
        </w:rPr>
        <w:t>Psychology</w:t>
      </w:r>
      <w:r w:rsidR="00E217FB" w:rsidRPr="00874C4B">
        <w:rPr>
          <w:rFonts w:cs="Arial"/>
        </w:rPr>
        <w:t xml:space="preserve"> </w:t>
      </w:r>
    </w:p>
    <w:p w14:paraId="603B60D5" w14:textId="51C2D8F9" w:rsidR="00E217FB" w:rsidRDefault="00A37073" w:rsidP="00C54885">
      <w:pPr>
        <w:rPr>
          <w:rFonts w:cs="Arial"/>
          <w:b/>
          <w:szCs w:val="20"/>
        </w:rPr>
      </w:pPr>
      <w:r w:rsidRPr="004037ED">
        <w:rPr>
          <w:rFonts w:eastAsiaTheme="minorEastAsia" w:cs="Arial"/>
          <w:color w:val="000000"/>
          <w:szCs w:val="20"/>
        </w:rPr>
        <w:t>S</w:t>
      </w:r>
      <w:r w:rsidR="00E217FB" w:rsidRPr="004037ED">
        <w:rPr>
          <w:rFonts w:eastAsiaTheme="minorEastAsia" w:cs="Arial"/>
          <w:color w:val="000000"/>
          <w:szCs w:val="20"/>
        </w:rPr>
        <w:t xml:space="preserve">tudents explore views on </w:t>
      </w:r>
      <w:r w:rsidR="00644E5F">
        <w:rPr>
          <w:rFonts w:eastAsiaTheme="minorEastAsia" w:cs="Arial"/>
          <w:color w:val="000000"/>
          <w:szCs w:val="20"/>
        </w:rPr>
        <w:t xml:space="preserve">scientific principles within the field of </w:t>
      </w:r>
      <w:r w:rsidR="00E217FB" w:rsidRPr="004037ED">
        <w:rPr>
          <w:rFonts w:eastAsiaTheme="minorEastAsia" w:cs="Arial"/>
          <w:color w:val="000000"/>
          <w:szCs w:val="20"/>
        </w:rPr>
        <w:t>psychol</w:t>
      </w:r>
      <w:r w:rsidRPr="004037ED">
        <w:rPr>
          <w:rFonts w:eastAsiaTheme="minorEastAsia" w:cs="Arial"/>
          <w:color w:val="000000"/>
          <w:szCs w:val="20"/>
        </w:rPr>
        <w:t>ogy</w:t>
      </w:r>
      <w:r w:rsidR="00A64B70">
        <w:rPr>
          <w:rFonts w:eastAsiaTheme="minorEastAsia" w:cs="Arial"/>
          <w:color w:val="000000"/>
          <w:szCs w:val="20"/>
        </w:rPr>
        <w:t xml:space="preserve"> through</w:t>
      </w:r>
      <w:r w:rsidR="00E217FB" w:rsidRPr="004037ED">
        <w:rPr>
          <w:rFonts w:eastAsiaTheme="minorEastAsia" w:cs="Arial"/>
          <w:color w:val="000000"/>
          <w:szCs w:val="20"/>
        </w:rPr>
        <w:t>.</w:t>
      </w:r>
      <w:r w:rsidR="00C822C8">
        <w:rPr>
          <w:rFonts w:eastAsiaTheme="minorEastAsia" w:cs="Arial"/>
          <w:color w:val="000000"/>
          <w:szCs w:val="20"/>
        </w:rPr>
        <w:t xml:space="preserve"> Students can enroll in Positive Psychology 15 in grade 10, then continue in psychology 20 and 30. Students will receive, practical, scientific, and theoretical knowledge in the field of psychology. At the 20 and 30 level the course is divided into 2 3 credit courses.</w:t>
      </w:r>
      <w:r w:rsidR="00E217FB">
        <w:rPr>
          <w:rFonts w:ascii="Calibri" w:eastAsiaTheme="minorEastAsia" w:hAnsi="Calibri" w:cs="Calibri"/>
          <w:color w:val="000000"/>
          <w:sz w:val="21"/>
          <w:szCs w:val="21"/>
        </w:rPr>
        <w:t xml:space="preserve"> </w:t>
      </w:r>
      <w:r w:rsidR="00E217FB" w:rsidRPr="00862F8A">
        <w:rPr>
          <w:rStyle w:val="textgraduation"/>
          <w:b/>
          <w:sz w:val="16"/>
          <w:szCs w:val="16"/>
        </w:rPr>
        <w:t>Prerequisite:</w:t>
      </w:r>
      <w:r w:rsidR="00E217FB" w:rsidRPr="00862F8A">
        <w:rPr>
          <w:rFonts w:cs="Arial"/>
          <w:b/>
          <w:sz w:val="16"/>
          <w:szCs w:val="16"/>
        </w:rPr>
        <w:t xml:space="preserve"> None</w:t>
      </w:r>
    </w:p>
    <w:p w14:paraId="5892648B" w14:textId="0AD8464F" w:rsidR="004037ED" w:rsidRDefault="00220B57" w:rsidP="004037ED">
      <w:pPr>
        <w:pStyle w:val="Heading3"/>
        <w:contextualSpacing/>
        <w:rPr>
          <w:rFonts w:cs="Arial"/>
          <w:b/>
        </w:rPr>
      </w:pPr>
      <w:r w:rsidRPr="00A05B95">
        <w:rPr>
          <w:rFonts w:cs="Arial"/>
          <w:b/>
        </w:rPr>
        <w:t xml:space="preserve">Yoga </w:t>
      </w:r>
      <w:r w:rsidR="00AB06C4">
        <w:rPr>
          <w:rFonts w:cs="Arial"/>
          <w:b/>
        </w:rPr>
        <w:t>15/</w:t>
      </w:r>
      <w:r w:rsidRPr="00A05B95">
        <w:rPr>
          <w:rFonts w:cs="Arial"/>
          <w:b/>
        </w:rPr>
        <w:t>25/35</w:t>
      </w:r>
    </w:p>
    <w:p w14:paraId="37ED6670" w14:textId="29BAB1CF" w:rsidR="00D71862" w:rsidRDefault="00073EBF" w:rsidP="00D71862">
      <w:pPr>
        <w:rPr>
          <w:rStyle w:val="textgraduation"/>
          <w:b/>
          <w:color w:val="000000" w:themeColor="text1"/>
          <w:sz w:val="16"/>
          <w:szCs w:val="16"/>
        </w:rPr>
      </w:pPr>
      <w:r w:rsidRPr="00073EBF">
        <w:rPr>
          <w:szCs w:val="20"/>
        </w:rPr>
        <w:t>Students will progressively learn a variety of Asanas (postures), breathing techniques, and meditations.  As students advance in the program, they will study alignment, anatomy and learn to build complimentary sequences.  Students in all levels of yoga will relieve stress, and explore how balance and yoga contribute to their sense of wellbeing. </w:t>
      </w:r>
      <w:r w:rsidR="00AB06C4" w:rsidRPr="00874C4B">
        <w:rPr>
          <w:rFonts w:cs="Arial"/>
          <w:szCs w:val="20"/>
        </w:rPr>
        <w:t xml:space="preserve"> </w:t>
      </w:r>
      <w:r w:rsidR="00E60B25">
        <w:rPr>
          <w:rStyle w:val="textgraduation"/>
          <w:b/>
          <w:sz w:val="16"/>
          <w:szCs w:val="16"/>
        </w:rPr>
        <w:t xml:space="preserve">Prerequisite: </w:t>
      </w:r>
      <w:r w:rsidR="00E60B25" w:rsidRPr="00E60B25">
        <w:rPr>
          <w:rStyle w:val="textgraduation"/>
          <w:b/>
          <w:color w:val="000000" w:themeColor="text1"/>
          <w:sz w:val="16"/>
          <w:szCs w:val="16"/>
        </w:rPr>
        <w:t>Yoga 15 or 25</w:t>
      </w:r>
    </w:p>
    <w:p w14:paraId="7A44200C" w14:textId="57F28A93" w:rsidR="00D71862" w:rsidRDefault="00D71862" w:rsidP="00D71862">
      <w:pPr>
        <w:rPr>
          <w:rFonts w:cs="Arial"/>
          <w:b/>
          <w:color w:val="000000" w:themeColor="text1"/>
          <w:sz w:val="16"/>
          <w:szCs w:val="16"/>
        </w:rPr>
      </w:pPr>
    </w:p>
    <w:p w14:paraId="0EBAFC5A" w14:textId="77777777" w:rsidR="004D2D50" w:rsidRPr="00D71862" w:rsidRDefault="004D2D50" w:rsidP="00D71862">
      <w:pPr>
        <w:rPr>
          <w:rFonts w:cs="Arial"/>
          <w:b/>
          <w:color w:val="000000" w:themeColor="text1"/>
          <w:sz w:val="16"/>
          <w:szCs w:val="16"/>
        </w:rPr>
      </w:pPr>
    </w:p>
    <w:p w14:paraId="6BE9651F" w14:textId="6CC415FD" w:rsidR="006457AD" w:rsidRPr="00F310E9" w:rsidRDefault="006457AD" w:rsidP="00C54885">
      <w:pPr>
        <w:pStyle w:val="Heading1"/>
        <w:rPr>
          <w:rFonts w:cs="Arial"/>
          <w:b/>
          <w:szCs w:val="40"/>
        </w:rPr>
      </w:pPr>
      <w:r w:rsidRPr="00F310E9">
        <w:rPr>
          <w:rFonts w:cs="Arial"/>
          <w:b/>
          <w:szCs w:val="40"/>
        </w:rPr>
        <w:lastRenderedPageBreak/>
        <w:t>Global Studies</w:t>
      </w:r>
      <w:bookmarkEnd w:id="7"/>
    </w:p>
    <w:p w14:paraId="15506A1C" w14:textId="6083EC4C" w:rsidR="00475733" w:rsidRPr="00D71862" w:rsidRDefault="006457AD" w:rsidP="00D71862">
      <w:pPr>
        <w:spacing w:line="240" w:lineRule="auto"/>
        <w:contextualSpacing/>
        <w:rPr>
          <w:rFonts w:cs="Arial"/>
        </w:rPr>
      </w:pPr>
      <w:r w:rsidRPr="00874C4B">
        <w:rPr>
          <w:rFonts w:cs="Arial"/>
        </w:rPr>
        <w:t>Learn how to connect and lead in a global society through opportunities including: partnerships, exchange opportunities</w:t>
      </w:r>
      <w:r w:rsidR="004A0585">
        <w:rPr>
          <w:rFonts w:cs="Arial"/>
        </w:rPr>
        <w:t xml:space="preserve">, </w:t>
      </w:r>
      <w:r w:rsidRPr="00874C4B">
        <w:rPr>
          <w:rFonts w:cs="Arial"/>
        </w:rPr>
        <w:t xml:space="preserve">1 to 2 day intensive language learning events, participation in an international youth summit, international travel opportunities </w:t>
      </w:r>
      <w:r w:rsidR="004A0585">
        <w:rPr>
          <w:rFonts w:cs="Arial"/>
        </w:rPr>
        <w:t>and/</w:t>
      </w:r>
      <w:r w:rsidRPr="00874C4B">
        <w:rPr>
          <w:rFonts w:cs="Arial"/>
        </w:rPr>
        <w:t>or completion of an international certificate (</w:t>
      </w:r>
      <w:hyperlink r:id="rId20" w:history="1">
        <w:r w:rsidRPr="00874C4B">
          <w:rPr>
            <w:rStyle w:val="Hyperlink"/>
            <w:rFonts w:eastAsiaTheme="minorEastAsia" w:cs="Arial"/>
          </w:rPr>
          <w:t>https://sites.google.com/a/educbe.ca/global-learning/products-services</w:t>
        </w:r>
      </w:hyperlink>
      <w:r w:rsidRPr="00874C4B">
        <w:rPr>
          <w:rFonts w:cs="Arial"/>
        </w:rPr>
        <w:t xml:space="preserve">).  </w:t>
      </w:r>
      <w:bookmarkStart w:id="8" w:name="_Toc408837306"/>
    </w:p>
    <w:p w14:paraId="7A87AE48" w14:textId="50C449CF" w:rsidR="00862F8A" w:rsidRPr="004037ED" w:rsidRDefault="006457AD" w:rsidP="00C54885">
      <w:pPr>
        <w:pStyle w:val="Heading3"/>
        <w:rPr>
          <w:rFonts w:cs="Arial"/>
          <w:lang w:val="en" w:eastAsia="en-CA"/>
        </w:rPr>
      </w:pPr>
      <w:r w:rsidRPr="00A05B95">
        <w:rPr>
          <w:rFonts w:cs="Arial"/>
          <w:b/>
          <w:lang w:val="en" w:eastAsia="en-CA"/>
        </w:rPr>
        <w:t>Aboriginal Studies 10/20/30</w:t>
      </w:r>
    </w:p>
    <w:p w14:paraId="3E29F3D8" w14:textId="6C19FA3A" w:rsidR="006457AD" w:rsidRPr="00171381" w:rsidRDefault="002B1EF9" w:rsidP="009F25A1">
      <w:pPr>
        <w:spacing w:after="0" w:line="240" w:lineRule="auto"/>
        <w:contextualSpacing/>
        <w:rPr>
          <w:rFonts w:cs="Arial"/>
          <w:szCs w:val="20"/>
          <w:lang w:val="en" w:eastAsia="en-CA"/>
        </w:rPr>
      </w:pPr>
      <w:r>
        <w:rPr>
          <w:rFonts w:cs="Arial"/>
          <w:szCs w:val="20"/>
          <w:lang w:val="en" w:eastAsia="en-CA"/>
        </w:rPr>
        <w:t>S</w:t>
      </w:r>
      <w:r w:rsidR="006457AD">
        <w:rPr>
          <w:rFonts w:cs="Arial"/>
          <w:szCs w:val="20"/>
          <w:lang w:val="en" w:eastAsia="en-CA"/>
        </w:rPr>
        <w:t xml:space="preserve">tudents </w:t>
      </w:r>
      <w:r>
        <w:rPr>
          <w:rFonts w:cs="Arial"/>
          <w:szCs w:val="20"/>
          <w:lang w:val="en" w:eastAsia="en-CA"/>
        </w:rPr>
        <w:t xml:space="preserve">will build an </w:t>
      </w:r>
      <w:r w:rsidR="00BD4489">
        <w:rPr>
          <w:rFonts w:cs="Arial"/>
          <w:szCs w:val="20"/>
          <w:lang w:val="en" w:eastAsia="en-CA"/>
        </w:rPr>
        <w:t xml:space="preserve">understanding of </w:t>
      </w:r>
      <w:r w:rsidR="006457AD">
        <w:rPr>
          <w:rFonts w:cs="Arial"/>
          <w:szCs w:val="20"/>
          <w:lang w:val="en" w:eastAsia="en-CA"/>
        </w:rPr>
        <w:t>diverse Aboriginal cultures within A</w:t>
      </w:r>
      <w:r w:rsidR="00BD4489">
        <w:rPr>
          <w:rFonts w:cs="Arial"/>
          <w:szCs w:val="20"/>
          <w:lang w:val="en" w:eastAsia="en-CA"/>
        </w:rPr>
        <w:t>lberta, Canada, and the world</w:t>
      </w:r>
      <w:r w:rsidR="004A0585">
        <w:rPr>
          <w:rFonts w:cs="Arial"/>
          <w:szCs w:val="20"/>
          <w:lang w:val="en" w:eastAsia="en-CA"/>
        </w:rPr>
        <w:t>. As students</w:t>
      </w:r>
      <w:r w:rsidR="006457AD" w:rsidRPr="00171381">
        <w:rPr>
          <w:rFonts w:cs="Arial"/>
          <w:szCs w:val="20"/>
          <w:lang w:val="en" w:eastAsia="en-CA"/>
        </w:rPr>
        <w:t xml:space="preserve"> progress in their </w:t>
      </w:r>
      <w:r w:rsidR="00BD4489" w:rsidRPr="00171381">
        <w:rPr>
          <w:rFonts w:cs="Arial"/>
          <w:szCs w:val="20"/>
          <w:lang w:val="en" w:eastAsia="en-CA"/>
        </w:rPr>
        <w:t>understanding,</w:t>
      </w:r>
      <w:r w:rsidR="006457AD" w:rsidRPr="00171381">
        <w:rPr>
          <w:rFonts w:cs="Arial"/>
          <w:szCs w:val="20"/>
          <w:lang w:val="en" w:eastAsia="en-CA"/>
        </w:rPr>
        <w:t xml:space="preserve"> they will reflect on the connect</w:t>
      </w:r>
      <w:r w:rsidR="004A0585">
        <w:rPr>
          <w:rFonts w:cs="Arial"/>
          <w:szCs w:val="20"/>
          <w:lang w:val="en" w:eastAsia="en-CA"/>
        </w:rPr>
        <w:t>ions and changes made to the A</w:t>
      </w:r>
      <w:r w:rsidR="006457AD" w:rsidRPr="00171381">
        <w:rPr>
          <w:rFonts w:cs="Arial"/>
          <w:szCs w:val="20"/>
          <w:lang w:val="en" w:eastAsia="en-CA"/>
        </w:rPr>
        <w:t>boriginal cultures by gov</w:t>
      </w:r>
      <w:r w:rsidR="00BD4489">
        <w:rPr>
          <w:rFonts w:cs="Arial"/>
          <w:szCs w:val="20"/>
          <w:lang w:val="en" w:eastAsia="en-CA"/>
        </w:rPr>
        <w:t>ernment</w:t>
      </w:r>
      <w:r w:rsidR="006457AD">
        <w:rPr>
          <w:rFonts w:cs="Arial"/>
          <w:szCs w:val="20"/>
          <w:lang w:val="en" w:eastAsia="en-CA"/>
        </w:rPr>
        <w:t xml:space="preserve"> policies, t</w:t>
      </w:r>
      <w:r w:rsidR="006457AD" w:rsidRPr="00171381">
        <w:rPr>
          <w:rFonts w:cs="Arial"/>
          <w:szCs w:val="20"/>
          <w:lang w:val="en" w:eastAsia="en-CA"/>
        </w:rPr>
        <w:t>reaties</w:t>
      </w:r>
      <w:r w:rsidR="00BD4489">
        <w:rPr>
          <w:rFonts w:cs="Arial"/>
          <w:szCs w:val="20"/>
          <w:lang w:val="en" w:eastAsia="en-CA"/>
        </w:rPr>
        <w:t>,</w:t>
      </w:r>
      <w:r w:rsidR="006457AD" w:rsidRPr="00171381">
        <w:rPr>
          <w:rFonts w:cs="Arial"/>
          <w:szCs w:val="20"/>
          <w:lang w:val="en" w:eastAsia="en-CA"/>
        </w:rPr>
        <w:t xml:space="preserve"> an</w:t>
      </w:r>
      <w:r w:rsidR="004A0585">
        <w:rPr>
          <w:rFonts w:cs="Arial"/>
          <w:szCs w:val="20"/>
          <w:lang w:val="en" w:eastAsia="en-CA"/>
        </w:rPr>
        <w:t>d the residential school system</w:t>
      </w:r>
      <w:r w:rsidR="006457AD" w:rsidRPr="00171381">
        <w:rPr>
          <w:rFonts w:cs="Arial"/>
          <w:szCs w:val="20"/>
          <w:lang w:val="en" w:eastAsia="en-CA"/>
        </w:rPr>
        <w:t xml:space="preserve">. </w:t>
      </w:r>
      <w:r w:rsidR="00BD4489">
        <w:rPr>
          <w:rFonts w:cs="Arial"/>
          <w:szCs w:val="20"/>
          <w:lang w:val="en" w:eastAsia="en-CA"/>
        </w:rPr>
        <w:t xml:space="preserve">Students will explore what </w:t>
      </w:r>
      <w:r w:rsidR="004A0585">
        <w:rPr>
          <w:rFonts w:cs="Arial"/>
          <w:szCs w:val="20"/>
          <w:lang w:val="en" w:eastAsia="en-CA"/>
        </w:rPr>
        <w:t xml:space="preserve">Truth and </w:t>
      </w:r>
      <w:r w:rsidR="00BD4489">
        <w:rPr>
          <w:rFonts w:cs="Arial"/>
          <w:szCs w:val="20"/>
          <w:lang w:val="en" w:eastAsia="en-CA"/>
        </w:rPr>
        <w:t xml:space="preserve">Reconciliation means in Canada today. </w:t>
      </w:r>
      <w:r w:rsidR="00E60B25" w:rsidRPr="00862F8A">
        <w:rPr>
          <w:rStyle w:val="textgraduation"/>
          <w:b/>
          <w:sz w:val="16"/>
          <w:szCs w:val="16"/>
        </w:rPr>
        <w:t>Prerequisite:</w:t>
      </w:r>
      <w:r w:rsidR="00E60B25" w:rsidRPr="00862F8A">
        <w:rPr>
          <w:rFonts w:cs="Arial"/>
          <w:b/>
          <w:sz w:val="16"/>
          <w:szCs w:val="16"/>
        </w:rPr>
        <w:t xml:space="preserve"> None</w:t>
      </w:r>
    </w:p>
    <w:bookmarkEnd w:id="8"/>
    <w:p w14:paraId="18A71526" w14:textId="2A8727D8" w:rsidR="00862F8A" w:rsidRPr="004037ED" w:rsidRDefault="00220B57" w:rsidP="00C54885">
      <w:pPr>
        <w:pStyle w:val="Heading3"/>
      </w:pPr>
      <w:r w:rsidRPr="00A05B95">
        <w:rPr>
          <w:b/>
        </w:rPr>
        <w:t>English Language Learning</w:t>
      </w:r>
    </w:p>
    <w:p w14:paraId="460461AC" w14:textId="2D1C8E0F" w:rsidR="006457AD" w:rsidRPr="009A7056" w:rsidRDefault="00D71862" w:rsidP="009F25A1">
      <w:pPr>
        <w:spacing w:line="240" w:lineRule="auto"/>
        <w:contextualSpacing/>
        <w:rPr>
          <w:szCs w:val="20"/>
        </w:rPr>
      </w:pPr>
      <w:r w:rsidRPr="00F310E9">
        <w:rPr>
          <w:rFonts w:cs="Arial"/>
          <w:b/>
          <w:noProof/>
          <w:lang w:val="en-CA" w:eastAsia="en-CA"/>
        </w:rPr>
        <w:drawing>
          <wp:anchor distT="0" distB="0" distL="114300" distR="114300" simplePos="0" relativeHeight="251692544" behindDoc="0" locked="0" layoutInCell="1" allowOverlap="1" wp14:anchorId="7B734B32" wp14:editId="71F7B7C0">
            <wp:simplePos x="0" y="0"/>
            <wp:positionH relativeFrom="margin">
              <wp:posOffset>-2256155</wp:posOffset>
            </wp:positionH>
            <wp:positionV relativeFrom="margin">
              <wp:posOffset>4060190</wp:posOffset>
            </wp:positionV>
            <wp:extent cx="2066925" cy="155067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91.JPG"/>
                    <pic:cNvPicPr/>
                  </pic:nvPicPr>
                  <pic:blipFill>
                    <a:blip r:embed="rId21">
                      <a:extLst>
                        <a:ext uri="{28A0092B-C50C-407E-A947-70E740481C1C}">
                          <a14:useLocalDpi xmlns:a14="http://schemas.microsoft.com/office/drawing/2010/main" val="0"/>
                        </a:ext>
                      </a:extLst>
                    </a:blip>
                    <a:stretch>
                      <a:fillRect/>
                    </a:stretch>
                  </pic:blipFill>
                  <pic:spPr>
                    <a:xfrm>
                      <a:off x="0" y="0"/>
                      <a:ext cx="2066925" cy="1550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A7056" w:rsidRPr="009A7056">
        <w:rPr>
          <w:szCs w:val="20"/>
        </w:rPr>
        <w:t>ELL students may be require</w:t>
      </w:r>
      <w:r w:rsidR="004A0585">
        <w:rPr>
          <w:szCs w:val="20"/>
        </w:rPr>
        <w:t>d to complete an English L</w:t>
      </w:r>
      <w:r w:rsidR="009A7056" w:rsidRPr="009A7056">
        <w:rPr>
          <w:szCs w:val="20"/>
        </w:rPr>
        <w:t>anguage assessment upon arrival in order to determine their language proficiency level and ELL class placement. The focus of all levels is to develop English communication skills including reading, writing,</w:t>
      </w:r>
      <w:r w:rsidR="00BD4489">
        <w:rPr>
          <w:szCs w:val="20"/>
        </w:rPr>
        <w:t xml:space="preserve"> listening and speaking. Students </w:t>
      </w:r>
      <w:r w:rsidR="004A0585">
        <w:rPr>
          <w:szCs w:val="20"/>
        </w:rPr>
        <w:t xml:space="preserve">will </w:t>
      </w:r>
      <w:r w:rsidR="00BD4489">
        <w:rPr>
          <w:szCs w:val="20"/>
        </w:rPr>
        <w:t>also explore</w:t>
      </w:r>
      <w:r w:rsidR="009A7056" w:rsidRPr="009A7056">
        <w:rPr>
          <w:szCs w:val="20"/>
        </w:rPr>
        <w:t xml:space="preserve"> Canadian culture</w:t>
      </w:r>
      <w:r w:rsidR="00BD4489">
        <w:rPr>
          <w:szCs w:val="20"/>
        </w:rPr>
        <w:t xml:space="preserve"> and academic</w:t>
      </w:r>
      <w:r w:rsidR="004A0585">
        <w:rPr>
          <w:szCs w:val="20"/>
        </w:rPr>
        <w:t>s</w:t>
      </w:r>
      <w:r w:rsidR="009A7056" w:rsidRPr="009A7056">
        <w:rPr>
          <w:szCs w:val="20"/>
        </w:rPr>
        <w:t>. Advancing to the next level is dependent upon the stu</w:t>
      </w:r>
      <w:r w:rsidR="00BD4489">
        <w:rPr>
          <w:szCs w:val="20"/>
        </w:rPr>
        <w:t>dent</w:t>
      </w:r>
      <w:r w:rsidR="009A7056" w:rsidRPr="009A7056">
        <w:rPr>
          <w:szCs w:val="20"/>
        </w:rPr>
        <w:t xml:space="preserve"> mastering the language requirements. </w:t>
      </w:r>
    </w:p>
    <w:p w14:paraId="608AF28B" w14:textId="682E7241" w:rsidR="006457AD" w:rsidRPr="00A05B95" w:rsidRDefault="006457AD" w:rsidP="00C54885">
      <w:pPr>
        <w:pStyle w:val="Heading1"/>
        <w:rPr>
          <w:rFonts w:cs="Arial"/>
          <w:b/>
          <w:color w:val="000000"/>
        </w:rPr>
      </w:pPr>
      <w:r w:rsidRPr="0003284E">
        <w:rPr>
          <w:rFonts w:cs="Arial"/>
          <w:b/>
        </w:rPr>
        <w:t>International Students</w:t>
      </w:r>
    </w:p>
    <w:p w14:paraId="360EAC01" w14:textId="755639C7" w:rsidR="006457AD" w:rsidRDefault="00BD4489" w:rsidP="00C54885">
      <w:pPr>
        <w:rPr>
          <w:rStyle w:val="Hyperlink"/>
        </w:rPr>
      </w:pPr>
      <w:r>
        <w:rPr>
          <w:rFonts w:cs="Arial"/>
          <w:color w:val="000000"/>
          <w:szCs w:val="20"/>
        </w:rPr>
        <w:t>I</w:t>
      </w:r>
      <w:r w:rsidR="006457AD" w:rsidRPr="006457AD">
        <w:rPr>
          <w:rFonts w:cs="Arial"/>
          <w:color w:val="000000"/>
          <w:szCs w:val="20"/>
        </w:rPr>
        <w:t>nternational students are welcomed to Robert Thirsk High School to pursu</w:t>
      </w:r>
      <w:r>
        <w:rPr>
          <w:rFonts w:cs="Arial"/>
          <w:color w:val="000000"/>
          <w:szCs w:val="20"/>
        </w:rPr>
        <w:t>e</w:t>
      </w:r>
      <w:r w:rsidR="006457AD" w:rsidRPr="006457AD">
        <w:rPr>
          <w:rFonts w:cs="Arial"/>
          <w:color w:val="000000"/>
          <w:szCs w:val="20"/>
        </w:rPr>
        <w:t xml:space="preserve"> their high school academic requirements </w:t>
      </w:r>
      <w:r w:rsidR="004A0585">
        <w:rPr>
          <w:rFonts w:cs="Arial"/>
          <w:color w:val="000000"/>
          <w:szCs w:val="20"/>
        </w:rPr>
        <w:t>and/or to improve their English L</w:t>
      </w:r>
      <w:r w:rsidR="006457AD" w:rsidRPr="006457AD">
        <w:rPr>
          <w:rFonts w:cs="Arial"/>
          <w:color w:val="000000"/>
          <w:szCs w:val="20"/>
        </w:rPr>
        <w:t xml:space="preserve">anguage </w:t>
      </w:r>
      <w:r w:rsidR="00DE1824" w:rsidRPr="006457AD">
        <w:rPr>
          <w:rFonts w:cs="Arial"/>
          <w:color w:val="000000"/>
          <w:szCs w:val="20"/>
        </w:rPr>
        <w:t>proficiency</w:t>
      </w:r>
      <w:r w:rsidR="0003284E">
        <w:rPr>
          <w:rFonts w:cs="Arial"/>
          <w:color w:val="000000"/>
          <w:szCs w:val="20"/>
        </w:rPr>
        <w:t>. International students can expect high quality education with opportunities to parti</w:t>
      </w:r>
      <w:r w:rsidR="004A0585">
        <w:rPr>
          <w:rFonts w:cs="Arial"/>
          <w:color w:val="000000"/>
          <w:szCs w:val="20"/>
        </w:rPr>
        <w:t>cipate in clubs and athletics. International students will have the opportunity to participate in</w:t>
      </w:r>
      <w:r w:rsidR="0003284E">
        <w:rPr>
          <w:rFonts w:cs="Arial"/>
          <w:color w:val="000000"/>
          <w:szCs w:val="20"/>
        </w:rPr>
        <w:t xml:space="preserve"> a variety of experiential trips to learn about the natural beauty and history of southern Alberta and the Rocky Mountains.</w:t>
      </w:r>
      <w:r w:rsidR="006457AD" w:rsidRPr="006457AD">
        <w:rPr>
          <w:rFonts w:cs="Arial"/>
          <w:color w:val="000000"/>
          <w:szCs w:val="20"/>
        </w:rPr>
        <w:t xml:space="preserve"> For more information, please visit the following link: </w:t>
      </w:r>
      <w:hyperlink r:id="rId22" w:history="1">
        <w:r w:rsidR="00DE1824">
          <w:rPr>
            <w:rStyle w:val="Hyperlink"/>
          </w:rPr>
          <w:t>http://cbeinternational.ca/</w:t>
        </w:r>
      </w:hyperlink>
    </w:p>
    <w:p w14:paraId="360AC01D" w14:textId="1FC9ED2A" w:rsidR="009578F5" w:rsidRPr="00793AE1" w:rsidRDefault="00A12B03" w:rsidP="00793AE1">
      <w:pPr>
        <w:pStyle w:val="Heading1"/>
        <w:contextualSpacing/>
        <w:rPr>
          <w:rFonts w:cs="Arial"/>
          <w:b/>
          <w:sz w:val="32"/>
        </w:rPr>
      </w:pPr>
      <w:bookmarkStart w:id="9" w:name="_Toc408837307"/>
      <w:bookmarkEnd w:id="5"/>
      <w:r w:rsidRPr="00F310E9">
        <w:rPr>
          <w:rFonts w:cs="Arial"/>
          <w:b/>
          <w:sz w:val="32"/>
        </w:rPr>
        <w:t>Second Language</w:t>
      </w:r>
      <w:bookmarkEnd w:id="9"/>
    </w:p>
    <w:p w14:paraId="5578F440" w14:textId="652C280B" w:rsidR="009578F5" w:rsidRPr="00221750" w:rsidRDefault="00D71862" w:rsidP="009F25A1">
      <w:pPr>
        <w:pStyle w:val="Heading2"/>
        <w:spacing w:line="240" w:lineRule="auto"/>
        <w:contextualSpacing/>
        <w:rPr>
          <w:rFonts w:eastAsia="Arial" w:cs="Arial"/>
          <w:b/>
        </w:rPr>
      </w:pPr>
      <w:bookmarkStart w:id="10" w:name="_Toc346722614"/>
      <w:bookmarkStart w:id="11" w:name="_Toc408837308"/>
      <w:r>
        <w:rPr>
          <w:rFonts w:cs="Arial"/>
          <w:noProof/>
          <w:lang w:val="en-CA" w:eastAsia="en-CA"/>
        </w:rPr>
        <w:drawing>
          <wp:anchor distT="0" distB="0" distL="114300" distR="114300" simplePos="0" relativeHeight="251679232" behindDoc="0" locked="0" layoutInCell="1" allowOverlap="1" wp14:anchorId="2810F752" wp14:editId="4E5CCA3E">
            <wp:simplePos x="0" y="0"/>
            <wp:positionH relativeFrom="page">
              <wp:posOffset>247650</wp:posOffset>
            </wp:positionH>
            <wp:positionV relativeFrom="margin">
              <wp:posOffset>437515</wp:posOffset>
            </wp:positionV>
            <wp:extent cx="1764665" cy="1322705"/>
            <wp:effectExtent l="190500" t="190500" r="197485" b="182245"/>
            <wp:wrapSquare wrapText="bothSides"/>
            <wp:docPr id="23" name="Picture 23" descr="V:\Yearbook\Denmark\IMG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Yearbook\Denmark\IMG_276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64665" cy="13227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9578F5" w:rsidRPr="00221750">
        <w:rPr>
          <w:rFonts w:eastAsia="Arial" w:cs="Arial"/>
          <w:b/>
        </w:rPr>
        <w:t xml:space="preserve">French </w:t>
      </w:r>
      <w:r w:rsidR="00AB2830" w:rsidRPr="00221750">
        <w:rPr>
          <w:rFonts w:eastAsia="Arial" w:cs="Arial"/>
          <w:b/>
        </w:rPr>
        <w:t>as a Second Language</w:t>
      </w:r>
      <w:bookmarkEnd w:id="10"/>
      <w:bookmarkEnd w:id="11"/>
    </w:p>
    <w:p w14:paraId="7E45CEE7" w14:textId="77777777" w:rsidR="004037ED" w:rsidRDefault="009578F5" w:rsidP="004037ED">
      <w:pPr>
        <w:pStyle w:val="Heading3"/>
        <w:contextualSpacing/>
        <w:rPr>
          <w:rFonts w:cs="Arial"/>
          <w:b/>
        </w:rPr>
      </w:pPr>
      <w:r w:rsidRPr="00A05B95">
        <w:rPr>
          <w:rFonts w:cs="Arial"/>
          <w:b/>
        </w:rPr>
        <w:t>French 10</w:t>
      </w:r>
    </w:p>
    <w:p w14:paraId="085915B5" w14:textId="59D920BF" w:rsidR="00502CB9" w:rsidRDefault="008D7466" w:rsidP="00C54885">
      <w:pPr>
        <w:rPr>
          <w:rStyle w:val="textgraduation"/>
          <w:b/>
          <w:color w:val="auto"/>
          <w:sz w:val="16"/>
          <w:szCs w:val="16"/>
        </w:rPr>
      </w:pPr>
      <w:r w:rsidRPr="004037ED">
        <w:rPr>
          <w:rFonts w:cs="Arial"/>
          <w:szCs w:val="20"/>
        </w:rPr>
        <w:t xml:space="preserve">An introductory </w:t>
      </w:r>
      <w:r w:rsidR="00502CB9" w:rsidRPr="004037ED">
        <w:rPr>
          <w:rFonts w:cs="Arial"/>
          <w:szCs w:val="20"/>
        </w:rPr>
        <w:t xml:space="preserve">course </w:t>
      </w:r>
      <w:r w:rsidRPr="004037ED">
        <w:rPr>
          <w:rFonts w:cs="Arial"/>
          <w:szCs w:val="20"/>
        </w:rPr>
        <w:t xml:space="preserve">designed to </w:t>
      </w:r>
      <w:r w:rsidR="004A0585">
        <w:rPr>
          <w:rFonts w:cs="Arial"/>
          <w:szCs w:val="20"/>
        </w:rPr>
        <w:t>provide</w:t>
      </w:r>
      <w:r w:rsidR="00502CB9" w:rsidRPr="004037ED">
        <w:rPr>
          <w:rFonts w:cs="Arial"/>
          <w:szCs w:val="20"/>
        </w:rPr>
        <w:t xml:space="preserve"> a practical learning experience using a th</w:t>
      </w:r>
      <w:r w:rsidRPr="004037ED">
        <w:rPr>
          <w:rFonts w:cs="Arial"/>
          <w:szCs w:val="20"/>
        </w:rPr>
        <w:t>eme-based approach, no previous French required</w:t>
      </w:r>
      <w:r w:rsidR="00502CB9" w:rsidRPr="004037ED">
        <w:rPr>
          <w:rFonts w:cs="Arial"/>
          <w:szCs w:val="20"/>
        </w:rPr>
        <w:t>.</w:t>
      </w:r>
      <w:r w:rsidR="00862F8A">
        <w:rPr>
          <w:rFonts w:cs="Arial"/>
        </w:rPr>
        <w:t xml:space="preserve"> </w:t>
      </w:r>
      <w:r w:rsidR="00862F8A" w:rsidRPr="00862F8A">
        <w:rPr>
          <w:rStyle w:val="textgraduation"/>
          <w:b/>
          <w:sz w:val="16"/>
          <w:szCs w:val="16"/>
        </w:rPr>
        <w:t>Prerequisite:</w:t>
      </w:r>
      <w:r w:rsidR="00862F8A">
        <w:rPr>
          <w:rStyle w:val="textgraduation"/>
          <w:b/>
          <w:sz w:val="16"/>
          <w:szCs w:val="16"/>
        </w:rPr>
        <w:t xml:space="preserve"> </w:t>
      </w:r>
      <w:r w:rsidR="00862F8A" w:rsidRPr="00862F8A">
        <w:rPr>
          <w:rStyle w:val="textgraduation"/>
          <w:b/>
          <w:color w:val="auto"/>
          <w:sz w:val="16"/>
          <w:szCs w:val="16"/>
        </w:rPr>
        <w:t>None</w:t>
      </w:r>
    </w:p>
    <w:p w14:paraId="27285A21" w14:textId="0C99A9B3" w:rsidR="004037ED" w:rsidRDefault="00502CB9" w:rsidP="004037ED">
      <w:pPr>
        <w:pStyle w:val="Heading3"/>
        <w:contextualSpacing/>
        <w:rPr>
          <w:rFonts w:cs="Arial"/>
        </w:rPr>
      </w:pPr>
      <w:r w:rsidRPr="00A05B95">
        <w:rPr>
          <w:rFonts w:cs="Arial"/>
          <w:b/>
        </w:rPr>
        <w:t>French 20</w:t>
      </w:r>
      <w:r w:rsidRPr="00874C4B">
        <w:rPr>
          <w:rFonts w:cs="Arial"/>
        </w:rPr>
        <w:t xml:space="preserve"> </w:t>
      </w:r>
    </w:p>
    <w:p w14:paraId="532026CA" w14:textId="7BB7631E" w:rsidR="00206D9F" w:rsidRPr="00874C4B" w:rsidRDefault="00502CB9" w:rsidP="00C54885">
      <w:pPr>
        <w:rPr>
          <w:rFonts w:cs="Arial"/>
        </w:rPr>
      </w:pPr>
      <w:r w:rsidRPr="004037ED">
        <w:rPr>
          <w:rFonts w:cs="Arial"/>
          <w:szCs w:val="20"/>
        </w:rPr>
        <w:t xml:space="preserve">Students who have successfully completed </w:t>
      </w:r>
      <w:r w:rsidRPr="004037ED">
        <w:rPr>
          <w:rStyle w:val="textGreyBold"/>
          <w:szCs w:val="20"/>
        </w:rPr>
        <w:t xml:space="preserve">up to </w:t>
      </w:r>
      <w:r w:rsidR="008D7466" w:rsidRPr="004037ED">
        <w:rPr>
          <w:rStyle w:val="textGreyBold"/>
          <w:szCs w:val="20"/>
        </w:rPr>
        <w:t xml:space="preserve">and including </w:t>
      </w:r>
      <w:r w:rsidRPr="004037ED">
        <w:rPr>
          <w:rStyle w:val="textGreyBold"/>
          <w:szCs w:val="20"/>
        </w:rPr>
        <w:t xml:space="preserve">grade </w:t>
      </w:r>
      <w:r w:rsidR="008D7466" w:rsidRPr="004037ED">
        <w:rPr>
          <w:rStyle w:val="textGreyBold"/>
          <w:szCs w:val="20"/>
        </w:rPr>
        <w:t>9</w:t>
      </w:r>
      <w:r w:rsidRPr="004037ED">
        <w:rPr>
          <w:rStyle w:val="textGreyBold"/>
          <w:szCs w:val="20"/>
        </w:rPr>
        <w:t xml:space="preserve"> French </w:t>
      </w:r>
      <w:r w:rsidR="008D7466" w:rsidRPr="004037ED">
        <w:rPr>
          <w:rFonts w:cs="Arial"/>
          <w:szCs w:val="20"/>
        </w:rPr>
        <w:t>are recommended</w:t>
      </w:r>
      <w:r w:rsidRPr="004037ED">
        <w:rPr>
          <w:rFonts w:cs="Arial"/>
          <w:szCs w:val="20"/>
        </w:rPr>
        <w:t xml:space="preserve"> for the French 20 Level.</w:t>
      </w:r>
      <w:r w:rsidR="00206D9F">
        <w:rPr>
          <w:rFonts w:cs="Arial"/>
        </w:rPr>
        <w:t xml:space="preserve">  </w:t>
      </w:r>
      <w:r w:rsidR="00206D9F" w:rsidRPr="00862F8A">
        <w:rPr>
          <w:rStyle w:val="textgraduation"/>
          <w:b/>
          <w:sz w:val="16"/>
          <w:szCs w:val="16"/>
        </w:rPr>
        <w:t>Prerequisite:</w:t>
      </w:r>
      <w:r w:rsidR="00206D9F" w:rsidRPr="00862F8A">
        <w:rPr>
          <w:rFonts w:cs="Arial"/>
          <w:b/>
          <w:sz w:val="16"/>
          <w:szCs w:val="16"/>
        </w:rPr>
        <w:t xml:space="preserve"> </w:t>
      </w:r>
      <w:r w:rsidR="00E60B25">
        <w:rPr>
          <w:rFonts w:cs="Arial"/>
          <w:b/>
          <w:sz w:val="16"/>
          <w:szCs w:val="16"/>
        </w:rPr>
        <w:t>Grade 9 French or French 10</w:t>
      </w:r>
      <w:r w:rsidR="00206D9F" w:rsidRPr="00874C4B">
        <w:rPr>
          <w:rFonts w:cs="Arial"/>
          <w:b/>
        </w:rPr>
        <w:t xml:space="preserve"> </w:t>
      </w:r>
    </w:p>
    <w:p w14:paraId="0AC76D7B" w14:textId="1FE7F10F" w:rsidR="004037ED" w:rsidRDefault="00502CB9" w:rsidP="004037ED">
      <w:pPr>
        <w:pStyle w:val="Heading3"/>
        <w:contextualSpacing/>
        <w:rPr>
          <w:rFonts w:cs="Arial"/>
        </w:rPr>
      </w:pPr>
      <w:r w:rsidRPr="00A05B95">
        <w:rPr>
          <w:rFonts w:cs="Arial"/>
          <w:b/>
        </w:rPr>
        <w:t>French 30</w:t>
      </w:r>
      <w:r w:rsidRPr="00874C4B">
        <w:rPr>
          <w:rFonts w:cs="Arial"/>
        </w:rPr>
        <w:t xml:space="preserve"> </w:t>
      </w:r>
    </w:p>
    <w:p w14:paraId="54DBAB84" w14:textId="70F67481" w:rsidR="00502CB9" w:rsidRPr="00C54885" w:rsidRDefault="00502CB9" w:rsidP="00C54885">
      <w:pPr>
        <w:rPr>
          <w:rFonts w:cs="Arial"/>
          <w:szCs w:val="20"/>
        </w:rPr>
      </w:pPr>
      <w:r w:rsidRPr="004037ED">
        <w:rPr>
          <w:rFonts w:cs="Arial"/>
          <w:szCs w:val="20"/>
        </w:rPr>
        <w:t>Students who have successfully co</w:t>
      </w:r>
      <w:r w:rsidR="008D7466" w:rsidRPr="004037ED">
        <w:rPr>
          <w:rFonts w:cs="Arial"/>
          <w:szCs w:val="20"/>
        </w:rPr>
        <w:t xml:space="preserve">mpleted an immersion program should register for the French 30 Level, or </w:t>
      </w:r>
      <w:r w:rsidRPr="004037ED">
        <w:rPr>
          <w:rFonts w:cs="Arial"/>
          <w:szCs w:val="20"/>
        </w:rPr>
        <w:t xml:space="preserve">discuss a </w:t>
      </w:r>
      <w:r w:rsidR="008D7466" w:rsidRPr="004037ED">
        <w:rPr>
          <w:rFonts w:cs="Arial"/>
          <w:szCs w:val="20"/>
        </w:rPr>
        <w:t>Course C</w:t>
      </w:r>
      <w:r w:rsidR="004A0585">
        <w:rPr>
          <w:rFonts w:cs="Arial"/>
          <w:szCs w:val="20"/>
        </w:rPr>
        <w:t>hallenge with the teacher, which are twice a year centrally through the CBE.</w:t>
      </w:r>
      <w:r w:rsidR="00206D9F" w:rsidRPr="004037ED">
        <w:rPr>
          <w:rFonts w:cs="Arial"/>
          <w:szCs w:val="20"/>
        </w:rPr>
        <w:t xml:space="preserve"> </w:t>
      </w:r>
      <w:r w:rsidR="00206D9F" w:rsidRPr="00862F8A">
        <w:rPr>
          <w:rStyle w:val="textgraduation"/>
          <w:b/>
          <w:sz w:val="16"/>
          <w:szCs w:val="16"/>
        </w:rPr>
        <w:t>Prerequisite:</w:t>
      </w:r>
      <w:r w:rsidR="00206D9F" w:rsidRPr="00862F8A">
        <w:rPr>
          <w:rFonts w:cs="Arial"/>
          <w:b/>
          <w:sz w:val="16"/>
          <w:szCs w:val="16"/>
        </w:rPr>
        <w:t xml:space="preserve"> French 20</w:t>
      </w:r>
    </w:p>
    <w:p w14:paraId="725AA342" w14:textId="13D3CE94" w:rsidR="00C74999" w:rsidRPr="00A05B95" w:rsidRDefault="00C74999" w:rsidP="009F25A1">
      <w:pPr>
        <w:pStyle w:val="Heading2"/>
        <w:spacing w:line="240" w:lineRule="auto"/>
        <w:contextualSpacing/>
        <w:rPr>
          <w:rFonts w:eastAsia="Arial" w:cs="Arial"/>
          <w:b/>
        </w:rPr>
      </w:pPr>
      <w:bookmarkStart w:id="12" w:name="_Toc346722615"/>
      <w:bookmarkStart w:id="13" w:name="_Toc408837309"/>
      <w:r w:rsidRPr="00A05B95">
        <w:rPr>
          <w:rFonts w:eastAsia="Arial" w:cs="Arial"/>
          <w:b/>
        </w:rPr>
        <w:lastRenderedPageBreak/>
        <w:t>Spanish</w:t>
      </w:r>
      <w:r w:rsidR="00AB2830" w:rsidRPr="00A05B95">
        <w:rPr>
          <w:rFonts w:eastAsia="Arial" w:cs="Arial"/>
          <w:b/>
        </w:rPr>
        <w:t xml:space="preserve"> Language and Culture</w:t>
      </w:r>
      <w:bookmarkEnd w:id="12"/>
      <w:bookmarkEnd w:id="13"/>
    </w:p>
    <w:p w14:paraId="1A360B86" w14:textId="24D592C0" w:rsidR="00C74999" w:rsidRPr="00874C4B" w:rsidRDefault="00C74999" w:rsidP="009F25A1">
      <w:pPr>
        <w:pStyle w:val="Heading3"/>
        <w:contextualSpacing/>
        <w:rPr>
          <w:rFonts w:cs="Arial"/>
        </w:rPr>
      </w:pPr>
      <w:r w:rsidRPr="00A05B95">
        <w:rPr>
          <w:rFonts w:cs="Arial"/>
          <w:b/>
        </w:rPr>
        <w:t>Spanish 10</w:t>
      </w:r>
      <w:r w:rsidR="00A90C47" w:rsidRPr="00874C4B">
        <w:rPr>
          <w:rFonts w:cs="Arial"/>
        </w:rPr>
        <w:t xml:space="preserve"> </w:t>
      </w:r>
    </w:p>
    <w:p w14:paraId="2664C090" w14:textId="488D1626" w:rsidR="00C74999" w:rsidRPr="00874C4B" w:rsidRDefault="008D7466" w:rsidP="009F25A1">
      <w:pPr>
        <w:spacing w:line="240" w:lineRule="auto"/>
        <w:contextualSpacing/>
        <w:rPr>
          <w:rFonts w:cs="Arial"/>
        </w:rPr>
      </w:pPr>
      <w:r>
        <w:rPr>
          <w:rFonts w:cs="Arial"/>
        </w:rPr>
        <w:t xml:space="preserve">An introductory course </w:t>
      </w:r>
      <w:r w:rsidR="00C74999" w:rsidRPr="00874C4B">
        <w:rPr>
          <w:rFonts w:cs="Arial"/>
        </w:rPr>
        <w:t xml:space="preserve">designed to equip students with a practical knowledge of Spanish, </w:t>
      </w:r>
      <w:r w:rsidR="00502CB9" w:rsidRPr="00874C4B">
        <w:rPr>
          <w:rFonts w:cs="Arial"/>
        </w:rPr>
        <w:t>n</w:t>
      </w:r>
      <w:r w:rsidR="00C74999" w:rsidRPr="00874C4B">
        <w:rPr>
          <w:rFonts w:cs="Arial"/>
        </w:rPr>
        <w:t xml:space="preserve">o previous Spanish </w:t>
      </w:r>
      <w:r w:rsidR="004A0585">
        <w:rPr>
          <w:rFonts w:cs="Arial"/>
        </w:rPr>
        <w:t xml:space="preserve">is </w:t>
      </w:r>
      <w:r w:rsidR="00C74999" w:rsidRPr="00874C4B">
        <w:rPr>
          <w:rFonts w:cs="Arial"/>
        </w:rPr>
        <w:t>required.</w:t>
      </w:r>
      <w:r w:rsidR="00862F8A">
        <w:rPr>
          <w:rFonts w:cs="Arial"/>
        </w:rPr>
        <w:t xml:space="preserve"> </w:t>
      </w:r>
      <w:r w:rsidR="00862F8A" w:rsidRPr="00862F8A">
        <w:rPr>
          <w:rStyle w:val="textgraduation"/>
          <w:b/>
          <w:sz w:val="16"/>
          <w:szCs w:val="16"/>
        </w:rPr>
        <w:t>Prerequisite:</w:t>
      </w:r>
      <w:r w:rsidR="00862F8A">
        <w:rPr>
          <w:rStyle w:val="textgraduation"/>
          <w:b/>
          <w:sz w:val="16"/>
          <w:szCs w:val="16"/>
        </w:rPr>
        <w:t xml:space="preserve"> </w:t>
      </w:r>
      <w:r w:rsidR="00862F8A" w:rsidRPr="00862F8A">
        <w:rPr>
          <w:rStyle w:val="textgraduation"/>
          <w:b/>
          <w:color w:val="auto"/>
          <w:sz w:val="16"/>
          <w:szCs w:val="16"/>
        </w:rPr>
        <w:t>None</w:t>
      </w:r>
    </w:p>
    <w:p w14:paraId="023C2696" w14:textId="7063C757" w:rsidR="00C74999" w:rsidRDefault="00C74999" w:rsidP="009F25A1">
      <w:pPr>
        <w:pStyle w:val="Heading3"/>
        <w:contextualSpacing/>
        <w:rPr>
          <w:rFonts w:cs="Arial"/>
        </w:rPr>
      </w:pPr>
      <w:r w:rsidRPr="00A05B95">
        <w:rPr>
          <w:rFonts w:cs="Arial"/>
          <w:b/>
        </w:rPr>
        <w:t>Spanish 20</w:t>
      </w:r>
      <w:r w:rsidR="00A90C47" w:rsidRPr="00874C4B">
        <w:rPr>
          <w:rFonts w:cs="Arial"/>
        </w:rPr>
        <w:t xml:space="preserve"> </w:t>
      </w:r>
    </w:p>
    <w:p w14:paraId="20CB1BC5" w14:textId="679799D4" w:rsidR="00B14EA8" w:rsidRPr="00B14EA8" w:rsidRDefault="00793AE1" w:rsidP="009F25A1">
      <w:pPr>
        <w:spacing w:line="240" w:lineRule="auto"/>
        <w:contextualSpacing/>
      </w:pPr>
      <w:r>
        <w:rPr>
          <w:rFonts w:cs="Arial"/>
          <w:noProof/>
          <w:lang w:val="en-CA" w:eastAsia="en-CA"/>
        </w:rPr>
        <w:drawing>
          <wp:anchor distT="0" distB="0" distL="114300" distR="114300" simplePos="0" relativeHeight="251684352" behindDoc="0" locked="0" layoutInCell="1" allowOverlap="1" wp14:anchorId="6C310178" wp14:editId="30054188">
            <wp:simplePos x="0" y="0"/>
            <wp:positionH relativeFrom="leftMargin">
              <wp:posOffset>114300</wp:posOffset>
            </wp:positionH>
            <wp:positionV relativeFrom="margin">
              <wp:posOffset>1677035</wp:posOffset>
            </wp:positionV>
            <wp:extent cx="1952625" cy="1097915"/>
            <wp:effectExtent l="0" t="0" r="9525" b="698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2625" cy="1097915"/>
                    </a:xfrm>
                    <a:prstGeom prst="rect">
                      <a:avLst/>
                    </a:prstGeom>
                    <a:noFill/>
                  </pic:spPr>
                </pic:pic>
              </a:graphicData>
            </a:graphic>
            <wp14:sizeRelH relativeFrom="margin">
              <wp14:pctWidth>0</wp14:pctWidth>
            </wp14:sizeRelH>
            <wp14:sizeRelV relativeFrom="margin">
              <wp14:pctHeight>0</wp14:pctHeight>
            </wp14:sizeRelV>
          </wp:anchor>
        </w:drawing>
      </w:r>
      <w:r w:rsidR="0022164A">
        <w:t>Students</w:t>
      </w:r>
      <w:r w:rsidR="00B868AF">
        <w:t xml:space="preserve"> will produce and interpret oral texts using a combination of sentences and increasing language independence</w:t>
      </w:r>
      <w:r w:rsidR="00B14EA8" w:rsidRPr="00B14EA8">
        <w:t>.</w:t>
      </w:r>
      <w:r w:rsidR="00B868AF">
        <w:t xml:space="preserve"> In Spanish 20 students will begin to express preferences</w:t>
      </w:r>
      <w:r w:rsidR="00B14EA8" w:rsidRPr="00B14EA8">
        <w:t xml:space="preserve"> </w:t>
      </w:r>
      <w:r w:rsidR="00B868AF">
        <w:t xml:space="preserve">and describe personal experiences with emotions. Also, students in this class will begin to express their own opinions and recognize differences of opinion. </w:t>
      </w:r>
      <w:r w:rsidR="00862F8A" w:rsidRPr="00862F8A">
        <w:rPr>
          <w:rStyle w:val="textgraduation"/>
          <w:b/>
          <w:sz w:val="16"/>
          <w:szCs w:val="16"/>
        </w:rPr>
        <w:t>Prerequisite:</w:t>
      </w:r>
      <w:r w:rsidR="00862F8A" w:rsidRPr="00862F8A">
        <w:rPr>
          <w:rFonts w:cs="Arial"/>
          <w:b/>
          <w:sz w:val="16"/>
          <w:szCs w:val="16"/>
        </w:rPr>
        <w:t xml:space="preserve"> </w:t>
      </w:r>
      <w:r w:rsidR="00A00E95">
        <w:rPr>
          <w:rFonts w:cs="Arial"/>
          <w:b/>
          <w:sz w:val="16"/>
          <w:szCs w:val="16"/>
        </w:rPr>
        <w:t xml:space="preserve">Spanish 10 </w:t>
      </w:r>
    </w:p>
    <w:p w14:paraId="3578CD8B" w14:textId="20AF5214" w:rsidR="00C74999" w:rsidRDefault="00C74999" w:rsidP="009F25A1">
      <w:pPr>
        <w:pStyle w:val="Heading3"/>
        <w:contextualSpacing/>
        <w:rPr>
          <w:rFonts w:cs="Arial"/>
        </w:rPr>
      </w:pPr>
      <w:r w:rsidRPr="00A05B95">
        <w:rPr>
          <w:rFonts w:cs="Arial"/>
          <w:b/>
        </w:rPr>
        <w:t>Spanish 30</w:t>
      </w:r>
      <w:r w:rsidR="00A90C47" w:rsidRPr="00874C4B">
        <w:rPr>
          <w:rFonts w:cs="Arial"/>
        </w:rPr>
        <w:t xml:space="preserve"> </w:t>
      </w:r>
    </w:p>
    <w:p w14:paraId="638FD1C1" w14:textId="31927D2F" w:rsidR="0022164A" w:rsidRDefault="0022164A" w:rsidP="0022164A">
      <w:pPr>
        <w:spacing w:line="240" w:lineRule="auto"/>
        <w:contextualSpacing/>
        <w:rPr>
          <w:rFonts w:cs="Arial"/>
          <w:b/>
          <w:sz w:val="16"/>
          <w:szCs w:val="16"/>
        </w:rPr>
      </w:pPr>
      <w:r>
        <w:t>S</w:t>
      </w:r>
      <w:r w:rsidR="00B868AF">
        <w:t xml:space="preserve">panish 30 students will increase their language independence by improving their ability to manage short interactions appropriately. Students will begin to use Spanish more creatively, to solve problems, and to interpret and respond to a variety of emotions. </w:t>
      </w:r>
      <w:r w:rsidR="00862F8A" w:rsidRPr="00862F8A">
        <w:rPr>
          <w:rStyle w:val="textgraduation"/>
          <w:b/>
          <w:sz w:val="16"/>
          <w:szCs w:val="16"/>
        </w:rPr>
        <w:t>Prerequisite:</w:t>
      </w:r>
      <w:r w:rsidR="00862F8A" w:rsidRPr="00862F8A">
        <w:rPr>
          <w:rFonts w:cs="Arial"/>
          <w:b/>
          <w:sz w:val="16"/>
          <w:szCs w:val="16"/>
        </w:rPr>
        <w:t xml:space="preserve"> </w:t>
      </w:r>
      <w:r w:rsidR="00A00E95">
        <w:rPr>
          <w:rFonts w:cs="Arial"/>
          <w:b/>
          <w:sz w:val="16"/>
          <w:szCs w:val="16"/>
        </w:rPr>
        <w:t xml:space="preserve">Spanish </w:t>
      </w:r>
      <w:r w:rsidR="004A0585">
        <w:rPr>
          <w:rFonts w:cs="Arial"/>
          <w:b/>
          <w:sz w:val="16"/>
          <w:szCs w:val="16"/>
        </w:rPr>
        <w:t>20</w:t>
      </w:r>
    </w:p>
    <w:p w14:paraId="39850627" w14:textId="5AFF245F" w:rsidR="0003284E" w:rsidRDefault="0003284E" w:rsidP="0022164A">
      <w:pPr>
        <w:spacing w:line="240" w:lineRule="auto"/>
        <w:contextualSpacing/>
        <w:rPr>
          <w:rFonts w:cs="Arial"/>
          <w:b/>
          <w:sz w:val="16"/>
          <w:szCs w:val="16"/>
        </w:rPr>
      </w:pPr>
    </w:p>
    <w:p w14:paraId="293E74B4" w14:textId="65DF7ABE" w:rsidR="0003284E" w:rsidRPr="0003284E" w:rsidRDefault="00A322D3" w:rsidP="0022164A">
      <w:pPr>
        <w:spacing w:line="240" w:lineRule="auto"/>
        <w:contextualSpacing/>
        <w:rPr>
          <w:rFonts w:cs="Arial"/>
          <w:b/>
          <w:sz w:val="26"/>
          <w:szCs w:val="26"/>
        </w:rPr>
      </w:pPr>
      <w:r>
        <w:rPr>
          <w:rFonts w:cs="Arial"/>
          <w:b/>
          <w:sz w:val="26"/>
          <w:szCs w:val="26"/>
        </w:rPr>
        <w:t xml:space="preserve">Spanish </w:t>
      </w:r>
      <w:r w:rsidR="00B216D3">
        <w:rPr>
          <w:rFonts w:cs="Arial"/>
          <w:b/>
          <w:sz w:val="26"/>
          <w:szCs w:val="26"/>
        </w:rPr>
        <w:t xml:space="preserve">L&amp;C </w:t>
      </w:r>
      <w:r>
        <w:rPr>
          <w:rFonts w:cs="Arial"/>
          <w:b/>
          <w:sz w:val="26"/>
          <w:szCs w:val="26"/>
        </w:rPr>
        <w:t>30AP</w:t>
      </w:r>
    </w:p>
    <w:p w14:paraId="6B022D87" w14:textId="15FF5F2A" w:rsidR="00AB77C0" w:rsidRDefault="00EE60DF" w:rsidP="00D71862">
      <w:pPr>
        <w:spacing w:after="0"/>
        <w:rPr>
          <w:rFonts w:cs="Arial"/>
          <w:b/>
          <w:sz w:val="16"/>
          <w:szCs w:val="16"/>
        </w:rPr>
      </w:pPr>
      <w:r w:rsidRPr="00A322D3">
        <w:rPr>
          <w:rFonts w:eastAsia="Arial" w:cs="Arial"/>
          <w:szCs w:val="20"/>
          <w:highlight w:val="white"/>
          <w:lang w:val="en" w:eastAsia="en-CA"/>
        </w:rPr>
        <w:t xml:space="preserve">AP Spanish Language and Culture is equivalent to an intermediate level post-secondary course in Spanish. Students acquire understanding of the Spanish language </w:t>
      </w:r>
      <w:r>
        <w:rPr>
          <w:rFonts w:eastAsia="Arial" w:cs="Arial"/>
          <w:szCs w:val="20"/>
          <w:highlight w:val="white"/>
          <w:lang w:val="en" w:eastAsia="en-CA"/>
        </w:rPr>
        <w:t xml:space="preserve">through </w:t>
      </w:r>
      <w:r w:rsidRPr="00A322D3">
        <w:rPr>
          <w:rFonts w:eastAsia="Arial" w:cs="Arial"/>
          <w:szCs w:val="20"/>
          <w:highlight w:val="white"/>
          <w:lang w:val="en" w:eastAsia="en-CA"/>
        </w:rPr>
        <w:t>speaking, listening, writing and reading. The AP Spanish Language and Culture course strives not to overemphasize grammatical accuracy at the expense of communication. Students will explore concepts such as family and community, personal and public identities, contemporary life and global challenges. This course is taught almost exclusively in Spanish.  Students who wish to take this course must hav</w:t>
      </w:r>
      <w:r>
        <w:rPr>
          <w:rFonts w:eastAsia="Arial" w:cs="Arial"/>
          <w:szCs w:val="20"/>
          <w:highlight w:val="white"/>
          <w:lang w:val="en" w:eastAsia="en-CA"/>
        </w:rPr>
        <w:t xml:space="preserve">e completed and excelled at </w:t>
      </w:r>
      <w:r w:rsidRPr="00A322D3">
        <w:rPr>
          <w:rFonts w:eastAsia="Arial" w:cs="Arial"/>
          <w:szCs w:val="20"/>
          <w:highlight w:val="white"/>
          <w:lang w:val="en" w:eastAsia="en-CA"/>
        </w:rPr>
        <w:t>Spanish Language and Culture 20, or completed Spanish</w:t>
      </w:r>
      <w:r>
        <w:rPr>
          <w:rFonts w:eastAsia="Arial" w:cs="Arial"/>
          <w:szCs w:val="20"/>
          <w:highlight w:val="white"/>
          <w:lang w:val="en" w:eastAsia="en-CA"/>
        </w:rPr>
        <w:t xml:space="preserve"> Language Arts 10</w:t>
      </w:r>
      <w:r w:rsidRPr="00A322D3">
        <w:rPr>
          <w:rFonts w:eastAsia="Arial" w:cs="Arial"/>
          <w:szCs w:val="20"/>
          <w:highlight w:val="white"/>
          <w:lang w:val="en" w:eastAsia="en-CA"/>
        </w:rPr>
        <w:t>.</w:t>
      </w:r>
      <w:r w:rsidRPr="00A322D3">
        <w:rPr>
          <w:rFonts w:eastAsia="Arial" w:cs="Arial"/>
          <w:sz w:val="21"/>
          <w:szCs w:val="21"/>
          <w:lang w:val="en" w:eastAsia="en-CA"/>
        </w:rPr>
        <w:t xml:space="preserve"> </w:t>
      </w:r>
      <w:r w:rsidRPr="003E67F0">
        <w:rPr>
          <w:rStyle w:val="textgraduation"/>
          <w:b/>
          <w:sz w:val="16"/>
          <w:szCs w:val="16"/>
        </w:rPr>
        <w:t>Prerequisite:</w:t>
      </w:r>
      <w:r>
        <w:rPr>
          <w:rFonts w:cs="Arial"/>
          <w:b/>
          <w:sz w:val="16"/>
          <w:szCs w:val="16"/>
        </w:rPr>
        <w:t xml:space="preserve"> Spanish Language Arts 10 or Spanish 20</w:t>
      </w:r>
      <w:r w:rsidR="00D71862">
        <w:rPr>
          <w:rFonts w:cs="Arial"/>
          <w:b/>
          <w:sz w:val="16"/>
          <w:szCs w:val="16"/>
        </w:rPr>
        <w:t>/30</w:t>
      </w:r>
      <w:r>
        <w:rPr>
          <w:rFonts w:cs="Arial"/>
          <w:b/>
          <w:sz w:val="16"/>
          <w:szCs w:val="16"/>
        </w:rPr>
        <w:t xml:space="preserve"> with teacher recommendation</w:t>
      </w:r>
      <w:bookmarkStart w:id="14" w:name="_Toc408837312"/>
    </w:p>
    <w:p w14:paraId="37BF2C36" w14:textId="446F8A96" w:rsidR="00793AE1" w:rsidRPr="00D71862" w:rsidRDefault="00793AE1" w:rsidP="00D71862">
      <w:pPr>
        <w:spacing w:after="0"/>
        <w:rPr>
          <w:rFonts w:cs="Arial"/>
          <w:sz w:val="26"/>
          <w:szCs w:val="26"/>
        </w:rPr>
      </w:pPr>
    </w:p>
    <w:p w14:paraId="43A0A07D" w14:textId="7FB25416" w:rsidR="000472E4" w:rsidRPr="00A05B95" w:rsidRDefault="008D7466" w:rsidP="009F25A1">
      <w:pPr>
        <w:pStyle w:val="Heading1"/>
        <w:contextualSpacing/>
        <w:rPr>
          <w:rFonts w:cs="Arial"/>
          <w:b/>
        </w:rPr>
      </w:pPr>
      <w:r>
        <w:rPr>
          <w:rFonts w:cs="Arial"/>
          <w:b/>
        </w:rPr>
        <w:t>F</w:t>
      </w:r>
      <w:r w:rsidR="000472E4" w:rsidRPr="00A05B95">
        <w:rPr>
          <w:rFonts w:cs="Arial"/>
          <w:b/>
        </w:rPr>
        <w:t xml:space="preserve">ine </w:t>
      </w:r>
      <w:r w:rsidR="004A0585">
        <w:rPr>
          <w:rFonts w:cs="Arial"/>
          <w:b/>
        </w:rPr>
        <w:t xml:space="preserve">&amp; Performing </w:t>
      </w:r>
      <w:r w:rsidR="000472E4" w:rsidRPr="00A05B95">
        <w:rPr>
          <w:rFonts w:cs="Arial"/>
          <w:b/>
        </w:rPr>
        <w:t>Arts</w:t>
      </w:r>
      <w:r w:rsidR="00771786" w:rsidRPr="00A05B95">
        <w:rPr>
          <w:rFonts w:cs="Arial"/>
          <w:b/>
        </w:rPr>
        <w:t xml:space="preserve"> Programs</w:t>
      </w:r>
      <w:bookmarkEnd w:id="14"/>
    </w:p>
    <w:p w14:paraId="0439C284" w14:textId="649FFCF6" w:rsidR="00855C5E" w:rsidRDefault="00855C5E" w:rsidP="009F25A1">
      <w:pPr>
        <w:spacing w:line="240" w:lineRule="auto"/>
        <w:contextualSpacing/>
        <w:rPr>
          <w:rFonts w:cs="Arial"/>
        </w:rPr>
      </w:pPr>
      <w:r w:rsidRPr="00874C4B">
        <w:rPr>
          <w:rFonts w:cs="Arial"/>
        </w:rPr>
        <w:t>Enhance your experien</w:t>
      </w:r>
      <w:r w:rsidR="007A1F90">
        <w:rPr>
          <w:rFonts w:cs="Arial"/>
        </w:rPr>
        <w:t xml:space="preserve">ce in high school by adding </w:t>
      </w:r>
      <w:r w:rsidRPr="00874C4B">
        <w:rPr>
          <w:rFonts w:cs="Arial"/>
        </w:rPr>
        <w:t>Fine Arts courses</w:t>
      </w:r>
      <w:r w:rsidR="007A1F90">
        <w:rPr>
          <w:rFonts w:cs="Arial"/>
        </w:rPr>
        <w:t xml:space="preserve"> and accessing our Fine Arts spaces. Committed students will have the opportunity to complete</w:t>
      </w:r>
      <w:r w:rsidRPr="00874C4B">
        <w:rPr>
          <w:rFonts w:cs="Arial"/>
        </w:rPr>
        <w:t xml:space="preserve"> the CBE Fine </w:t>
      </w:r>
      <w:r w:rsidR="007A1F90">
        <w:rPr>
          <w:rFonts w:cs="Arial"/>
        </w:rPr>
        <w:t>and Performing Arts Certificate</w:t>
      </w:r>
      <w:r w:rsidR="007A1F90" w:rsidRPr="007A1F90">
        <w:t xml:space="preserve"> </w:t>
      </w:r>
      <w:hyperlink r:id="rId25" w:history="1">
        <w:r w:rsidR="007A1F90" w:rsidRPr="0089038F">
          <w:rPr>
            <w:rStyle w:val="Hyperlink"/>
            <w:rFonts w:cs="Arial"/>
          </w:rPr>
          <w:t>https://cbe.ab.ca/programs/program-options/Documents/Fine-Performing-Arts-Certificate.pdf</w:t>
        </w:r>
      </w:hyperlink>
    </w:p>
    <w:p w14:paraId="72C5953F" w14:textId="3DC58A8C" w:rsidR="0003284E" w:rsidRDefault="00515709" w:rsidP="0003284E">
      <w:pPr>
        <w:pStyle w:val="Heading2"/>
        <w:spacing w:after="0" w:line="240" w:lineRule="auto"/>
        <w:rPr>
          <w:rFonts w:cs="Arial"/>
          <w:b/>
          <w:color w:val="00B0F0"/>
          <w:szCs w:val="32"/>
        </w:rPr>
      </w:pPr>
      <w:r>
        <w:rPr>
          <w:rFonts w:cs="Arial"/>
          <w:b/>
          <w:color w:val="00B0F0"/>
          <w:szCs w:val="32"/>
        </w:rPr>
        <w:t>Art</w:t>
      </w:r>
    </w:p>
    <w:p w14:paraId="547C570C" w14:textId="77777777" w:rsidR="0003284E" w:rsidRDefault="0003284E" w:rsidP="0003284E">
      <w:pPr>
        <w:spacing w:after="0" w:line="240" w:lineRule="auto"/>
      </w:pPr>
    </w:p>
    <w:p w14:paraId="2911B414" w14:textId="3A6875CF" w:rsidR="00C54885" w:rsidRDefault="00073EBF" w:rsidP="0003284E">
      <w:pPr>
        <w:spacing w:after="0" w:line="240" w:lineRule="auto"/>
        <w:rPr>
          <w:rFonts w:cs="Arial"/>
          <w:b/>
          <w:color w:val="000000" w:themeColor="text1"/>
          <w:sz w:val="26"/>
          <w:szCs w:val="26"/>
        </w:rPr>
      </w:pPr>
      <w:r w:rsidRPr="00E60B25">
        <w:rPr>
          <w:rFonts w:cs="Arial"/>
          <w:b/>
          <w:color w:val="000000" w:themeColor="text1"/>
          <w:sz w:val="26"/>
          <w:szCs w:val="26"/>
        </w:rPr>
        <w:t>Art 10</w:t>
      </w:r>
    </w:p>
    <w:p w14:paraId="5A97272D" w14:textId="0E48124C" w:rsidR="00A228EB" w:rsidRPr="00C54885" w:rsidRDefault="007A1F90" w:rsidP="0003284E">
      <w:pPr>
        <w:spacing w:line="240" w:lineRule="auto"/>
        <w:rPr>
          <w:rFonts w:cs="Arial"/>
          <w:b/>
          <w:color w:val="000000" w:themeColor="text1"/>
          <w:sz w:val="26"/>
          <w:szCs w:val="26"/>
        </w:rPr>
      </w:pPr>
      <w:r w:rsidRPr="00E60B25">
        <w:rPr>
          <w:rFonts w:cs="Arial"/>
          <w:color w:val="000000" w:themeColor="text1"/>
          <w:szCs w:val="20"/>
        </w:rPr>
        <w:t xml:space="preserve">Students </w:t>
      </w:r>
      <w:r w:rsidR="00FD4D3B" w:rsidRPr="00E60B25">
        <w:rPr>
          <w:rFonts w:cs="Arial"/>
          <w:color w:val="000000" w:themeColor="text1"/>
          <w:szCs w:val="20"/>
        </w:rPr>
        <w:t>develop new skills and refine previously acquired skills through the exploration of various materials and techniques. Opportu</w:t>
      </w:r>
      <w:r w:rsidR="00334637" w:rsidRPr="00E60B25">
        <w:rPr>
          <w:rFonts w:cs="Arial"/>
          <w:color w:val="000000" w:themeColor="text1"/>
          <w:szCs w:val="20"/>
        </w:rPr>
        <w:t>nities to creatively express yourself</w:t>
      </w:r>
      <w:r w:rsidR="00FD4D3B" w:rsidRPr="00E60B25">
        <w:rPr>
          <w:rFonts w:cs="Arial"/>
          <w:color w:val="000000" w:themeColor="text1"/>
          <w:szCs w:val="20"/>
        </w:rPr>
        <w:t xml:space="preserve"> through various methods of p</w:t>
      </w:r>
      <w:r w:rsidR="009B662B">
        <w:rPr>
          <w:rFonts w:cs="Arial"/>
          <w:color w:val="000000" w:themeColor="text1"/>
          <w:szCs w:val="20"/>
        </w:rPr>
        <w:t>ainting, drawing, and sculpting</w:t>
      </w:r>
      <w:r w:rsidR="00FD4D3B" w:rsidRPr="00E60B25">
        <w:rPr>
          <w:rFonts w:cs="Arial"/>
          <w:color w:val="000000" w:themeColor="text1"/>
          <w:szCs w:val="20"/>
        </w:rPr>
        <w:t xml:space="preserve"> will be provided.</w:t>
      </w:r>
      <w:r w:rsidR="00FD4D3B" w:rsidRPr="00E60B25">
        <w:rPr>
          <w:rFonts w:cs="Arial"/>
          <w:color w:val="000000" w:themeColor="text1"/>
        </w:rPr>
        <w:t xml:space="preserve"> </w:t>
      </w:r>
      <w:r w:rsidR="005306C4" w:rsidRPr="0065636F">
        <w:rPr>
          <w:rStyle w:val="textgraduation"/>
          <w:b/>
          <w:sz w:val="16"/>
          <w:szCs w:val="16"/>
        </w:rPr>
        <w:t>Prerequisite:</w:t>
      </w:r>
      <w:r w:rsidR="005306C4" w:rsidRPr="0065636F">
        <w:rPr>
          <w:rFonts w:cs="Arial"/>
          <w:b/>
          <w:sz w:val="16"/>
          <w:szCs w:val="16"/>
        </w:rPr>
        <w:t xml:space="preserve"> </w:t>
      </w:r>
      <w:r w:rsidR="005306C4" w:rsidRPr="00E60B25">
        <w:rPr>
          <w:rFonts w:cs="Arial"/>
          <w:b/>
          <w:color w:val="000000" w:themeColor="text1"/>
          <w:sz w:val="16"/>
          <w:szCs w:val="16"/>
        </w:rPr>
        <w:t>None</w:t>
      </w:r>
      <w:r w:rsidR="005306C4" w:rsidRPr="00E60B25">
        <w:rPr>
          <w:rFonts w:cs="Arial"/>
          <w:b/>
          <w:color w:val="000000" w:themeColor="text1"/>
        </w:rPr>
        <w:t xml:space="preserve"> </w:t>
      </w:r>
    </w:p>
    <w:p w14:paraId="31C272A9" w14:textId="4C38407A" w:rsidR="00073EBF" w:rsidRDefault="007A1F90" w:rsidP="009F25A1">
      <w:pPr>
        <w:spacing w:line="240" w:lineRule="auto"/>
        <w:contextualSpacing/>
        <w:rPr>
          <w:rFonts w:cs="Arial"/>
          <w:sz w:val="26"/>
          <w:szCs w:val="26"/>
        </w:rPr>
      </w:pPr>
      <w:r w:rsidRPr="00073EBF">
        <w:rPr>
          <w:rFonts w:cs="Arial"/>
          <w:b/>
          <w:sz w:val="26"/>
          <w:szCs w:val="26"/>
        </w:rPr>
        <w:t>Art 20</w:t>
      </w:r>
      <w:r w:rsidRPr="00073EBF">
        <w:rPr>
          <w:rFonts w:cs="Arial"/>
          <w:sz w:val="26"/>
          <w:szCs w:val="26"/>
        </w:rPr>
        <w:t xml:space="preserve"> </w:t>
      </w:r>
    </w:p>
    <w:p w14:paraId="3B273697" w14:textId="174F3BBC" w:rsidR="00A228EB" w:rsidRDefault="007A1F90" w:rsidP="009F25A1">
      <w:pPr>
        <w:spacing w:line="240" w:lineRule="auto"/>
        <w:contextualSpacing/>
        <w:rPr>
          <w:rFonts w:cs="Arial"/>
          <w:b/>
        </w:rPr>
      </w:pPr>
      <w:r>
        <w:rPr>
          <w:rFonts w:cs="Arial"/>
        </w:rPr>
        <w:t>Students will</w:t>
      </w:r>
      <w:r w:rsidR="00FD4D3B" w:rsidRPr="00874C4B">
        <w:rPr>
          <w:rFonts w:cs="Arial"/>
        </w:rPr>
        <w:t xml:space="preserve"> deve</w:t>
      </w:r>
      <w:r>
        <w:rPr>
          <w:rFonts w:cs="Arial"/>
        </w:rPr>
        <w:t>lop, expand and refine their abilities in</w:t>
      </w:r>
      <w:r w:rsidR="00FD4D3B" w:rsidRPr="00874C4B">
        <w:rPr>
          <w:rFonts w:cs="Arial"/>
        </w:rPr>
        <w:t xml:space="preserve"> c</w:t>
      </w:r>
      <w:r>
        <w:rPr>
          <w:rFonts w:cs="Arial"/>
        </w:rPr>
        <w:t>ommunicating visually.  They will be</w:t>
      </w:r>
      <w:r w:rsidR="00FD4D3B" w:rsidRPr="00874C4B">
        <w:rPr>
          <w:rFonts w:cs="Arial"/>
        </w:rPr>
        <w:t xml:space="preserve"> encourage</w:t>
      </w:r>
      <w:r>
        <w:rPr>
          <w:rFonts w:cs="Arial"/>
        </w:rPr>
        <w:t>d to experiment with</w:t>
      </w:r>
      <w:r w:rsidR="00FD4D3B" w:rsidRPr="00874C4B">
        <w:rPr>
          <w:rFonts w:cs="Arial"/>
        </w:rPr>
        <w:t xml:space="preserve"> materials </w:t>
      </w:r>
      <w:r>
        <w:rPr>
          <w:rFonts w:cs="Arial"/>
        </w:rPr>
        <w:t xml:space="preserve">and techniques while </w:t>
      </w:r>
      <w:r w:rsidR="00FD4D3B" w:rsidRPr="00874C4B">
        <w:rPr>
          <w:rFonts w:cs="Arial"/>
        </w:rPr>
        <w:t>select</w:t>
      </w:r>
      <w:r>
        <w:rPr>
          <w:rFonts w:cs="Arial"/>
        </w:rPr>
        <w:t>ing</w:t>
      </w:r>
      <w:r w:rsidR="00FD4D3B" w:rsidRPr="00874C4B">
        <w:rPr>
          <w:rFonts w:cs="Arial"/>
        </w:rPr>
        <w:t xml:space="preserve"> personal themes </w:t>
      </w:r>
      <w:r w:rsidR="00334637" w:rsidRPr="00874C4B">
        <w:rPr>
          <w:rFonts w:cs="Arial"/>
        </w:rPr>
        <w:t xml:space="preserve">for </w:t>
      </w:r>
      <w:r w:rsidR="00334637" w:rsidRPr="004A0585">
        <w:rPr>
          <w:rFonts w:cs="Arial"/>
        </w:rPr>
        <w:t>expression</w:t>
      </w:r>
      <w:r w:rsidRPr="004A0585">
        <w:rPr>
          <w:rFonts w:cs="Arial"/>
        </w:rPr>
        <w:t>.</w:t>
      </w:r>
      <w:r w:rsidR="00FD4D3B" w:rsidRPr="00874C4B">
        <w:rPr>
          <w:rFonts w:cs="Arial"/>
        </w:rPr>
        <w:t xml:space="preserve"> </w:t>
      </w:r>
      <w:r w:rsidR="005306C4" w:rsidRPr="00874C4B">
        <w:rPr>
          <w:rFonts w:cs="Arial"/>
        </w:rPr>
        <w:t xml:space="preserve"> </w:t>
      </w:r>
      <w:r w:rsidR="005306C4" w:rsidRPr="00073EBF">
        <w:rPr>
          <w:rStyle w:val="textgraduation"/>
          <w:b/>
          <w:sz w:val="16"/>
          <w:szCs w:val="16"/>
        </w:rPr>
        <w:t>Prerequisite:</w:t>
      </w:r>
      <w:r w:rsidR="00F310E9" w:rsidRPr="00073EBF">
        <w:rPr>
          <w:rFonts w:cs="Arial"/>
          <w:b/>
          <w:sz w:val="16"/>
          <w:szCs w:val="16"/>
        </w:rPr>
        <w:t xml:space="preserve"> </w:t>
      </w:r>
      <w:r w:rsidR="00002539" w:rsidRPr="00073EBF">
        <w:rPr>
          <w:rFonts w:cs="Arial"/>
          <w:b/>
          <w:sz w:val="16"/>
          <w:szCs w:val="16"/>
        </w:rPr>
        <w:t>Art 10</w:t>
      </w:r>
    </w:p>
    <w:p w14:paraId="1859C2BF" w14:textId="6E5AEA5B" w:rsidR="007A1F90" w:rsidRDefault="007A1F90" w:rsidP="009F25A1">
      <w:pPr>
        <w:spacing w:line="240" w:lineRule="auto"/>
        <w:contextualSpacing/>
        <w:rPr>
          <w:rFonts w:cs="Arial"/>
          <w:b/>
        </w:rPr>
      </w:pPr>
    </w:p>
    <w:p w14:paraId="7907E072" w14:textId="73BC3D1A" w:rsidR="00073EBF" w:rsidRDefault="00B922F9" w:rsidP="009F25A1">
      <w:pPr>
        <w:spacing w:line="240" w:lineRule="auto"/>
        <w:contextualSpacing/>
        <w:rPr>
          <w:rFonts w:cs="Arial"/>
          <w:sz w:val="26"/>
          <w:szCs w:val="26"/>
        </w:rPr>
      </w:pPr>
      <w:r w:rsidRPr="00073EBF">
        <w:rPr>
          <w:rFonts w:cs="Arial"/>
          <w:b/>
          <w:sz w:val="26"/>
          <w:szCs w:val="26"/>
        </w:rPr>
        <w:t>Art 30</w:t>
      </w:r>
      <w:r w:rsidR="007A1F90" w:rsidRPr="00073EBF">
        <w:rPr>
          <w:rFonts w:cs="Arial"/>
          <w:b/>
          <w:sz w:val="26"/>
          <w:szCs w:val="26"/>
        </w:rPr>
        <w:t xml:space="preserve"> </w:t>
      </w:r>
      <w:r w:rsidR="007A1F90" w:rsidRPr="00073EBF">
        <w:rPr>
          <w:rFonts w:cs="Arial"/>
          <w:sz w:val="26"/>
          <w:szCs w:val="26"/>
        </w:rPr>
        <w:t xml:space="preserve"> </w:t>
      </w:r>
    </w:p>
    <w:p w14:paraId="2EFA68BD" w14:textId="5841B9C6" w:rsidR="00B922F9" w:rsidRDefault="007A1F90" w:rsidP="009F25A1">
      <w:pPr>
        <w:spacing w:line="240" w:lineRule="auto"/>
        <w:contextualSpacing/>
        <w:rPr>
          <w:rFonts w:cs="Arial"/>
          <w:b/>
        </w:rPr>
      </w:pPr>
      <w:r>
        <w:rPr>
          <w:rFonts w:cs="Arial"/>
        </w:rPr>
        <w:t>Students will develop</w:t>
      </w:r>
      <w:r w:rsidR="00B922F9" w:rsidRPr="00874C4B">
        <w:rPr>
          <w:rFonts w:cs="Arial"/>
        </w:rPr>
        <w:t xml:space="preserve"> independent and stylistic characteristic</w:t>
      </w:r>
      <w:r>
        <w:rPr>
          <w:rFonts w:cs="Arial"/>
        </w:rPr>
        <w:t>s</w:t>
      </w:r>
      <w:r w:rsidR="00B922F9" w:rsidRPr="00874C4B">
        <w:rPr>
          <w:rFonts w:cs="Arial"/>
        </w:rPr>
        <w:t xml:space="preserve"> common to practicing artists</w:t>
      </w:r>
      <w:r w:rsidR="008D7466">
        <w:rPr>
          <w:rFonts w:cs="Arial"/>
        </w:rPr>
        <w:t xml:space="preserve">. </w:t>
      </w:r>
      <w:r w:rsidR="00B922F9" w:rsidRPr="00874C4B">
        <w:rPr>
          <w:rFonts w:cs="Arial"/>
        </w:rPr>
        <w:t>Pe</w:t>
      </w:r>
      <w:r w:rsidR="00054815">
        <w:rPr>
          <w:rFonts w:cs="Arial"/>
        </w:rPr>
        <w:t xml:space="preserve">rsonal experiences will be drawn upon </w:t>
      </w:r>
      <w:r w:rsidR="00B922F9" w:rsidRPr="00874C4B">
        <w:rPr>
          <w:rFonts w:cs="Arial"/>
        </w:rPr>
        <w:t xml:space="preserve">as a source of </w:t>
      </w:r>
      <w:r w:rsidR="00054815">
        <w:rPr>
          <w:rFonts w:cs="Arial"/>
        </w:rPr>
        <w:t>inspiration for artistic creations. Students will research</w:t>
      </w:r>
      <w:r w:rsidR="00B922F9" w:rsidRPr="00874C4B">
        <w:rPr>
          <w:rFonts w:cs="Arial"/>
        </w:rPr>
        <w:t xml:space="preserve"> selected art</w:t>
      </w:r>
      <w:r w:rsidR="00054815">
        <w:rPr>
          <w:rFonts w:cs="Arial"/>
        </w:rPr>
        <w:t>ists and periods to broaden their understanding and appreciation of Fine Art</w:t>
      </w:r>
      <w:r w:rsidR="00B922F9" w:rsidRPr="00874C4B">
        <w:rPr>
          <w:rFonts w:cs="Arial"/>
        </w:rPr>
        <w:t xml:space="preserve">.  </w:t>
      </w:r>
      <w:r w:rsidR="00B922F9" w:rsidRPr="00073EBF">
        <w:rPr>
          <w:rStyle w:val="textgraduation"/>
          <w:b/>
          <w:sz w:val="16"/>
          <w:szCs w:val="16"/>
        </w:rPr>
        <w:t xml:space="preserve">Prerequisite: </w:t>
      </w:r>
      <w:r w:rsidR="00B922F9" w:rsidRPr="00073EBF">
        <w:rPr>
          <w:rFonts w:cs="Arial"/>
          <w:b/>
          <w:sz w:val="16"/>
          <w:szCs w:val="16"/>
        </w:rPr>
        <w:t>Art 20</w:t>
      </w:r>
    </w:p>
    <w:p w14:paraId="2A895779" w14:textId="07672ED7" w:rsidR="00A322D3" w:rsidRDefault="00A322D3" w:rsidP="0003284E">
      <w:pPr>
        <w:spacing w:line="240" w:lineRule="auto"/>
        <w:contextualSpacing/>
        <w:rPr>
          <w:rFonts w:cs="Arial"/>
          <w:b/>
          <w:sz w:val="26"/>
          <w:szCs w:val="26"/>
        </w:rPr>
      </w:pPr>
    </w:p>
    <w:p w14:paraId="05B9392D" w14:textId="1C226FBF" w:rsidR="0003284E" w:rsidRDefault="0003284E" w:rsidP="0003284E">
      <w:pPr>
        <w:spacing w:line="240" w:lineRule="auto"/>
        <w:contextualSpacing/>
        <w:rPr>
          <w:rFonts w:cs="Arial"/>
          <w:sz w:val="26"/>
          <w:szCs w:val="26"/>
        </w:rPr>
      </w:pPr>
      <w:r>
        <w:rPr>
          <w:rFonts w:cs="Arial"/>
          <w:b/>
          <w:sz w:val="26"/>
          <w:szCs w:val="26"/>
        </w:rPr>
        <w:t>Art 35 AP</w:t>
      </w:r>
      <w:r w:rsidRPr="00073EBF">
        <w:rPr>
          <w:rFonts w:cs="Arial"/>
          <w:b/>
          <w:sz w:val="26"/>
          <w:szCs w:val="26"/>
        </w:rPr>
        <w:t xml:space="preserve"> </w:t>
      </w:r>
      <w:r w:rsidRPr="00073EBF">
        <w:rPr>
          <w:rFonts w:cs="Arial"/>
          <w:sz w:val="26"/>
          <w:szCs w:val="26"/>
        </w:rPr>
        <w:t xml:space="preserve"> </w:t>
      </w:r>
    </w:p>
    <w:p w14:paraId="0D248AF7" w14:textId="1CEFB9EE" w:rsidR="0003284E" w:rsidRPr="007266D7" w:rsidRDefault="002B531C" w:rsidP="007266D7">
      <w:pPr>
        <w:pStyle w:val="Heading2"/>
        <w:spacing w:after="0"/>
        <w:rPr>
          <w:rFonts w:cs="Arial"/>
          <w:b/>
          <w:color w:val="00B0F0"/>
          <w:sz w:val="20"/>
          <w:szCs w:val="20"/>
        </w:rPr>
      </w:pPr>
      <w:r w:rsidRPr="002B531C">
        <w:rPr>
          <w:rFonts w:eastAsia="Cambria"/>
          <w:bCs w:val="0"/>
          <w:iCs w:val="0"/>
          <w:color w:val="auto"/>
          <w:sz w:val="20"/>
          <w:szCs w:val="20"/>
        </w:rPr>
        <w:t xml:space="preserve">The AP Art and Design program consists of three AP courses: 2-D Art and Design, 3-D Art and Design, and Drawing. Students </w:t>
      </w:r>
      <w:r>
        <w:rPr>
          <w:rFonts w:eastAsia="Cambria"/>
          <w:bCs w:val="0"/>
          <w:iCs w:val="0"/>
          <w:color w:val="auto"/>
          <w:sz w:val="20"/>
          <w:szCs w:val="20"/>
        </w:rPr>
        <w:t>create a portfolio consisting of 10-15</w:t>
      </w:r>
      <w:r w:rsidRPr="002B531C">
        <w:rPr>
          <w:rFonts w:eastAsia="Cambria"/>
          <w:bCs w:val="0"/>
          <w:iCs w:val="0"/>
          <w:color w:val="auto"/>
          <w:sz w:val="20"/>
          <w:szCs w:val="20"/>
        </w:rPr>
        <w:t xml:space="preserve"> highly developed works of art </w:t>
      </w:r>
      <w:r>
        <w:rPr>
          <w:rFonts w:eastAsia="Cambria"/>
          <w:bCs w:val="0"/>
          <w:iCs w:val="0"/>
          <w:color w:val="auto"/>
          <w:sz w:val="20"/>
          <w:szCs w:val="20"/>
        </w:rPr>
        <w:t xml:space="preserve">that </w:t>
      </w:r>
      <w:r w:rsidRPr="002B531C">
        <w:rPr>
          <w:rFonts w:eastAsia="Cambria"/>
          <w:bCs w:val="0"/>
          <w:iCs w:val="0"/>
          <w:color w:val="auto"/>
          <w:sz w:val="20"/>
          <w:szCs w:val="20"/>
        </w:rPr>
        <w:t xml:space="preserve">demonstrate students' abilities and showcase the </w:t>
      </w:r>
      <w:r>
        <w:rPr>
          <w:rFonts w:eastAsia="Cambria"/>
          <w:bCs w:val="0"/>
          <w:iCs w:val="0"/>
          <w:color w:val="auto"/>
          <w:sz w:val="20"/>
          <w:szCs w:val="20"/>
        </w:rPr>
        <w:t xml:space="preserve">inquiry process </w:t>
      </w:r>
      <w:r w:rsidRPr="002B531C">
        <w:rPr>
          <w:rFonts w:eastAsia="Cambria"/>
          <w:bCs w:val="0"/>
          <w:iCs w:val="0"/>
          <w:color w:val="auto"/>
          <w:sz w:val="20"/>
          <w:szCs w:val="20"/>
        </w:rPr>
        <w:t>through art an</w:t>
      </w:r>
      <w:r>
        <w:rPr>
          <w:rFonts w:eastAsia="Cambria"/>
          <w:bCs w:val="0"/>
          <w:iCs w:val="0"/>
          <w:color w:val="auto"/>
          <w:sz w:val="20"/>
          <w:szCs w:val="20"/>
        </w:rPr>
        <w:t xml:space="preserve">d design. The </w:t>
      </w:r>
      <w:r w:rsidRPr="002B531C">
        <w:rPr>
          <w:rFonts w:eastAsia="Cambria"/>
          <w:bCs w:val="0"/>
          <w:iCs w:val="0"/>
          <w:color w:val="auto"/>
          <w:sz w:val="20"/>
          <w:szCs w:val="20"/>
        </w:rPr>
        <w:t>courses encoura</w:t>
      </w:r>
      <w:r>
        <w:rPr>
          <w:rFonts w:eastAsia="Cambria"/>
          <w:bCs w:val="0"/>
          <w:iCs w:val="0"/>
          <w:color w:val="auto"/>
          <w:sz w:val="20"/>
          <w:szCs w:val="20"/>
        </w:rPr>
        <w:t>ge</w:t>
      </w:r>
      <w:r w:rsidRPr="002B531C">
        <w:rPr>
          <w:rFonts w:eastAsia="Cambria"/>
          <w:bCs w:val="0"/>
          <w:iCs w:val="0"/>
          <w:color w:val="auto"/>
          <w:sz w:val="20"/>
          <w:szCs w:val="20"/>
        </w:rPr>
        <w:t xml:space="preserve"> students to show the experimentation and growth required to create a substantial </w:t>
      </w:r>
      <w:r>
        <w:rPr>
          <w:rFonts w:eastAsia="Cambria"/>
          <w:bCs w:val="0"/>
          <w:iCs w:val="0"/>
          <w:color w:val="auto"/>
          <w:sz w:val="20"/>
          <w:szCs w:val="20"/>
        </w:rPr>
        <w:t>and cohesive inquiry portfolio</w:t>
      </w:r>
      <w:r w:rsidRPr="002B531C">
        <w:rPr>
          <w:rFonts w:eastAsia="Cambria"/>
          <w:bCs w:val="0"/>
          <w:iCs w:val="0"/>
          <w:color w:val="auto"/>
          <w:sz w:val="20"/>
          <w:szCs w:val="20"/>
        </w:rPr>
        <w:t>.</w:t>
      </w:r>
      <w:r>
        <w:rPr>
          <w:rFonts w:eastAsia="Cambria"/>
          <w:bCs w:val="0"/>
          <w:iCs w:val="0"/>
          <w:color w:val="auto"/>
          <w:sz w:val="20"/>
          <w:szCs w:val="20"/>
        </w:rPr>
        <w:t xml:space="preserve"> The Exam</w:t>
      </w:r>
      <w:r w:rsidRPr="002B531C">
        <w:rPr>
          <w:rFonts w:eastAsia="Cambria"/>
          <w:bCs w:val="0"/>
          <w:iCs w:val="0"/>
          <w:color w:val="auto"/>
          <w:sz w:val="20"/>
          <w:szCs w:val="20"/>
        </w:rPr>
        <w:t xml:space="preserve"> requires students to submit 15 images of their Sustained </w:t>
      </w:r>
      <w:r w:rsidR="00026359">
        <w:rPr>
          <w:rFonts w:eastAsia="Cambria"/>
          <w:bCs w:val="0"/>
          <w:iCs w:val="0"/>
          <w:color w:val="auto"/>
          <w:sz w:val="20"/>
          <w:szCs w:val="20"/>
        </w:rPr>
        <w:t>Investigation and mail 5</w:t>
      </w:r>
      <w:r w:rsidRPr="002B531C">
        <w:rPr>
          <w:rFonts w:eastAsia="Cambria"/>
          <w:bCs w:val="0"/>
          <w:iCs w:val="0"/>
          <w:color w:val="auto"/>
          <w:sz w:val="20"/>
          <w:szCs w:val="20"/>
        </w:rPr>
        <w:t xml:space="preserve"> pieces of refined work to The College Board for review in May</w:t>
      </w:r>
      <w:r w:rsidR="00026359">
        <w:rPr>
          <w:rFonts w:eastAsia="Cambria"/>
          <w:bCs w:val="0"/>
          <w:iCs w:val="0"/>
          <w:color w:val="auto"/>
          <w:sz w:val="20"/>
          <w:szCs w:val="20"/>
        </w:rPr>
        <w:t>.</w:t>
      </w:r>
    </w:p>
    <w:p w14:paraId="5CFEE957" w14:textId="11CC49D0" w:rsidR="009B662B" w:rsidRDefault="009B662B" w:rsidP="00515709">
      <w:pPr>
        <w:pStyle w:val="Heading2"/>
        <w:spacing w:after="0" w:line="240" w:lineRule="auto"/>
        <w:contextualSpacing/>
        <w:rPr>
          <w:rFonts w:cs="Arial"/>
          <w:b/>
        </w:rPr>
      </w:pPr>
      <w:bookmarkStart w:id="15" w:name="_Toc408837318"/>
    </w:p>
    <w:p w14:paraId="0C8371E3" w14:textId="65387319" w:rsidR="00E60B25" w:rsidRDefault="004D2D50" w:rsidP="00515709">
      <w:pPr>
        <w:pStyle w:val="Heading2"/>
        <w:spacing w:after="0" w:line="240" w:lineRule="auto"/>
        <w:contextualSpacing/>
        <w:rPr>
          <w:rFonts w:cs="Arial"/>
          <w:b/>
        </w:rPr>
      </w:pPr>
      <w:r w:rsidRPr="00A05B95">
        <w:rPr>
          <w:rFonts w:cs="Arial"/>
          <w:b/>
          <w:noProof/>
          <w:lang w:val="en-CA" w:eastAsia="en-CA"/>
        </w:rPr>
        <w:drawing>
          <wp:anchor distT="0" distB="0" distL="114300" distR="114300" simplePos="0" relativeHeight="251683328" behindDoc="0" locked="0" layoutInCell="1" allowOverlap="1" wp14:anchorId="3AF3706D" wp14:editId="65FEF6D5">
            <wp:simplePos x="0" y="0"/>
            <wp:positionH relativeFrom="page">
              <wp:posOffset>180975</wp:posOffset>
            </wp:positionH>
            <wp:positionV relativeFrom="margin">
              <wp:posOffset>6122035</wp:posOffset>
            </wp:positionV>
            <wp:extent cx="1913255" cy="1338580"/>
            <wp:effectExtent l="133350" t="76200" r="86995" b="128270"/>
            <wp:wrapSquare wrapText="bothSides"/>
            <wp:docPr id="4" name="Picture 4" descr="V:\Yearbook\2014-2015 Yearbook\Spring Fine Arts Gala May 21\IMG_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Yearbook\2014-2015 Yearbook\Spring Fine Arts Gala May 21\IMG_028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13255" cy="13385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4243D" w:rsidRPr="00A05B95">
        <w:rPr>
          <w:rFonts w:cs="Arial"/>
          <w:b/>
        </w:rPr>
        <w:t>Music</w:t>
      </w:r>
      <w:bookmarkEnd w:id="15"/>
    </w:p>
    <w:p w14:paraId="25B4FDBB" w14:textId="1FCCA731" w:rsidR="00E60B25" w:rsidRPr="00E60B25" w:rsidRDefault="00EC64D5" w:rsidP="00515709">
      <w:pPr>
        <w:spacing w:after="0"/>
        <w:rPr>
          <w:rFonts w:cs="Arial"/>
          <w:color w:val="000000" w:themeColor="text1"/>
          <w:sz w:val="26"/>
          <w:szCs w:val="26"/>
        </w:rPr>
      </w:pPr>
      <w:r w:rsidRPr="00E60B25">
        <w:rPr>
          <w:rFonts w:cs="Arial"/>
          <w:b/>
          <w:color w:val="000000" w:themeColor="text1"/>
          <w:sz w:val="26"/>
          <w:szCs w:val="26"/>
        </w:rPr>
        <w:t>Instrumental Music 10</w:t>
      </w:r>
      <w:r w:rsidR="004037ED" w:rsidRPr="00E60B25">
        <w:rPr>
          <w:rFonts w:cs="Arial"/>
          <w:b/>
          <w:color w:val="000000" w:themeColor="text1"/>
          <w:sz w:val="26"/>
          <w:szCs w:val="26"/>
        </w:rPr>
        <w:t>/20/30</w:t>
      </w:r>
      <w:r w:rsidR="00F310E9" w:rsidRPr="00E60B25">
        <w:rPr>
          <w:rFonts w:cs="Arial"/>
          <w:color w:val="000000" w:themeColor="text1"/>
          <w:sz w:val="26"/>
          <w:szCs w:val="26"/>
        </w:rPr>
        <w:t xml:space="preserve"> </w:t>
      </w:r>
    </w:p>
    <w:p w14:paraId="3BC66396" w14:textId="18263724" w:rsidR="0024243D" w:rsidRPr="00E60B25" w:rsidRDefault="004037ED" w:rsidP="00515709">
      <w:pPr>
        <w:spacing w:after="0"/>
        <w:rPr>
          <w:rFonts w:cs="Arial"/>
          <w:b/>
          <w:sz w:val="32"/>
          <w:szCs w:val="28"/>
        </w:rPr>
      </w:pPr>
      <w:r w:rsidRPr="00E60B25">
        <w:rPr>
          <w:rFonts w:cs="Arial"/>
          <w:color w:val="000000" w:themeColor="text1"/>
          <w:szCs w:val="20"/>
        </w:rPr>
        <w:t xml:space="preserve">Students will have the opportunity to play a wind (brass or woodwind) or percussion instrument, and will develop tone, range and flexibility.  Students will perform music from a variety of periods and styles, and explore the theoretical and historical concepts as they pertain to the music.  All students are expected to be involved in the performance- based aspects of the course. </w:t>
      </w:r>
      <w:r w:rsidR="005306C4" w:rsidRPr="0065636F">
        <w:rPr>
          <w:rStyle w:val="textgraduation"/>
          <w:b/>
          <w:sz w:val="16"/>
          <w:szCs w:val="16"/>
        </w:rPr>
        <w:t xml:space="preserve">Prerequisite: </w:t>
      </w:r>
      <w:r w:rsidR="005306C4" w:rsidRPr="00E60B25">
        <w:rPr>
          <w:rFonts w:cs="Arial"/>
          <w:b/>
          <w:color w:val="000000" w:themeColor="text1"/>
          <w:sz w:val="16"/>
          <w:szCs w:val="16"/>
        </w:rPr>
        <w:t>Grade 9 Band</w:t>
      </w:r>
      <w:r w:rsidR="0065636F" w:rsidRPr="00E60B25">
        <w:rPr>
          <w:rFonts w:cs="Arial"/>
          <w:b/>
          <w:color w:val="000000" w:themeColor="text1"/>
          <w:sz w:val="16"/>
          <w:szCs w:val="16"/>
        </w:rPr>
        <w:t xml:space="preserve"> or </w:t>
      </w:r>
      <w:r w:rsidR="00CA627C" w:rsidRPr="00E60B25">
        <w:rPr>
          <w:rFonts w:cs="Arial"/>
          <w:b/>
          <w:color w:val="000000" w:themeColor="text1"/>
          <w:sz w:val="16"/>
          <w:szCs w:val="16"/>
        </w:rPr>
        <w:t>equivalent experience</w:t>
      </w:r>
      <w:r w:rsidRPr="00E60B25">
        <w:rPr>
          <w:rFonts w:cs="Arial"/>
          <w:b/>
          <w:color w:val="000000" w:themeColor="text1"/>
          <w:sz w:val="16"/>
          <w:szCs w:val="16"/>
        </w:rPr>
        <w:t>, Instrumental Music 10 or 20.</w:t>
      </w:r>
    </w:p>
    <w:p w14:paraId="66766879" w14:textId="7EBC5EC4" w:rsidR="004037ED" w:rsidRDefault="004037ED" w:rsidP="00515709">
      <w:pPr>
        <w:pStyle w:val="Note11ArialNarrowBold"/>
        <w:spacing w:after="0"/>
        <w:contextualSpacing/>
        <w:rPr>
          <w:rFonts w:ascii="Arial" w:hAnsi="Arial" w:cs="Arial"/>
          <w:b w:val="0"/>
          <w:color w:val="000000" w:themeColor="text1"/>
          <w:sz w:val="20"/>
          <w:szCs w:val="20"/>
        </w:rPr>
      </w:pPr>
    </w:p>
    <w:p w14:paraId="43BD8282" w14:textId="7BDF8514" w:rsidR="00CA627C" w:rsidRPr="007266D7" w:rsidRDefault="0024243D" w:rsidP="00515709">
      <w:pPr>
        <w:pStyle w:val="Note11ArialNarrowBold"/>
        <w:spacing w:after="0"/>
        <w:contextualSpacing/>
        <w:rPr>
          <w:rFonts w:ascii="Arial" w:hAnsi="Arial" w:cs="Arial"/>
          <w:b w:val="0"/>
          <w:color w:val="000000" w:themeColor="text1"/>
          <w:sz w:val="18"/>
          <w:szCs w:val="18"/>
        </w:rPr>
      </w:pPr>
      <w:r w:rsidRPr="007266D7">
        <w:rPr>
          <w:rFonts w:ascii="Arial" w:hAnsi="Arial" w:cs="Arial"/>
          <w:b w:val="0"/>
          <w:color w:val="000000" w:themeColor="text1"/>
          <w:sz w:val="18"/>
          <w:szCs w:val="18"/>
        </w:rPr>
        <w:t xml:space="preserve">*The following “performance-based” </w:t>
      </w:r>
      <w:r w:rsidR="00FD4382" w:rsidRPr="007266D7">
        <w:rPr>
          <w:rFonts w:ascii="Arial" w:hAnsi="Arial" w:cs="Arial"/>
          <w:b w:val="0"/>
          <w:color w:val="000000" w:themeColor="text1"/>
          <w:sz w:val="18"/>
          <w:szCs w:val="18"/>
        </w:rPr>
        <w:t xml:space="preserve">band </w:t>
      </w:r>
      <w:r w:rsidRPr="007266D7">
        <w:rPr>
          <w:rFonts w:ascii="Arial" w:hAnsi="Arial" w:cs="Arial"/>
          <w:b w:val="0"/>
          <w:color w:val="000000" w:themeColor="text1"/>
          <w:sz w:val="18"/>
          <w:szCs w:val="18"/>
        </w:rPr>
        <w:t xml:space="preserve">courses </w:t>
      </w:r>
      <w:r w:rsidRPr="007266D7">
        <w:rPr>
          <w:rFonts w:ascii="Arial" w:hAnsi="Arial" w:cs="Arial"/>
          <w:b w:val="0"/>
          <w:color w:val="000000" w:themeColor="text1"/>
          <w:sz w:val="18"/>
          <w:szCs w:val="18"/>
          <w:u w:val="single"/>
        </w:rPr>
        <w:t>meet outside of regular class time</w:t>
      </w:r>
      <w:r w:rsidR="00CA627C" w:rsidRPr="007266D7">
        <w:rPr>
          <w:rFonts w:ascii="Arial" w:hAnsi="Arial" w:cs="Arial"/>
          <w:b w:val="0"/>
          <w:color w:val="000000" w:themeColor="text1"/>
          <w:sz w:val="18"/>
          <w:szCs w:val="18"/>
        </w:rPr>
        <w:t>,</w:t>
      </w:r>
      <w:r w:rsidRPr="007266D7">
        <w:rPr>
          <w:rFonts w:ascii="Arial" w:hAnsi="Arial" w:cs="Arial"/>
          <w:b w:val="0"/>
          <w:color w:val="000000" w:themeColor="text1"/>
          <w:sz w:val="18"/>
          <w:szCs w:val="18"/>
        </w:rPr>
        <w:t xml:space="preserve"> and do not affect course choices within the regular timetable. The performi</w:t>
      </w:r>
      <w:r w:rsidR="0065636F" w:rsidRPr="007266D7">
        <w:rPr>
          <w:rFonts w:ascii="Arial" w:hAnsi="Arial" w:cs="Arial"/>
          <w:b w:val="0"/>
          <w:color w:val="000000" w:themeColor="text1"/>
          <w:sz w:val="18"/>
          <w:szCs w:val="18"/>
        </w:rPr>
        <w:t>ng g</w:t>
      </w:r>
      <w:r w:rsidR="009B662B">
        <w:rPr>
          <w:rFonts w:ascii="Arial" w:hAnsi="Arial" w:cs="Arial"/>
          <w:b w:val="0"/>
          <w:color w:val="000000" w:themeColor="text1"/>
          <w:sz w:val="18"/>
          <w:szCs w:val="18"/>
        </w:rPr>
        <w:t>roups include Concert band and J</w:t>
      </w:r>
      <w:r w:rsidR="0065636F" w:rsidRPr="007266D7">
        <w:rPr>
          <w:rFonts w:ascii="Arial" w:hAnsi="Arial" w:cs="Arial"/>
          <w:b w:val="0"/>
          <w:color w:val="000000" w:themeColor="text1"/>
          <w:sz w:val="18"/>
          <w:szCs w:val="18"/>
        </w:rPr>
        <w:t xml:space="preserve">azz band. </w:t>
      </w:r>
    </w:p>
    <w:p w14:paraId="43085702" w14:textId="4D51DE93" w:rsidR="00515709" w:rsidRPr="007266D7" w:rsidRDefault="00515709" w:rsidP="00515709">
      <w:pPr>
        <w:pStyle w:val="Note11ArialNarrowBold"/>
        <w:spacing w:after="0"/>
        <w:contextualSpacing/>
        <w:rPr>
          <w:rFonts w:ascii="Arial" w:hAnsi="Arial" w:cs="Arial"/>
          <w:b w:val="0"/>
          <w:color w:val="000000" w:themeColor="text1"/>
          <w:sz w:val="18"/>
          <w:szCs w:val="18"/>
        </w:rPr>
      </w:pPr>
    </w:p>
    <w:p w14:paraId="72D1A677" w14:textId="0A586304" w:rsidR="0024243D" w:rsidRPr="007266D7" w:rsidRDefault="004037ED" w:rsidP="00515709">
      <w:pPr>
        <w:spacing w:after="0"/>
        <w:ind w:firstLine="720"/>
        <w:rPr>
          <w:rFonts w:cs="Arial"/>
          <w:sz w:val="18"/>
          <w:szCs w:val="18"/>
        </w:rPr>
      </w:pPr>
      <w:r w:rsidRPr="007266D7">
        <w:rPr>
          <w:rFonts w:cs="Arial"/>
          <w:b/>
          <w:sz w:val="18"/>
          <w:szCs w:val="18"/>
        </w:rPr>
        <w:t>*</w:t>
      </w:r>
      <w:r w:rsidR="0011236E" w:rsidRPr="007266D7">
        <w:rPr>
          <w:rFonts w:cs="Arial"/>
          <w:b/>
          <w:sz w:val="18"/>
          <w:szCs w:val="18"/>
        </w:rPr>
        <w:t>Concert Band 15/25/</w:t>
      </w:r>
      <w:r w:rsidR="00EC64D5" w:rsidRPr="007266D7">
        <w:rPr>
          <w:rFonts w:cs="Arial"/>
          <w:b/>
          <w:sz w:val="18"/>
          <w:szCs w:val="18"/>
        </w:rPr>
        <w:t>35</w:t>
      </w:r>
      <w:r w:rsidR="00EC64D5" w:rsidRPr="007266D7">
        <w:rPr>
          <w:rFonts w:cs="Arial"/>
          <w:sz w:val="18"/>
          <w:szCs w:val="18"/>
        </w:rPr>
        <w:t xml:space="preserve"> </w:t>
      </w:r>
    </w:p>
    <w:p w14:paraId="3A3AC20D" w14:textId="1BAE642A" w:rsidR="00515709" w:rsidRPr="0037680D" w:rsidRDefault="004037ED" w:rsidP="0037680D">
      <w:pPr>
        <w:spacing w:after="0"/>
        <w:ind w:firstLine="720"/>
        <w:rPr>
          <w:rFonts w:cs="Arial"/>
          <w:b/>
          <w:sz w:val="16"/>
          <w:szCs w:val="16"/>
        </w:rPr>
      </w:pPr>
      <w:r>
        <w:rPr>
          <w:rStyle w:val="textgraduation"/>
          <w:b/>
          <w:sz w:val="16"/>
          <w:szCs w:val="16"/>
        </w:rPr>
        <w:t xml:space="preserve">   </w:t>
      </w:r>
      <w:r w:rsidR="0065636F">
        <w:rPr>
          <w:rStyle w:val="textgraduation"/>
          <w:b/>
          <w:sz w:val="16"/>
          <w:szCs w:val="16"/>
        </w:rPr>
        <w:t>Co-</w:t>
      </w:r>
      <w:r w:rsidR="0065636F" w:rsidRPr="0065636F">
        <w:rPr>
          <w:rStyle w:val="textgraduation"/>
          <w:b/>
          <w:sz w:val="16"/>
          <w:szCs w:val="16"/>
        </w:rPr>
        <w:t>requisite</w:t>
      </w:r>
      <w:r w:rsidR="0065636F" w:rsidRPr="0065636F">
        <w:rPr>
          <w:rFonts w:cs="Arial"/>
          <w:b/>
          <w:sz w:val="16"/>
          <w:szCs w:val="16"/>
        </w:rPr>
        <w:t>: Instrumental Music 10</w:t>
      </w:r>
      <w:r w:rsidR="00515709">
        <w:rPr>
          <w:rFonts w:cs="Arial"/>
          <w:b/>
          <w:sz w:val="16"/>
          <w:szCs w:val="16"/>
        </w:rPr>
        <w:t>, 20 or 30</w:t>
      </w:r>
    </w:p>
    <w:p w14:paraId="4F0A22A9" w14:textId="3E1ECDF5" w:rsidR="0024243D" w:rsidRPr="00874C4B" w:rsidRDefault="0024243D" w:rsidP="00515709">
      <w:pPr>
        <w:spacing w:after="0"/>
        <w:ind w:firstLine="720"/>
        <w:rPr>
          <w:rFonts w:cs="Arial"/>
        </w:rPr>
      </w:pPr>
      <w:r w:rsidRPr="00A05B95">
        <w:rPr>
          <w:rFonts w:cs="Arial"/>
          <w:b/>
        </w:rPr>
        <w:t>*</w:t>
      </w:r>
      <w:r w:rsidRPr="007266D7">
        <w:rPr>
          <w:rFonts w:cs="Arial"/>
          <w:b/>
          <w:sz w:val="18"/>
          <w:szCs w:val="18"/>
        </w:rPr>
        <w:t>Instrumental Jazz 15</w:t>
      </w:r>
      <w:r w:rsidR="0011236E" w:rsidRPr="007266D7">
        <w:rPr>
          <w:rFonts w:cs="Arial"/>
          <w:b/>
          <w:sz w:val="18"/>
          <w:szCs w:val="18"/>
        </w:rPr>
        <w:t>/25/35</w:t>
      </w:r>
      <w:r w:rsidRPr="00874C4B">
        <w:rPr>
          <w:rFonts w:cs="Arial"/>
        </w:rPr>
        <w:t xml:space="preserve"> </w:t>
      </w:r>
    </w:p>
    <w:p w14:paraId="6661DDAE" w14:textId="0F84CCF5" w:rsidR="00A322D3" w:rsidRPr="007266D7" w:rsidRDefault="004037ED" w:rsidP="007266D7">
      <w:pPr>
        <w:spacing w:after="0" w:line="240" w:lineRule="auto"/>
        <w:ind w:firstLine="720"/>
        <w:contextualSpacing/>
        <w:rPr>
          <w:rFonts w:cs="Arial"/>
        </w:rPr>
      </w:pPr>
      <w:r>
        <w:rPr>
          <w:rStyle w:val="textgraduation"/>
          <w:b/>
          <w:sz w:val="16"/>
          <w:szCs w:val="16"/>
        </w:rPr>
        <w:t xml:space="preserve">   </w:t>
      </w:r>
      <w:r w:rsidR="0065636F">
        <w:rPr>
          <w:rStyle w:val="textgraduation"/>
          <w:b/>
          <w:sz w:val="16"/>
          <w:szCs w:val="16"/>
        </w:rPr>
        <w:t>Co-</w:t>
      </w:r>
      <w:r w:rsidR="0065636F" w:rsidRPr="0065636F">
        <w:rPr>
          <w:rStyle w:val="textgraduation"/>
          <w:b/>
          <w:sz w:val="16"/>
          <w:szCs w:val="16"/>
        </w:rPr>
        <w:t>requisite</w:t>
      </w:r>
      <w:r w:rsidR="0065636F" w:rsidRPr="0065636F">
        <w:rPr>
          <w:rFonts w:cs="Arial"/>
          <w:b/>
          <w:sz w:val="16"/>
          <w:szCs w:val="16"/>
        </w:rPr>
        <w:t>: Instrumental Music 10</w:t>
      </w:r>
      <w:r w:rsidR="0065636F">
        <w:rPr>
          <w:rFonts w:cs="Arial"/>
          <w:b/>
          <w:sz w:val="16"/>
          <w:szCs w:val="16"/>
        </w:rPr>
        <w:t>, 20 or 30</w:t>
      </w:r>
      <w:bookmarkStart w:id="16" w:name="_Toc408837319"/>
    </w:p>
    <w:p w14:paraId="641DDB26" w14:textId="77777777" w:rsidR="00A322D3" w:rsidRDefault="00A322D3" w:rsidP="00515709">
      <w:pPr>
        <w:spacing w:after="0"/>
        <w:rPr>
          <w:rFonts w:eastAsia="Times New Roman"/>
          <w:b/>
          <w:sz w:val="26"/>
          <w:szCs w:val="26"/>
        </w:rPr>
      </w:pPr>
    </w:p>
    <w:p w14:paraId="3C5A1F1B" w14:textId="77777777" w:rsidR="009B662B" w:rsidRDefault="009B662B" w:rsidP="00515709">
      <w:pPr>
        <w:spacing w:after="0"/>
        <w:rPr>
          <w:rFonts w:eastAsia="Times New Roman"/>
          <w:b/>
          <w:sz w:val="26"/>
          <w:szCs w:val="26"/>
        </w:rPr>
      </w:pPr>
    </w:p>
    <w:p w14:paraId="7DE2B621" w14:textId="77777777" w:rsidR="009B662B" w:rsidRDefault="009B662B" w:rsidP="00515709">
      <w:pPr>
        <w:spacing w:after="0"/>
        <w:rPr>
          <w:rFonts w:eastAsia="Times New Roman"/>
          <w:b/>
          <w:sz w:val="26"/>
          <w:szCs w:val="26"/>
        </w:rPr>
      </w:pPr>
    </w:p>
    <w:p w14:paraId="6CA50D39" w14:textId="4AA382EE" w:rsidR="0025657B" w:rsidRPr="0025657B" w:rsidRDefault="0025657B" w:rsidP="00515709">
      <w:pPr>
        <w:spacing w:after="0"/>
        <w:rPr>
          <w:rFonts w:eastAsia="Times New Roman"/>
          <w:sz w:val="26"/>
          <w:szCs w:val="26"/>
        </w:rPr>
      </w:pPr>
      <w:r w:rsidRPr="00A05B95">
        <w:rPr>
          <w:rFonts w:eastAsia="Times New Roman"/>
          <w:b/>
          <w:sz w:val="26"/>
          <w:szCs w:val="26"/>
        </w:rPr>
        <w:t>General Music 10/20/30</w:t>
      </w:r>
    </w:p>
    <w:p w14:paraId="2C2EB5C4" w14:textId="475ABB43" w:rsidR="0003284E" w:rsidRPr="00A322D3" w:rsidRDefault="00635F3F" w:rsidP="0003284E">
      <w:pPr>
        <w:spacing w:after="0" w:line="240" w:lineRule="auto"/>
        <w:contextualSpacing/>
        <w:rPr>
          <w:rFonts w:cs="Arial"/>
          <w:b/>
          <w:color w:val="000000" w:themeColor="text1"/>
          <w:sz w:val="16"/>
          <w:szCs w:val="16"/>
        </w:rPr>
      </w:pPr>
      <w:r w:rsidRPr="007266D7">
        <w:rPr>
          <w:rFonts w:eastAsia="Times New Roman"/>
          <w:sz w:val="19"/>
          <w:szCs w:val="19"/>
        </w:rPr>
        <w:t>S</w:t>
      </w:r>
      <w:r w:rsidR="0025657B" w:rsidRPr="007266D7">
        <w:rPr>
          <w:rFonts w:eastAsia="Times New Roman"/>
          <w:sz w:val="19"/>
          <w:szCs w:val="19"/>
        </w:rPr>
        <w:t>tude</w:t>
      </w:r>
      <w:r w:rsidRPr="007266D7">
        <w:rPr>
          <w:rFonts w:eastAsia="Times New Roman"/>
          <w:sz w:val="19"/>
          <w:szCs w:val="19"/>
        </w:rPr>
        <w:t xml:space="preserve">nts will explore many aspects of the music business, while learning and writing songs, learning the basics of multi-track recording, and learning some basic music theory. </w:t>
      </w:r>
      <w:r w:rsidR="0025657B" w:rsidRPr="007266D7">
        <w:rPr>
          <w:rFonts w:eastAsia="Times New Roman"/>
          <w:sz w:val="19"/>
          <w:szCs w:val="19"/>
        </w:rPr>
        <w:t>Gener</w:t>
      </w:r>
      <w:r w:rsidRPr="007266D7">
        <w:rPr>
          <w:rFonts w:eastAsia="Times New Roman"/>
          <w:sz w:val="19"/>
          <w:szCs w:val="19"/>
        </w:rPr>
        <w:t xml:space="preserve">al Music is for </w:t>
      </w:r>
      <w:r w:rsidR="0025657B" w:rsidRPr="007266D7">
        <w:rPr>
          <w:rFonts w:eastAsia="Times New Roman"/>
          <w:sz w:val="19"/>
          <w:szCs w:val="19"/>
        </w:rPr>
        <w:t>student</w:t>
      </w:r>
      <w:r w:rsidRPr="007266D7">
        <w:rPr>
          <w:rFonts w:eastAsia="Times New Roman"/>
          <w:sz w:val="19"/>
          <w:szCs w:val="19"/>
        </w:rPr>
        <w:t xml:space="preserve">s </w:t>
      </w:r>
      <w:r w:rsidR="0025657B" w:rsidRPr="007266D7">
        <w:rPr>
          <w:rFonts w:eastAsia="Times New Roman"/>
          <w:sz w:val="19"/>
          <w:szCs w:val="19"/>
        </w:rPr>
        <w:t>interested in music recordin</w:t>
      </w:r>
      <w:r w:rsidR="00F310E9" w:rsidRPr="007266D7">
        <w:rPr>
          <w:rFonts w:eastAsia="Times New Roman"/>
          <w:sz w:val="19"/>
          <w:szCs w:val="19"/>
        </w:rPr>
        <w:t xml:space="preserve">g, production and engineering or </w:t>
      </w:r>
      <w:r w:rsidR="0025657B" w:rsidRPr="007266D7">
        <w:rPr>
          <w:rFonts w:eastAsia="Times New Roman"/>
          <w:sz w:val="19"/>
          <w:szCs w:val="19"/>
        </w:rPr>
        <w:t>student</w:t>
      </w:r>
      <w:r w:rsidRPr="007266D7">
        <w:rPr>
          <w:rFonts w:eastAsia="Times New Roman"/>
          <w:sz w:val="19"/>
          <w:szCs w:val="19"/>
        </w:rPr>
        <w:t>s who play</w:t>
      </w:r>
      <w:r w:rsidR="0025657B" w:rsidRPr="007266D7">
        <w:rPr>
          <w:rFonts w:eastAsia="Times New Roman"/>
          <w:sz w:val="19"/>
          <w:szCs w:val="19"/>
        </w:rPr>
        <w:t xml:space="preserve"> an instrument</w:t>
      </w:r>
      <w:r w:rsidRPr="007266D7">
        <w:rPr>
          <w:rFonts w:eastAsia="Times New Roman"/>
          <w:sz w:val="19"/>
          <w:szCs w:val="19"/>
        </w:rPr>
        <w:t xml:space="preserve"> (guitar, drums, bass, etc.)</w:t>
      </w:r>
      <w:r w:rsidR="0065636F" w:rsidRPr="007266D7">
        <w:rPr>
          <w:rFonts w:eastAsia="Times New Roman"/>
          <w:sz w:val="19"/>
          <w:szCs w:val="19"/>
        </w:rPr>
        <w:t xml:space="preserve">. Please note, </w:t>
      </w:r>
      <w:r w:rsidR="0065636F" w:rsidRPr="007266D7">
        <w:rPr>
          <w:rFonts w:eastAsia="Times New Roman"/>
          <w:bCs/>
          <w:sz w:val="19"/>
          <w:szCs w:val="19"/>
        </w:rPr>
        <w:t xml:space="preserve">you do not need to know how to play an instrument to be in this course, </w:t>
      </w:r>
      <w:r w:rsidR="00073EBF" w:rsidRPr="007266D7">
        <w:rPr>
          <w:rFonts w:eastAsia="Times New Roman"/>
          <w:bCs/>
          <w:sz w:val="19"/>
          <w:szCs w:val="19"/>
        </w:rPr>
        <w:t>you just need to have an appreciation for music</w:t>
      </w:r>
      <w:r w:rsidR="00073EBF">
        <w:rPr>
          <w:rFonts w:eastAsia="Times New Roman"/>
          <w:bCs/>
        </w:rPr>
        <w:t>.</w:t>
      </w:r>
      <w:r w:rsidR="00073EBF">
        <w:rPr>
          <w:rFonts w:eastAsia="Times New Roman"/>
          <w:b/>
          <w:bCs/>
        </w:rPr>
        <w:t xml:space="preserve"> </w:t>
      </w:r>
      <w:r w:rsidR="0065636F" w:rsidRPr="0065636F">
        <w:rPr>
          <w:rStyle w:val="textgraduation"/>
          <w:b/>
          <w:sz w:val="16"/>
          <w:szCs w:val="16"/>
        </w:rPr>
        <w:t>Prerequisite:</w:t>
      </w:r>
      <w:r w:rsidR="0065636F">
        <w:rPr>
          <w:rStyle w:val="textgraduation"/>
          <w:b/>
          <w:sz w:val="16"/>
          <w:szCs w:val="16"/>
        </w:rPr>
        <w:t xml:space="preserve"> </w:t>
      </w:r>
      <w:r w:rsidR="0065636F" w:rsidRPr="0065636F">
        <w:rPr>
          <w:rStyle w:val="textgraduation"/>
          <w:b/>
          <w:color w:val="000000" w:themeColor="text1"/>
          <w:sz w:val="16"/>
          <w:szCs w:val="16"/>
        </w:rPr>
        <w:t>None</w:t>
      </w:r>
    </w:p>
    <w:bookmarkEnd w:id="16"/>
    <w:p w14:paraId="225F1D97" w14:textId="5EEB9B79" w:rsidR="009A718E" w:rsidRPr="00073EBF" w:rsidRDefault="00E07D7E" w:rsidP="00515709">
      <w:pPr>
        <w:pStyle w:val="Heading2"/>
        <w:spacing w:after="0"/>
        <w:rPr>
          <w:rFonts w:cs="Arial"/>
          <w:b/>
          <w:color w:val="00B0F0"/>
          <w:szCs w:val="32"/>
        </w:rPr>
      </w:pPr>
      <w:r w:rsidRPr="00073EBF">
        <w:rPr>
          <w:rFonts w:cs="Arial"/>
          <w:b/>
          <w:color w:val="00B0F0"/>
          <w:szCs w:val="32"/>
        </w:rPr>
        <w:t xml:space="preserve">Drama </w:t>
      </w:r>
    </w:p>
    <w:p w14:paraId="73B57932" w14:textId="155326CB" w:rsidR="009B662B" w:rsidRDefault="009B662B" w:rsidP="00515709">
      <w:pPr>
        <w:spacing w:after="0" w:line="240" w:lineRule="auto"/>
        <w:contextualSpacing/>
        <w:rPr>
          <w:rFonts w:cs="Arial"/>
          <w:szCs w:val="20"/>
        </w:rPr>
      </w:pPr>
      <w:r w:rsidRPr="009B662B">
        <w:rPr>
          <w:rFonts w:cs="Arial"/>
          <w:szCs w:val="20"/>
        </w:rPr>
        <w:t>In addition the drama courses below</w:t>
      </w:r>
      <w:r>
        <w:rPr>
          <w:rFonts w:cs="Arial"/>
          <w:szCs w:val="20"/>
        </w:rPr>
        <w:t xml:space="preserve"> RTHS puts on an annual drama production that all students may audition for. Students with a successful audition, who are cast in the production are eligible to receive advanced acting credits.</w:t>
      </w:r>
    </w:p>
    <w:p w14:paraId="0CEBF6E9" w14:textId="77777777" w:rsidR="009B662B" w:rsidRPr="009B662B" w:rsidRDefault="009B662B" w:rsidP="00515709">
      <w:pPr>
        <w:spacing w:after="0" w:line="240" w:lineRule="auto"/>
        <w:contextualSpacing/>
        <w:rPr>
          <w:rFonts w:cs="Arial"/>
          <w:szCs w:val="20"/>
        </w:rPr>
      </w:pPr>
    </w:p>
    <w:p w14:paraId="5ED6E826" w14:textId="62550BE0" w:rsidR="00E07D7E" w:rsidRPr="00073EBF" w:rsidRDefault="00D065E9" w:rsidP="00515709">
      <w:pPr>
        <w:spacing w:after="0" w:line="240" w:lineRule="auto"/>
        <w:contextualSpacing/>
        <w:rPr>
          <w:rFonts w:cs="Arial"/>
          <w:sz w:val="26"/>
          <w:szCs w:val="26"/>
        </w:rPr>
      </w:pPr>
      <w:r w:rsidRPr="00073EBF">
        <w:rPr>
          <w:rFonts w:cs="Arial"/>
          <w:b/>
          <w:sz w:val="26"/>
          <w:szCs w:val="26"/>
        </w:rPr>
        <w:t>Drama 10</w:t>
      </w:r>
      <w:r w:rsidR="00E07D7E" w:rsidRPr="00073EBF">
        <w:rPr>
          <w:rFonts w:cs="Arial"/>
          <w:b/>
          <w:sz w:val="26"/>
          <w:szCs w:val="26"/>
        </w:rPr>
        <w:t xml:space="preserve"> </w:t>
      </w:r>
    </w:p>
    <w:p w14:paraId="47608874" w14:textId="0212A1D5" w:rsidR="002659CC" w:rsidRPr="00475733" w:rsidRDefault="00E07D7E" w:rsidP="00515709">
      <w:pPr>
        <w:spacing w:after="0" w:line="240" w:lineRule="auto"/>
        <w:contextualSpacing/>
        <w:rPr>
          <w:rFonts w:cs="Arial"/>
          <w:b/>
        </w:rPr>
      </w:pPr>
      <w:r>
        <w:rPr>
          <w:rFonts w:cs="Arial"/>
        </w:rPr>
        <w:t>Students will work collaboratively and creatively with other students in a supportive and positive envi</w:t>
      </w:r>
      <w:r w:rsidR="009B662B">
        <w:rPr>
          <w:rFonts w:cs="Arial"/>
        </w:rPr>
        <w:t xml:space="preserve">ronment.  The focus will be on orientation, mime, movement, improvisation, reader’s theatre, theatre history, storytelling, and technical theatre. </w:t>
      </w:r>
      <w:r>
        <w:rPr>
          <w:rFonts w:cs="Arial"/>
        </w:rPr>
        <w:t xml:space="preserve">Emphasis will be on participation, collaboration and the willingness to take risks. </w:t>
      </w:r>
      <w:r w:rsidR="008934A2">
        <w:rPr>
          <w:rFonts w:cs="Arial"/>
        </w:rPr>
        <w:t xml:space="preserve"> </w:t>
      </w:r>
      <w:r w:rsidR="008934A2" w:rsidRPr="00073EBF">
        <w:rPr>
          <w:rStyle w:val="textgraduation"/>
          <w:b/>
          <w:sz w:val="16"/>
          <w:szCs w:val="16"/>
        </w:rPr>
        <w:t>Prerequisite:</w:t>
      </w:r>
      <w:r w:rsidR="008934A2" w:rsidRPr="00073EBF">
        <w:rPr>
          <w:rFonts w:cs="Arial"/>
          <w:b/>
          <w:sz w:val="16"/>
          <w:szCs w:val="16"/>
        </w:rPr>
        <w:t xml:space="preserve"> None</w:t>
      </w:r>
    </w:p>
    <w:p w14:paraId="71043AC0" w14:textId="3AD16632" w:rsidR="002659CC" w:rsidRDefault="002659CC" w:rsidP="00515709">
      <w:pPr>
        <w:spacing w:after="0" w:line="240" w:lineRule="auto"/>
        <w:contextualSpacing/>
        <w:rPr>
          <w:rFonts w:cs="Arial"/>
          <w:b/>
          <w:sz w:val="26"/>
          <w:szCs w:val="26"/>
        </w:rPr>
      </w:pPr>
    </w:p>
    <w:p w14:paraId="60128EE3" w14:textId="474344B1" w:rsidR="00E07D7E" w:rsidRPr="00073EBF" w:rsidRDefault="008934A2" w:rsidP="00515709">
      <w:pPr>
        <w:spacing w:after="0" w:line="240" w:lineRule="auto"/>
        <w:contextualSpacing/>
        <w:rPr>
          <w:rFonts w:cs="Arial"/>
          <w:sz w:val="26"/>
          <w:szCs w:val="26"/>
        </w:rPr>
      </w:pPr>
      <w:r w:rsidRPr="00073EBF">
        <w:rPr>
          <w:rFonts w:cs="Arial"/>
          <w:b/>
          <w:sz w:val="26"/>
          <w:szCs w:val="26"/>
        </w:rPr>
        <w:t>Drama 20</w:t>
      </w:r>
      <w:r w:rsidR="00E07D7E" w:rsidRPr="00073EBF">
        <w:rPr>
          <w:rFonts w:cs="Arial"/>
          <w:sz w:val="26"/>
          <w:szCs w:val="26"/>
        </w:rPr>
        <w:t xml:space="preserve"> </w:t>
      </w:r>
    </w:p>
    <w:p w14:paraId="2735C639" w14:textId="32DC55B7" w:rsidR="008934A2" w:rsidRDefault="00E07D7E" w:rsidP="00515709">
      <w:pPr>
        <w:spacing w:after="0" w:line="240" w:lineRule="auto"/>
        <w:contextualSpacing/>
        <w:rPr>
          <w:rFonts w:cs="Arial"/>
          <w:b/>
        </w:rPr>
      </w:pPr>
      <w:r>
        <w:rPr>
          <w:rFonts w:cs="Arial"/>
        </w:rPr>
        <w:t>Students will b</w:t>
      </w:r>
      <w:r w:rsidR="008934A2" w:rsidRPr="00874C4B">
        <w:rPr>
          <w:rFonts w:cs="Arial"/>
        </w:rPr>
        <w:t>uild upon the skills and experiences of Drama 10</w:t>
      </w:r>
      <w:r>
        <w:rPr>
          <w:rFonts w:cs="Arial"/>
        </w:rPr>
        <w:t>,</w:t>
      </w:r>
      <w:r w:rsidR="008934A2" w:rsidRPr="00874C4B">
        <w:rPr>
          <w:rFonts w:cs="Arial"/>
        </w:rPr>
        <w:t xml:space="preserve"> while at </w:t>
      </w:r>
      <w:r w:rsidR="008934A2">
        <w:rPr>
          <w:rFonts w:cs="Arial"/>
        </w:rPr>
        <w:t>the same time working through: orientation, collective creation, tech theatre/d</w:t>
      </w:r>
      <w:r w:rsidR="008934A2" w:rsidRPr="00874C4B">
        <w:rPr>
          <w:rFonts w:cs="Arial"/>
        </w:rPr>
        <w:t>esign,</w:t>
      </w:r>
      <w:r w:rsidR="008934A2">
        <w:rPr>
          <w:rFonts w:cs="Arial"/>
        </w:rPr>
        <w:t xml:space="preserve"> scripted m</w:t>
      </w:r>
      <w:r w:rsidR="008934A2" w:rsidRPr="00874C4B">
        <w:rPr>
          <w:rFonts w:cs="Arial"/>
        </w:rPr>
        <w:t xml:space="preserve">ime, </w:t>
      </w:r>
      <w:r>
        <w:rPr>
          <w:rFonts w:cs="Arial"/>
        </w:rPr>
        <w:t>and acting</w:t>
      </w:r>
      <w:r w:rsidR="008934A2">
        <w:rPr>
          <w:rFonts w:cs="Arial"/>
        </w:rPr>
        <w:t xml:space="preserve"> to script, an introduction to playwriting, monologues and i</w:t>
      </w:r>
      <w:r w:rsidR="008934A2" w:rsidRPr="00874C4B">
        <w:rPr>
          <w:rFonts w:cs="Arial"/>
        </w:rPr>
        <w:t xml:space="preserve">mprovisation.  </w:t>
      </w:r>
      <w:r w:rsidR="008934A2" w:rsidRPr="00073EBF">
        <w:rPr>
          <w:rStyle w:val="textgraduation"/>
          <w:b/>
          <w:sz w:val="16"/>
          <w:szCs w:val="16"/>
        </w:rPr>
        <w:t>Prerequisite:</w:t>
      </w:r>
      <w:r w:rsidR="008934A2" w:rsidRPr="00073EBF">
        <w:rPr>
          <w:rFonts w:cs="Arial"/>
          <w:b/>
          <w:sz w:val="16"/>
          <w:szCs w:val="16"/>
        </w:rPr>
        <w:t xml:space="preserve"> Drama 10</w:t>
      </w:r>
      <w:r w:rsidR="008934A2" w:rsidRPr="00874C4B">
        <w:rPr>
          <w:rFonts w:cs="Arial"/>
          <w:b/>
        </w:rPr>
        <w:t xml:space="preserve"> </w:t>
      </w:r>
    </w:p>
    <w:p w14:paraId="5C1E7018" w14:textId="68A4840B" w:rsidR="008934A2" w:rsidRDefault="008934A2" w:rsidP="00515709">
      <w:pPr>
        <w:spacing w:after="0" w:line="240" w:lineRule="auto"/>
        <w:contextualSpacing/>
        <w:rPr>
          <w:rFonts w:cs="Arial"/>
          <w:b/>
        </w:rPr>
      </w:pPr>
    </w:p>
    <w:p w14:paraId="16D64A82" w14:textId="4FFE1413" w:rsidR="00E07D7E" w:rsidRPr="00073EBF" w:rsidRDefault="00475733" w:rsidP="00515709">
      <w:pPr>
        <w:spacing w:after="0" w:line="240" w:lineRule="auto"/>
        <w:contextualSpacing/>
        <w:rPr>
          <w:rFonts w:cs="Arial"/>
          <w:sz w:val="26"/>
          <w:szCs w:val="26"/>
        </w:rPr>
      </w:pPr>
      <w:r w:rsidRPr="006D2CD7">
        <w:rPr>
          <w:rFonts w:cs="Arial"/>
          <w:noProof/>
          <w:lang w:val="en-CA" w:eastAsia="en-CA"/>
        </w:rPr>
        <w:lastRenderedPageBreak/>
        <w:drawing>
          <wp:anchor distT="0" distB="0" distL="114300" distR="114300" simplePos="0" relativeHeight="251775488" behindDoc="1" locked="0" layoutInCell="1" allowOverlap="1" wp14:anchorId="376FC64C" wp14:editId="12097A07">
            <wp:simplePos x="0" y="0"/>
            <wp:positionH relativeFrom="leftMargin">
              <wp:posOffset>-88900</wp:posOffset>
            </wp:positionH>
            <wp:positionV relativeFrom="paragraph">
              <wp:posOffset>348615</wp:posOffset>
            </wp:positionV>
            <wp:extent cx="2510155" cy="1673225"/>
            <wp:effectExtent l="0" t="635" r="3810" b="3810"/>
            <wp:wrapTight wrapText="bothSides">
              <wp:wrapPolygon edited="0">
                <wp:start x="21605" y="8"/>
                <wp:lineTo x="131" y="8"/>
                <wp:lineTo x="131" y="21403"/>
                <wp:lineTo x="21605" y="21403"/>
                <wp:lineTo x="21605" y="8"/>
              </wp:wrapPolygon>
            </wp:wrapTight>
            <wp:docPr id="37" name="Picture 37" descr="C:\Users\brdmurray\AppData\Local\Microsoft\Windows\INetCache\Content.Outlook\IEWH727J\T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dmurray\AppData\Local\Microsoft\Windows\INetCache\Content.Outlook\IEWH727J\Tri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0" y="0"/>
                      <a:ext cx="2510155" cy="167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34A2" w:rsidRPr="00073EBF">
        <w:rPr>
          <w:rFonts w:cs="Arial"/>
          <w:b/>
          <w:sz w:val="26"/>
          <w:szCs w:val="26"/>
        </w:rPr>
        <w:t>Drama 30</w:t>
      </w:r>
    </w:p>
    <w:p w14:paraId="1C936A9C" w14:textId="6D4D346A" w:rsidR="00515709" w:rsidRDefault="00073EBF" w:rsidP="00515709">
      <w:pPr>
        <w:spacing w:after="0"/>
        <w:rPr>
          <w:b/>
          <w:bCs/>
          <w:sz w:val="16"/>
          <w:szCs w:val="16"/>
        </w:rPr>
      </w:pPr>
      <w:r>
        <w:t xml:space="preserve">Students will continue to work in different disciplines with a focus on orientation, collective creation, dramaturge, improvisation, playwriting, the one act form, tech theatre &amp; design, directing, acting to scripts and monologues for audition.  </w:t>
      </w:r>
      <w:r w:rsidRPr="00073EBF">
        <w:rPr>
          <w:rStyle w:val="textgraduation"/>
          <w:b/>
          <w:bCs/>
          <w:sz w:val="16"/>
          <w:szCs w:val="16"/>
        </w:rPr>
        <w:t>Prerequisite:</w:t>
      </w:r>
      <w:r w:rsidRPr="00073EBF">
        <w:rPr>
          <w:b/>
          <w:bCs/>
          <w:sz w:val="16"/>
          <w:szCs w:val="16"/>
        </w:rPr>
        <w:t xml:space="preserve"> Drama 20 </w:t>
      </w:r>
    </w:p>
    <w:p w14:paraId="6E1FF9B2" w14:textId="30A52AB3" w:rsidR="009A718E" w:rsidRPr="00073EBF" w:rsidRDefault="00E07D7E" w:rsidP="00515709">
      <w:pPr>
        <w:pStyle w:val="Heading2"/>
        <w:spacing w:after="0"/>
        <w:rPr>
          <w:rFonts w:cs="Arial"/>
          <w:color w:val="00B0F0"/>
          <w:szCs w:val="32"/>
        </w:rPr>
      </w:pPr>
      <w:r w:rsidRPr="00073EBF">
        <w:rPr>
          <w:rFonts w:cs="Arial"/>
          <w:b/>
          <w:color w:val="00B0F0"/>
          <w:szCs w:val="32"/>
        </w:rPr>
        <w:t xml:space="preserve">Musical Theatre </w:t>
      </w:r>
    </w:p>
    <w:p w14:paraId="26CB3C22" w14:textId="124E72C1" w:rsidR="00E07D7E" w:rsidRPr="00073EBF" w:rsidRDefault="008934A2" w:rsidP="00515709">
      <w:pPr>
        <w:spacing w:after="0" w:line="240" w:lineRule="auto"/>
        <w:contextualSpacing/>
        <w:rPr>
          <w:rFonts w:cs="Arial"/>
          <w:sz w:val="26"/>
          <w:szCs w:val="26"/>
        </w:rPr>
      </w:pPr>
      <w:r w:rsidRPr="00073EBF">
        <w:rPr>
          <w:rFonts w:cs="Arial"/>
          <w:b/>
          <w:sz w:val="26"/>
          <w:szCs w:val="26"/>
        </w:rPr>
        <w:t>Musical Theatre 15</w:t>
      </w:r>
      <w:r w:rsidR="009A718E" w:rsidRPr="00073EBF">
        <w:rPr>
          <w:rFonts w:cs="Arial"/>
          <w:sz w:val="26"/>
          <w:szCs w:val="26"/>
        </w:rPr>
        <w:t xml:space="preserve"> </w:t>
      </w:r>
    </w:p>
    <w:p w14:paraId="34E6D535" w14:textId="43DA5B2A" w:rsidR="009A718E" w:rsidRDefault="00E07D7E" w:rsidP="00515709">
      <w:pPr>
        <w:spacing w:after="0" w:line="240" w:lineRule="auto"/>
        <w:contextualSpacing/>
        <w:rPr>
          <w:rFonts w:cs="Arial"/>
          <w:b/>
        </w:rPr>
      </w:pPr>
      <w:r>
        <w:rPr>
          <w:rFonts w:cs="Arial"/>
        </w:rPr>
        <w:t>Stude</w:t>
      </w:r>
      <w:r w:rsidR="004B336A">
        <w:rPr>
          <w:rFonts w:cs="Arial"/>
        </w:rPr>
        <w:t>nts will explore</w:t>
      </w:r>
      <w:r w:rsidR="009A718E" w:rsidRPr="00874C4B">
        <w:rPr>
          <w:rFonts w:cs="Arial"/>
        </w:rPr>
        <w:t xml:space="preserve"> acti</w:t>
      </w:r>
      <w:r w:rsidR="004B336A">
        <w:rPr>
          <w:rFonts w:cs="Arial"/>
        </w:rPr>
        <w:t>ng, movement, and vocal skills through participation in a cast production involving</w:t>
      </w:r>
      <w:r w:rsidR="009A718E" w:rsidRPr="00874C4B">
        <w:rPr>
          <w:rFonts w:cs="Arial"/>
        </w:rPr>
        <w:t xml:space="preserve"> teamwork, commitmen</w:t>
      </w:r>
      <w:r w:rsidR="004B336A">
        <w:rPr>
          <w:rFonts w:cs="Arial"/>
        </w:rPr>
        <w:t xml:space="preserve">t and collaboration.  The class </w:t>
      </w:r>
      <w:r w:rsidR="009A718E" w:rsidRPr="00874C4B">
        <w:rPr>
          <w:rFonts w:cs="Arial"/>
        </w:rPr>
        <w:t xml:space="preserve">will explore character development, creativity, and performance.  The culmination of the semester’s work is the production of a </w:t>
      </w:r>
      <w:r w:rsidR="004B336A" w:rsidRPr="00874C4B">
        <w:rPr>
          <w:rFonts w:cs="Arial"/>
        </w:rPr>
        <w:t>full-scale</w:t>
      </w:r>
      <w:r w:rsidR="009A718E" w:rsidRPr="00874C4B">
        <w:rPr>
          <w:rFonts w:cs="Arial"/>
        </w:rPr>
        <w:t xml:space="preserve"> musical. </w:t>
      </w:r>
      <w:r w:rsidR="003F6901" w:rsidRPr="00874C4B">
        <w:rPr>
          <w:rFonts w:cs="Arial"/>
        </w:rPr>
        <w:t xml:space="preserve"> </w:t>
      </w:r>
      <w:r w:rsidR="00A61726" w:rsidRPr="00073EBF">
        <w:rPr>
          <w:rStyle w:val="textgraduation"/>
          <w:b/>
          <w:sz w:val="16"/>
          <w:szCs w:val="16"/>
        </w:rPr>
        <w:t xml:space="preserve">Prerequisite: </w:t>
      </w:r>
      <w:r w:rsidR="0003284E">
        <w:rPr>
          <w:rFonts w:cs="Arial"/>
          <w:b/>
          <w:sz w:val="16"/>
          <w:szCs w:val="16"/>
        </w:rPr>
        <w:t>Drama 10</w:t>
      </w:r>
    </w:p>
    <w:p w14:paraId="59211F5E" w14:textId="634718FB" w:rsidR="008934A2" w:rsidRDefault="008934A2" w:rsidP="00515709">
      <w:pPr>
        <w:spacing w:after="0" w:line="240" w:lineRule="auto"/>
        <w:contextualSpacing/>
        <w:rPr>
          <w:rFonts w:cs="Arial"/>
          <w:b/>
        </w:rPr>
      </w:pPr>
    </w:p>
    <w:p w14:paraId="74943DAC" w14:textId="6C27F774" w:rsidR="004B336A" w:rsidRPr="00073EBF" w:rsidRDefault="008934A2" w:rsidP="00515709">
      <w:pPr>
        <w:spacing w:after="0" w:line="240" w:lineRule="auto"/>
        <w:contextualSpacing/>
        <w:rPr>
          <w:rFonts w:cs="Arial"/>
          <w:sz w:val="26"/>
          <w:szCs w:val="26"/>
        </w:rPr>
      </w:pPr>
      <w:r w:rsidRPr="00073EBF">
        <w:rPr>
          <w:rFonts w:cs="Arial"/>
          <w:b/>
          <w:sz w:val="26"/>
          <w:szCs w:val="26"/>
        </w:rPr>
        <w:t>Musical Theatre 25</w:t>
      </w:r>
      <w:r w:rsidRPr="00073EBF">
        <w:rPr>
          <w:rFonts w:cs="Arial"/>
          <w:sz w:val="26"/>
          <w:szCs w:val="26"/>
        </w:rPr>
        <w:t xml:space="preserve"> </w:t>
      </w:r>
    </w:p>
    <w:p w14:paraId="1BBF9D27" w14:textId="3E551F24" w:rsidR="008934A2" w:rsidRPr="00874C4B" w:rsidRDefault="004B336A" w:rsidP="00515709">
      <w:pPr>
        <w:spacing w:after="0" w:line="240" w:lineRule="auto"/>
        <w:contextualSpacing/>
        <w:rPr>
          <w:rFonts w:cs="Arial"/>
        </w:rPr>
      </w:pPr>
      <w:r>
        <w:rPr>
          <w:rFonts w:cs="Arial"/>
        </w:rPr>
        <w:t>Students will develop a d</w:t>
      </w:r>
      <w:r w:rsidR="008934A2" w:rsidRPr="00874C4B">
        <w:rPr>
          <w:rFonts w:cs="Arial"/>
        </w:rPr>
        <w:t>eeper complexity and growth in character development, movement a</w:t>
      </w:r>
      <w:r>
        <w:rPr>
          <w:rFonts w:cs="Arial"/>
        </w:rPr>
        <w:t>nd vocal skills.  Students will demonstrate</w:t>
      </w:r>
      <w:r w:rsidR="008934A2" w:rsidRPr="00874C4B">
        <w:rPr>
          <w:rFonts w:cs="Arial"/>
        </w:rPr>
        <w:t xml:space="preserve"> leaders</w:t>
      </w:r>
      <w:r>
        <w:rPr>
          <w:rFonts w:cs="Arial"/>
        </w:rPr>
        <w:t xml:space="preserve">hip </w:t>
      </w:r>
      <w:r w:rsidR="008934A2" w:rsidRPr="00874C4B">
        <w:rPr>
          <w:rFonts w:cs="Arial"/>
        </w:rPr>
        <w:t>when rehearsing songs and scenes with other students, as well as taking re</w:t>
      </w:r>
      <w:r>
        <w:rPr>
          <w:rFonts w:cs="Arial"/>
        </w:rPr>
        <w:t xml:space="preserve">sponsibility in other </w:t>
      </w:r>
      <w:r w:rsidR="008934A2" w:rsidRPr="00874C4B">
        <w:rPr>
          <w:rFonts w:cs="Arial"/>
        </w:rPr>
        <w:t>artistic elements of the produc</w:t>
      </w:r>
      <w:r>
        <w:rPr>
          <w:rFonts w:cs="Arial"/>
        </w:rPr>
        <w:t>tion</w:t>
      </w:r>
      <w:r w:rsidR="008934A2" w:rsidRPr="00874C4B">
        <w:rPr>
          <w:rFonts w:cs="Arial"/>
        </w:rPr>
        <w:t xml:space="preserve">.  </w:t>
      </w:r>
      <w:r w:rsidR="008934A2" w:rsidRPr="00073EBF">
        <w:rPr>
          <w:rStyle w:val="textgraduation"/>
          <w:b/>
          <w:sz w:val="16"/>
          <w:szCs w:val="16"/>
        </w:rPr>
        <w:t xml:space="preserve">Prerequisite: </w:t>
      </w:r>
      <w:r w:rsidR="008934A2" w:rsidRPr="00073EBF">
        <w:rPr>
          <w:rFonts w:cs="Arial"/>
          <w:b/>
          <w:sz w:val="16"/>
          <w:szCs w:val="16"/>
        </w:rPr>
        <w:t>Musical Theatre 15</w:t>
      </w:r>
      <w:r w:rsidR="008934A2" w:rsidRPr="00874C4B">
        <w:rPr>
          <w:rFonts w:cs="Arial"/>
          <w:b/>
        </w:rPr>
        <w:t xml:space="preserve"> </w:t>
      </w:r>
    </w:p>
    <w:p w14:paraId="69B4032E" w14:textId="4C741C7B" w:rsidR="00CE1789" w:rsidRDefault="00CE1789" w:rsidP="00515709">
      <w:pPr>
        <w:spacing w:after="0" w:line="240" w:lineRule="auto"/>
        <w:contextualSpacing/>
        <w:rPr>
          <w:rFonts w:cs="Arial"/>
        </w:rPr>
      </w:pPr>
    </w:p>
    <w:p w14:paraId="5712E36A" w14:textId="67CDA5D8" w:rsidR="004B336A" w:rsidRPr="00073EBF" w:rsidRDefault="008934A2" w:rsidP="00515709">
      <w:pPr>
        <w:spacing w:after="0" w:line="240" w:lineRule="auto"/>
        <w:contextualSpacing/>
        <w:rPr>
          <w:rFonts w:cs="Arial"/>
          <w:sz w:val="26"/>
          <w:szCs w:val="26"/>
        </w:rPr>
      </w:pPr>
      <w:r w:rsidRPr="00073EBF">
        <w:rPr>
          <w:rFonts w:cs="Arial"/>
          <w:b/>
          <w:sz w:val="26"/>
          <w:szCs w:val="26"/>
        </w:rPr>
        <w:t>Musical Theatre 35</w:t>
      </w:r>
      <w:r w:rsidRPr="00073EBF">
        <w:rPr>
          <w:rFonts w:cs="Arial"/>
          <w:sz w:val="26"/>
          <w:szCs w:val="26"/>
        </w:rPr>
        <w:t xml:space="preserve"> </w:t>
      </w:r>
    </w:p>
    <w:p w14:paraId="588BC203" w14:textId="2B4B6125" w:rsidR="008934A2" w:rsidRPr="00874C4B" w:rsidRDefault="00BF4D1D" w:rsidP="00515709">
      <w:pPr>
        <w:spacing w:after="0" w:line="240" w:lineRule="auto"/>
        <w:contextualSpacing/>
        <w:rPr>
          <w:rFonts w:cs="Arial"/>
        </w:rPr>
      </w:pPr>
      <w:r>
        <w:rPr>
          <w:rFonts w:cs="Arial"/>
        </w:rPr>
        <w:t xml:space="preserve">Students will develop a higher level of </w:t>
      </w:r>
      <w:r w:rsidR="008934A2" w:rsidRPr="00874C4B">
        <w:rPr>
          <w:rFonts w:cs="Arial"/>
        </w:rPr>
        <w:t>complexity and growth in character development, movement a</w:t>
      </w:r>
      <w:r>
        <w:rPr>
          <w:rFonts w:cs="Arial"/>
        </w:rPr>
        <w:t xml:space="preserve">nd vocal skills. Students will </w:t>
      </w:r>
      <w:r w:rsidR="008934A2" w:rsidRPr="00874C4B">
        <w:rPr>
          <w:rFonts w:cs="Arial"/>
        </w:rPr>
        <w:t xml:space="preserve">take </w:t>
      </w:r>
      <w:r>
        <w:rPr>
          <w:rFonts w:cs="Arial"/>
        </w:rPr>
        <w:t xml:space="preserve">on </w:t>
      </w:r>
      <w:r w:rsidR="008934A2" w:rsidRPr="00874C4B">
        <w:rPr>
          <w:rFonts w:cs="Arial"/>
        </w:rPr>
        <w:t>strong leadership role</w:t>
      </w:r>
      <w:r>
        <w:rPr>
          <w:rFonts w:cs="Arial"/>
        </w:rPr>
        <w:t xml:space="preserve">s in the rehearsals </w:t>
      </w:r>
      <w:r w:rsidR="008934A2" w:rsidRPr="00874C4B">
        <w:rPr>
          <w:rFonts w:cs="Arial"/>
        </w:rPr>
        <w:t>and production</w:t>
      </w:r>
      <w:r>
        <w:rPr>
          <w:rFonts w:cs="Arial"/>
        </w:rPr>
        <w:t xml:space="preserve">s.  Students will </w:t>
      </w:r>
      <w:r w:rsidR="008934A2" w:rsidRPr="00874C4B">
        <w:rPr>
          <w:rFonts w:cs="Arial"/>
        </w:rPr>
        <w:t>help</w:t>
      </w:r>
      <w:r>
        <w:rPr>
          <w:rFonts w:cs="Arial"/>
        </w:rPr>
        <w:t xml:space="preserve"> </w:t>
      </w:r>
      <w:r w:rsidR="008934A2" w:rsidRPr="00874C4B">
        <w:rPr>
          <w:rFonts w:cs="Arial"/>
        </w:rPr>
        <w:t xml:space="preserve">conceptualize and realize artistic elements of the production. </w:t>
      </w:r>
      <w:r>
        <w:rPr>
          <w:rFonts w:cs="Arial"/>
        </w:rPr>
        <w:t>This course is</w:t>
      </w:r>
      <w:r w:rsidRPr="008934A2">
        <w:rPr>
          <w:rFonts w:cs="Arial"/>
        </w:rPr>
        <w:t xml:space="preserve"> required</w:t>
      </w:r>
      <w:r w:rsidRPr="00874C4B">
        <w:rPr>
          <w:rFonts w:cs="Arial"/>
        </w:rPr>
        <w:t xml:space="preserve"> for most post- secondary Performance Programs.</w:t>
      </w:r>
      <w:r w:rsidR="008934A2" w:rsidRPr="00874C4B">
        <w:rPr>
          <w:rFonts w:cs="Arial"/>
        </w:rPr>
        <w:t xml:space="preserve"> </w:t>
      </w:r>
      <w:r w:rsidR="008934A2" w:rsidRPr="005E211F">
        <w:rPr>
          <w:rStyle w:val="textgraduation"/>
          <w:b/>
          <w:sz w:val="16"/>
          <w:szCs w:val="16"/>
        </w:rPr>
        <w:t>Prerequisite:</w:t>
      </w:r>
      <w:r w:rsidR="008934A2" w:rsidRPr="005E211F">
        <w:rPr>
          <w:rFonts w:cs="Arial"/>
          <w:b/>
          <w:sz w:val="16"/>
          <w:szCs w:val="16"/>
        </w:rPr>
        <w:t xml:space="preserve"> Musical Theatre 25</w:t>
      </w:r>
    </w:p>
    <w:p w14:paraId="3F9644CD" w14:textId="324AA8E3" w:rsidR="008934A2" w:rsidRDefault="008934A2" w:rsidP="00515709">
      <w:pPr>
        <w:spacing w:after="0" w:line="240" w:lineRule="auto"/>
        <w:contextualSpacing/>
        <w:rPr>
          <w:rFonts w:cs="Arial"/>
        </w:rPr>
      </w:pPr>
    </w:p>
    <w:p w14:paraId="735E55A5" w14:textId="27250C6D" w:rsidR="004D2D50" w:rsidRPr="00793AE1" w:rsidRDefault="004037ED" w:rsidP="00793AE1">
      <w:pPr>
        <w:spacing w:after="0" w:line="240" w:lineRule="auto"/>
        <w:contextualSpacing/>
        <w:rPr>
          <w:rFonts w:cs="Arial"/>
          <w:sz w:val="16"/>
          <w:szCs w:val="16"/>
        </w:rPr>
      </w:pPr>
      <w:r>
        <w:rPr>
          <w:rFonts w:cs="Arial"/>
          <w:sz w:val="16"/>
          <w:szCs w:val="16"/>
        </w:rPr>
        <w:t xml:space="preserve">Note| </w:t>
      </w:r>
      <w:r w:rsidR="008934A2" w:rsidRPr="007F2A68">
        <w:rPr>
          <w:rFonts w:cs="Arial"/>
          <w:sz w:val="16"/>
          <w:szCs w:val="16"/>
        </w:rPr>
        <w:t xml:space="preserve">All levels of Musical Theatre will require performance participation; there will be after school rehearsals and mandatory evening commitments during show performance week. </w:t>
      </w:r>
      <w:bookmarkStart w:id="17" w:name="_Toc408837323"/>
    </w:p>
    <w:p w14:paraId="4BFA4D1A" w14:textId="30C93A09" w:rsidR="002659CC" w:rsidRDefault="00793AE1" w:rsidP="002659CC">
      <w:pPr>
        <w:pStyle w:val="Heading2"/>
        <w:spacing w:after="0"/>
        <w:rPr>
          <w:rFonts w:cs="Arial"/>
          <w:b/>
          <w:color w:val="00B0F0"/>
          <w:szCs w:val="32"/>
        </w:rPr>
      </w:pPr>
      <w:r w:rsidRPr="0022164A">
        <w:rPr>
          <w:noProof/>
          <w:sz w:val="26"/>
          <w:szCs w:val="26"/>
          <w:lang w:val="en-CA" w:eastAsia="en-CA"/>
        </w:rPr>
        <w:drawing>
          <wp:anchor distT="0" distB="0" distL="114300" distR="114300" simplePos="0" relativeHeight="251778560" behindDoc="0" locked="0" layoutInCell="1" allowOverlap="1" wp14:anchorId="40AC3929" wp14:editId="52680F35">
            <wp:simplePos x="0" y="0"/>
            <wp:positionH relativeFrom="page">
              <wp:align>left</wp:align>
            </wp:positionH>
            <wp:positionV relativeFrom="margin">
              <wp:posOffset>4866640</wp:posOffset>
            </wp:positionV>
            <wp:extent cx="1974850" cy="1379855"/>
            <wp:effectExtent l="76200" t="76200" r="82550" b="887095"/>
            <wp:wrapSquare wrapText="bothSides"/>
            <wp:docPr id="3" name="Picture 3" descr="V:\Yearbook\2014-2015 Yearbook\Spring Fine Arts Gala May 21\IMG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Yearbook\2014-2015 Yearbook\Spring Fine Arts Gala May 21\IMG_010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4850" cy="13798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2659CC" w:rsidRPr="0022164A">
        <w:rPr>
          <w:rFonts w:cs="Arial"/>
          <w:b/>
          <w:color w:val="00B0F0"/>
          <w:szCs w:val="32"/>
        </w:rPr>
        <w:t xml:space="preserve">Dance </w:t>
      </w:r>
    </w:p>
    <w:p w14:paraId="5C6CAD58" w14:textId="122D29E9" w:rsidR="002659CC" w:rsidRDefault="002659CC" w:rsidP="002659CC">
      <w:pPr>
        <w:spacing w:after="0"/>
        <w:rPr>
          <w:rFonts w:eastAsia="Times New Roman" w:cs="Arial"/>
          <w:bCs/>
          <w:sz w:val="26"/>
          <w:szCs w:val="26"/>
        </w:rPr>
      </w:pPr>
      <w:r w:rsidRPr="0022164A">
        <w:rPr>
          <w:rFonts w:eastAsia="Times New Roman" w:cs="Arial"/>
          <w:b/>
          <w:bCs/>
          <w:color w:val="000000" w:themeColor="text1"/>
          <w:sz w:val="26"/>
          <w:szCs w:val="26"/>
        </w:rPr>
        <w:t>Dance 15</w:t>
      </w:r>
      <w:r>
        <w:rPr>
          <w:rFonts w:eastAsia="Times New Roman" w:cs="Arial"/>
          <w:bCs/>
          <w:sz w:val="26"/>
          <w:szCs w:val="26"/>
        </w:rPr>
        <w:t xml:space="preserve"> </w:t>
      </w:r>
    </w:p>
    <w:p w14:paraId="3F92CC65" w14:textId="4476D15C" w:rsidR="00475733" w:rsidRDefault="002659CC" w:rsidP="002659CC">
      <w:pPr>
        <w:spacing w:after="0"/>
        <w:rPr>
          <w:rFonts w:eastAsia="Times New Roman" w:cs="Arial"/>
          <w:b/>
          <w:bCs/>
          <w:sz w:val="16"/>
          <w:szCs w:val="16"/>
        </w:rPr>
      </w:pPr>
      <w:r>
        <w:rPr>
          <w:rFonts w:eastAsia="Times New Roman" w:cs="Arial"/>
          <w:bCs/>
          <w:szCs w:val="20"/>
        </w:rPr>
        <w:t>Students will be introduced to a variety of dance styles; including jazz, hip-hop, ballet, lyrical, creative, West African, funk, and modern dance.  Technique, creativity, choreography, p</w:t>
      </w:r>
      <w:r w:rsidR="009B662B">
        <w:rPr>
          <w:rFonts w:eastAsia="Times New Roman" w:cs="Arial"/>
          <w:bCs/>
          <w:szCs w:val="20"/>
        </w:rPr>
        <w:t>erformance, safety, anatomy,</w:t>
      </w:r>
      <w:r>
        <w:rPr>
          <w:rFonts w:eastAsia="Times New Roman" w:cs="Arial"/>
          <w:bCs/>
          <w:szCs w:val="20"/>
        </w:rPr>
        <w:t xml:space="preserve"> history</w:t>
      </w:r>
      <w:r w:rsidR="00CE28CC">
        <w:rPr>
          <w:rFonts w:eastAsia="Times New Roman" w:cs="Arial"/>
          <w:bCs/>
          <w:szCs w:val="20"/>
        </w:rPr>
        <w:t>,</w:t>
      </w:r>
      <w:r>
        <w:rPr>
          <w:rFonts w:eastAsia="Times New Roman" w:cs="Arial"/>
          <w:bCs/>
          <w:szCs w:val="20"/>
        </w:rPr>
        <w:t xml:space="preserve"> and dance awareness are emphasized and assessed in this class</w:t>
      </w:r>
      <w:r w:rsidRPr="00573C15">
        <w:rPr>
          <w:rFonts w:eastAsia="Times New Roman" w:cs="Arial"/>
          <w:b/>
          <w:bCs/>
          <w:color w:val="632423" w:themeColor="accent2" w:themeShade="80"/>
          <w:szCs w:val="20"/>
        </w:rPr>
        <w:t xml:space="preserve">. </w:t>
      </w:r>
      <w:r w:rsidRPr="0065636F">
        <w:rPr>
          <w:rFonts w:eastAsia="Times New Roman" w:cs="Arial"/>
          <w:b/>
          <w:bCs/>
          <w:color w:val="943634" w:themeColor="accent2" w:themeShade="BF"/>
          <w:sz w:val="16"/>
          <w:szCs w:val="16"/>
        </w:rPr>
        <w:t>Prerequisite:</w:t>
      </w:r>
      <w:r w:rsidRPr="0065636F">
        <w:rPr>
          <w:rFonts w:eastAsia="Times New Roman" w:cs="Arial"/>
          <w:bCs/>
          <w:color w:val="943634" w:themeColor="accent2" w:themeShade="BF"/>
          <w:sz w:val="16"/>
          <w:szCs w:val="16"/>
        </w:rPr>
        <w:t xml:space="preserve"> </w:t>
      </w:r>
      <w:r w:rsidRPr="0065636F">
        <w:rPr>
          <w:rFonts w:eastAsia="Times New Roman" w:cs="Arial"/>
          <w:b/>
          <w:bCs/>
          <w:sz w:val="16"/>
          <w:szCs w:val="16"/>
        </w:rPr>
        <w:t>None</w:t>
      </w:r>
    </w:p>
    <w:p w14:paraId="590D46BD" w14:textId="77777777" w:rsidR="009B662B" w:rsidRPr="00AB77C0" w:rsidRDefault="009B662B" w:rsidP="002659CC">
      <w:pPr>
        <w:spacing w:after="0"/>
        <w:rPr>
          <w:rFonts w:eastAsia="Times New Roman" w:cs="Arial"/>
          <w:bCs/>
          <w:szCs w:val="20"/>
        </w:rPr>
      </w:pPr>
    </w:p>
    <w:p w14:paraId="02EB1F6D" w14:textId="6B8249DF" w:rsidR="002659CC" w:rsidRPr="00573C15" w:rsidRDefault="002659CC" w:rsidP="002659CC">
      <w:pPr>
        <w:spacing w:after="0"/>
        <w:rPr>
          <w:rFonts w:eastAsia="Times New Roman" w:cs="Arial"/>
          <w:bCs/>
          <w:sz w:val="26"/>
          <w:szCs w:val="26"/>
        </w:rPr>
      </w:pPr>
      <w:r w:rsidRPr="00573C15">
        <w:rPr>
          <w:rFonts w:eastAsia="Times New Roman" w:cs="Arial"/>
          <w:b/>
          <w:bCs/>
          <w:sz w:val="26"/>
          <w:szCs w:val="26"/>
        </w:rPr>
        <w:t>Dance 25</w:t>
      </w:r>
      <w:r w:rsidRPr="00573C15">
        <w:rPr>
          <w:rFonts w:eastAsia="Times New Roman" w:cs="Arial"/>
          <w:bCs/>
          <w:sz w:val="26"/>
          <w:szCs w:val="26"/>
        </w:rPr>
        <w:t xml:space="preserve"> </w:t>
      </w:r>
    </w:p>
    <w:p w14:paraId="45A40440" w14:textId="052EE93B" w:rsidR="002659CC" w:rsidRDefault="002659CC" w:rsidP="002659CC">
      <w:pPr>
        <w:spacing w:after="0"/>
        <w:rPr>
          <w:rFonts w:eastAsia="Times New Roman" w:cs="Arial"/>
          <w:bCs/>
          <w:color w:val="000000" w:themeColor="text1"/>
          <w:szCs w:val="20"/>
        </w:rPr>
      </w:pPr>
      <w:r>
        <w:rPr>
          <w:rFonts w:eastAsia="Times New Roman" w:cs="Arial"/>
          <w:bCs/>
          <w:color w:val="000000" w:themeColor="text1"/>
          <w:szCs w:val="20"/>
        </w:rPr>
        <w:t xml:space="preserve">Students will be challenged to build on their dance skills from Dance 15, and will develop leadership skills by collaborating and contributing to class warm ups and choreography.  </w:t>
      </w:r>
      <w:r w:rsidRPr="0065636F">
        <w:rPr>
          <w:rFonts w:eastAsia="Times New Roman" w:cs="Arial"/>
          <w:b/>
          <w:bCs/>
          <w:color w:val="943634" w:themeColor="accent2" w:themeShade="BF"/>
          <w:sz w:val="16"/>
          <w:szCs w:val="16"/>
        </w:rPr>
        <w:t>Prerequisite:</w:t>
      </w:r>
      <w:r w:rsidRPr="0065636F">
        <w:rPr>
          <w:rFonts w:eastAsia="Times New Roman" w:cs="Arial"/>
          <w:bCs/>
          <w:color w:val="943634" w:themeColor="accent2" w:themeShade="BF"/>
          <w:sz w:val="16"/>
          <w:szCs w:val="16"/>
        </w:rPr>
        <w:t xml:space="preserve"> </w:t>
      </w:r>
      <w:r w:rsidRPr="0065636F">
        <w:rPr>
          <w:rFonts w:eastAsia="Times New Roman" w:cs="Arial"/>
          <w:b/>
          <w:bCs/>
          <w:color w:val="000000" w:themeColor="text1"/>
          <w:sz w:val="16"/>
          <w:szCs w:val="16"/>
        </w:rPr>
        <w:t>Dance 15</w:t>
      </w:r>
      <w:r>
        <w:rPr>
          <w:rFonts w:eastAsia="Times New Roman" w:cs="Arial"/>
          <w:bCs/>
          <w:color w:val="000000" w:themeColor="text1"/>
          <w:szCs w:val="20"/>
        </w:rPr>
        <w:t xml:space="preserve"> </w:t>
      </w:r>
    </w:p>
    <w:p w14:paraId="73B640D7" w14:textId="77777777" w:rsidR="009B662B" w:rsidRPr="009B662B" w:rsidRDefault="009B662B" w:rsidP="002659CC">
      <w:pPr>
        <w:spacing w:after="0"/>
        <w:rPr>
          <w:rFonts w:eastAsia="Times New Roman" w:cs="Arial"/>
          <w:bCs/>
          <w:color w:val="000000" w:themeColor="text1"/>
          <w:szCs w:val="20"/>
        </w:rPr>
      </w:pPr>
    </w:p>
    <w:p w14:paraId="4043D7D4" w14:textId="77777777" w:rsidR="002659CC" w:rsidRDefault="002659CC" w:rsidP="002659CC">
      <w:pPr>
        <w:spacing w:after="0"/>
        <w:rPr>
          <w:rFonts w:eastAsia="Times New Roman" w:cs="Arial"/>
          <w:bCs/>
          <w:color w:val="000000" w:themeColor="text1"/>
          <w:sz w:val="26"/>
          <w:szCs w:val="26"/>
        </w:rPr>
      </w:pPr>
      <w:r w:rsidRPr="00573C15">
        <w:rPr>
          <w:rFonts w:eastAsia="Times New Roman" w:cs="Arial"/>
          <w:b/>
          <w:bCs/>
          <w:color w:val="000000" w:themeColor="text1"/>
          <w:sz w:val="26"/>
          <w:szCs w:val="26"/>
        </w:rPr>
        <w:t>Dance 35</w:t>
      </w:r>
      <w:r>
        <w:rPr>
          <w:rFonts w:eastAsia="Times New Roman" w:cs="Arial"/>
          <w:bCs/>
          <w:color w:val="000000" w:themeColor="text1"/>
          <w:sz w:val="26"/>
          <w:szCs w:val="26"/>
        </w:rPr>
        <w:t xml:space="preserve"> </w:t>
      </w:r>
    </w:p>
    <w:p w14:paraId="05BBABEC" w14:textId="77777777" w:rsidR="002659CC" w:rsidRDefault="002659CC" w:rsidP="002659CC">
      <w:pPr>
        <w:spacing w:after="0"/>
        <w:rPr>
          <w:rFonts w:eastAsia="Times New Roman" w:cs="Arial"/>
          <w:bCs/>
          <w:color w:val="000000" w:themeColor="text1"/>
          <w:szCs w:val="20"/>
        </w:rPr>
      </w:pPr>
      <w:r>
        <w:rPr>
          <w:rFonts w:eastAsia="Times New Roman" w:cs="Arial"/>
          <w:bCs/>
          <w:color w:val="000000" w:themeColor="text1"/>
          <w:szCs w:val="20"/>
        </w:rPr>
        <w:t xml:space="preserve">Students will continue to build on the dance skills learned in Dance 25, with an emphasis on developing leadership skills and creating choreography. </w:t>
      </w:r>
    </w:p>
    <w:p w14:paraId="0BBF304A" w14:textId="57352EA6" w:rsidR="002659CC" w:rsidRPr="0065636F" w:rsidRDefault="002659CC" w:rsidP="002659CC">
      <w:pPr>
        <w:spacing w:after="0"/>
        <w:rPr>
          <w:rFonts w:eastAsia="Times New Roman" w:cs="Arial"/>
          <w:bCs/>
          <w:color w:val="000000" w:themeColor="text1"/>
          <w:sz w:val="16"/>
          <w:szCs w:val="16"/>
        </w:rPr>
      </w:pPr>
      <w:r w:rsidRPr="0065636F">
        <w:rPr>
          <w:rFonts w:eastAsia="Times New Roman" w:cs="Arial"/>
          <w:b/>
          <w:bCs/>
          <w:color w:val="943634" w:themeColor="accent2" w:themeShade="BF"/>
          <w:sz w:val="16"/>
          <w:szCs w:val="16"/>
        </w:rPr>
        <w:t>Prerequisite:</w:t>
      </w:r>
      <w:r w:rsidRPr="0065636F">
        <w:rPr>
          <w:rFonts w:eastAsia="Times New Roman" w:cs="Arial"/>
          <w:bCs/>
          <w:color w:val="943634" w:themeColor="accent2" w:themeShade="BF"/>
          <w:sz w:val="16"/>
          <w:szCs w:val="16"/>
        </w:rPr>
        <w:t xml:space="preserve"> </w:t>
      </w:r>
      <w:r w:rsidRPr="0065636F">
        <w:rPr>
          <w:rFonts w:eastAsia="Times New Roman" w:cs="Arial"/>
          <w:b/>
          <w:bCs/>
          <w:color w:val="000000" w:themeColor="text1"/>
          <w:sz w:val="16"/>
          <w:szCs w:val="16"/>
        </w:rPr>
        <w:t>Dance 25.</w:t>
      </w:r>
      <w:r w:rsidRPr="0065636F">
        <w:rPr>
          <w:rFonts w:eastAsia="Times New Roman" w:cs="Arial"/>
          <w:bCs/>
          <w:color w:val="000000" w:themeColor="text1"/>
          <w:sz w:val="16"/>
          <w:szCs w:val="16"/>
        </w:rPr>
        <w:t xml:space="preserve"> </w:t>
      </w:r>
    </w:p>
    <w:p w14:paraId="1BD0A46C" w14:textId="6FAEC45A" w:rsidR="002659CC" w:rsidRDefault="002659CC" w:rsidP="002659CC">
      <w:pPr>
        <w:spacing w:line="240" w:lineRule="auto"/>
        <w:contextualSpacing/>
        <w:rPr>
          <w:rFonts w:cs="Arial"/>
        </w:rPr>
      </w:pPr>
    </w:p>
    <w:p w14:paraId="6EF1CC1F" w14:textId="58E25437" w:rsidR="005770F7" w:rsidRPr="002659CC" w:rsidRDefault="002659CC" w:rsidP="002659CC">
      <w:pPr>
        <w:spacing w:line="240" w:lineRule="auto"/>
        <w:contextualSpacing/>
        <w:rPr>
          <w:rFonts w:cs="Arial"/>
          <w:sz w:val="16"/>
          <w:szCs w:val="16"/>
        </w:rPr>
      </w:pPr>
      <w:r w:rsidRPr="007F2A68">
        <w:rPr>
          <w:rFonts w:cs="Arial"/>
          <w:sz w:val="16"/>
          <w:szCs w:val="16"/>
        </w:rPr>
        <w:t>*All dance classes have a performance element.  Dances learned in class will be presented at school shows.  Dancers will demonstrate all the elements of a rehearsed and polished performance.</w:t>
      </w:r>
    </w:p>
    <w:p w14:paraId="1CAB1BDD" w14:textId="6FDB83D5" w:rsidR="00A81A5A" w:rsidRDefault="00BF4D1D" w:rsidP="00515709">
      <w:pPr>
        <w:pStyle w:val="Heading2"/>
        <w:spacing w:after="0"/>
        <w:rPr>
          <w:rFonts w:cs="Arial"/>
          <w:b/>
          <w:color w:val="00B0F0"/>
          <w:szCs w:val="32"/>
        </w:rPr>
      </w:pPr>
      <w:r w:rsidRPr="00BF4D1D">
        <w:rPr>
          <w:rFonts w:cs="Arial"/>
          <w:b/>
          <w:color w:val="00B0F0"/>
          <w:szCs w:val="32"/>
        </w:rPr>
        <w:t>Technical Theatre</w:t>
      </w:r>
    </w:p>
    <w:p w14:paraId="1DB324FA" w14:textId="58358FDB" w:rsidR="00AF7724" w:rsidRPr="00BE02A8" w:rsidRDefault="00AF7724" w:rsidP="00A81A5A">
      <w:pPr>
        <w:spacing w:line="240" w:lineRule="auto"/>
        <w:contextualSpacing/>
        <w:rPr>
          <w:rFonts w:cs="Arial"/>
          <w:sz w:val="26"/>
          <w:szCs w:val="26"/>
        </w:rPr>
      </w:pPr>
      <w:r w:rsidRPr="00BE02A8">
        <w:rPr>
          <w:rFonts w:cs="Arial"/>
          <w:b/>
          <w:sz w:val="26"/>
          <w:szCs w:val="26"/>
        </w:rPr>
        <w:t xml:space="preserve">Technical Theatre </w:t>
      </w:r>
      <w:r w:rsidR="00BE02A8" w:rsidRPr="00BE02A8">
        <w:rPr>
          <w:rFonts w:cs="Arial"/>
          <w:b/>
          <w:sz w:val="26"/>
          <w:szCs w:val="26"/>
        </w:rPr>
        <w:t>15/</w:t>
      </w:r>
      <w:r w:rsidRPr="00BE02A8">
        <w:rPr>
          <w:rFonts w:cs="Arial"/>
          <w:b/>
          <w:sz w:val="26"/>
          <w:szCs w:val="26"/>
        </w:rPr>
        <w:t xml:space="preserve">25/35 </w:t>
      </w:r>
    </w:p>
    <w:p w14:paraId="76934089" w14:textId="0F02FD16" w:rsidR="00C822C8" w:rsidRDefault="00BE02A8" w:rsidP="004D2D50">
      <w:pPr>
        <w:rPr>
          <w:rStyle w:val="textgraduation"/>
          <w:b/>
          <w:color w:val="000000" w:themeColor="text1"/>
          <w:sz w:val="16"/>
          <w:szCs w:val="16"/>
        </w:rPr>
      </w:pPr>
      <w:r>
        <w:t xml:space="preserve">Students will explore the non-acting components of theatre in a hands-on environment.  Students will provide technical support for various events throughout the school year, such as the Remembrance Day Service, Dance Shows, Musical Theatre Shows, and Drama Productions.  Required components of this course may occur </w:t>
      </w:r>
      <w:r>
        <w:lastRenderedPageBreak/>
        <w:t xml:space="preserve">outside of the timetable and in various areas of the school. </w:t>
      </w:r>
      <w:r w:rsidR="00A81A5A" w:rsidRPr="00BE02A8">
        <w:rPr>
          <w:rStyle w:val="textgraduation"/>
          <w:b/>
          <w:sz w:val="16"/>
          <w:szCs w:val="16"/>
        </w:rPr>
        <w:t>Prerequisite</w:t>
      </w:r>
      <w:r w:rsidRPr="00BE02A8">
        <w:rPr>
          <w:rStyle w:val="textgraduation"/>
          <w:b/>
          <w:sz w:val="16"/>
          <w:szCs w:val="16"/>
        </w:rPr>
        <w:t xml:space="preserve">: </w:t>
      </w:r>
      <w:r w:rsidRPr="00BE02A8">
        <w:rPr>
          <w:rStyle w:val="textgraduation"/>
          <w:b/>
          <w:color w:val="000000" w:themeColor="text1"/>
          <w:sz w:val="16"/>
          <w:szCs w:val="16"/>
        </w:rPr>
        <w:t>Technical Theatre 15 or 25.</w:t>
      </w:r>
    </w:p>
    <w:p w14:paraId="3DE06C8B" w14:textId="4153E979" w:rsidR="003841BA" w:rsidRDefault="00C822C8" w:rsidP="003841BA">
      <w:pPr>
        <w:pStyle w:val="Heading2"/>
        <w:spacing w:after="0"/>
        <w:rPr>
          <w:rFonts w:cs="Arial"/>
          <w:b/>
          <w:color w:val="00B0F0"/>
          <w:szCs w:val="32"/>
        </w:rPr>
      </w:pPr>
      <w:r>
        <w:rPr>
          <w:rFonts w:cs="Arial"/>
          <w:b/>
          <w:color w:val="00B0F0"/>
          <w:szCs w:val="32"/>
        </w:rPr>
        <w:t>Film and Media Art</w:t>
      </w:r>
    </w:p>
    <w:p w14:paraId="4C352451" w14:textId="249B74E4" w:rsidR="00C822C8" w:rsidRDefault="00C822C8" w:rsidP="00C822C8">
      <w:pPr>
        <w:spacing w:line="240" w:lineRule="auto"/>
        <w:contextualSpacing/>
        <w:rPr>
          <w:rFonts w:cs="Arial"/>
          <w:b/>
          <w:sz w:val="26"/>
          <w:szCs w:val="26"/>
        </w:rPr>
      </w:pPr>
      <w:r>
        <w:rPr>
          <w:rFonts w:cs="Arial"/>
          <w:b/>
          <w:sz w:val="26"/>
          <w:szCs w:val="26"/>
        </w:rPr>
        <w:t>Film and Media Art</w:t>
      </w:r>
      <w:r w:rsidRPr="00BE02A8">
        <w:rPr>
          <w:rFonts w:cs="Arial"/>
          <w:b/>
          <w:sz w:val="26"/>
          <w:szCs w:val="26"/>
        </w:rPr>
        <w:t xml:space="preserve"> 15/25/35 </w:t>
      </w:r>
    </w:p>
    <w:p w14:paraId="75417A29" w14:textId="65DB4BB0" w:rsidR="003841BA" w:rsidRDefault="00C822C8" w:rsidP="004D2D50">
      <w:pPr>
        <w:rPr>
          <w:rStyle w:val="textgraduation"/>
          <w:b/>
          <w:color w:val="000000" w:themeColor="text1"/>
          <w:sz w:val="16"/>
          <w:szCs w:val="16"/>
        </w:rPr>
      </w:pPr>
      <w:r>
        <w:t xml:space="preserve">Students will explore the technical side of filmmaking. In this course students will watch films to analyze and critique the artistic and technical elements. Students will also receive practical film making experience as student will also be able to create their own movies. After taking this class students will have a well-rounded understanding of Film as an artistic medium. </w:t>
      </w:r>
      <w:r w:rsidRPr="00BE02A8">
        <w:rPr>
          <w:rStyle w:val="textgraduation"/>
          <w:b/>
          <w:sz w:val="16"/>
          <w:szCs w:val="16"/>
        </w:rPr>
        <w:t xml:space="preserve">Prerequisite: </w:t>
      </w:r>
      <w:r w:rsidRPr="00BE02A8">
        <w:rPr>
          <w:rStyle w:val="textgraduation"/>
          <w:b/>
          <w:color w:val="000000" w:themeColor="text1"/>
          <w:sz w:val="16"/>
          <w:szCs w:val="16"/>
        </w:rPr>
        <w:t>Technical Theatre 15 or 25.</w:t>
      </w:r>
    </w:p>
    <w:p w14:paraId="0BDB2500" w14:textId="1F77D0FE" w:rsidR="003841BA" w:rsidRDefault="003841BA" w:rsidP="004D2D50">
      <w:pPr>
        <w:rPr>
          <w:rStyle w:val="textgraduation"/>
          <w:b/>
          <w:color w:val="000000" w:themeColor="text1"/>
          <w:sz w:val="16"/>
          <w:szCs w:val="16"/>
        </w:rPr>
      </w:pPr>
    </w:p>
    <w:p w14:paraId="5F6B26DF" w14:textId="5B71F74F" w:rsidR="003841BA" w:rsidRDefault="003841BA" w:rsidP="003841BA">
      <w:pPr>
        <w:pStyle w:val="Heading2"/>
        <w:spacing w:after="0"/>
        <w:rPr>
          <w:rFonts w:cs="Arial"/>
          <w:b/>
          <w:color w:val="00B0F0"/>
          <w:szCs w:val="32"/>
        </w:rPr>
      </w:pPr>
      <w:r>
        <w:rPr>
          <w:rFonts w:cs="Arial"/>
          <w:b/>
          <w:color w:val="00B0F0"/>
          <w:szCs w:val="32"/>
        </w:rPr>
        <w:t>Career &amp; Technology Studies</w:t>
      </w:r>
    </w:p>
    <w:bookmarkEnd w:id="17"/>
    <w:p w14:paraId="3EBCD1CC" w14:textId="0CE7ADBE" w:rsidR="00212F17" w:rsidRPr="004D2D50" w:rsidRDefault="00212F17" w:rsidP="004D2D50">
      <w:pPr>
        <w:rPr>
          <w:rFonts w:cs="Arial"/>
          <w:b/>
          <w:color w:val="000000" w:themeColor="text1"/>
          <w:sz w:val="16"/>
          <w:szCs w:val="16"/>
        </w:rPr>
      </w:pPr>
    </w:p>
    <w:tbl>
      <w:tblPr>
        <w:tblW w:w="10606" w:type="dxa"/>
        <w:tblInd w:w="-2983" w:type="dxa"/>
        <w:tblLayout w:type="fixed"/>
        <w:tblCellMar>
          <w:left w:w="0" w:type="dxa"/>
          <w:right w:w="0" w:type="dxa"/>
        </w:tblCellMar>
        <w:tblLook w:val="01E0" w:firstRow="1" w:lastRow="1" w:firstColumn="1" w:lastColumn="1" w:noHBand="0" w:noVBand="0"/>
      </w:tblPr>
      <w:tblGrid>
        <w:gridCol w:w="833"/>
        <w:gridCol w:w="1523"/>
        <w:gridCol w:w="1680"/>
        <w:gridCol w:w="1670"/>
        <w:gridCol w:w="1670"/>
        <w:gridCol w:w="1561"/>
        <w:gridCol w:w="1669"/>
      </w:tblGrid>
      <w:tr w:rsidR="003954A4" w:rsidRPr="00874C4B" w14:paraId="7A86EFE4" w14:textId="039260C2" w:rsidTr="009B662B">
        <w:trPr>
          <w:trHeight w:hRule="exact" w:val="1000"/>
        </w:trPr>
        <w:tc>
          <w:tcPr>
            <w:tcW w:w="833"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01F084C4" w14:textId="77777777" w:rsidR="003954A4" w:rsidRPr="00874C4B" w:rsidRDefault="003954A4" w:rsidP="00B01066">
            <w:pPr>
              <w:pStyle w:val="TableHeadings"/>
              <w:contextualSpacing/>
              <w:rPr>
                <w:rFonts w:cs="Arial"/>
              </w:rPr>
            </w:pPr>
            <w:r w:rsidRPr="00874C4B">
              <w:rPr>
                <w:rFonts w:cs="Arial"/>
              </w:rPr>
              <w:t>CTS</w:t>
            </w:r>
          </w:p>
          <w:p w14:paraId="032204E2" w14:textId="7F83E18B" w:rsidR="003954A4" w:rsidRPr="00874C4B" w:rsidRDefault="003954A4" w:rsidP="00B01066">
            <w:pPr>
              <w:pStyle w:val="TableHeadings"/>
              <w:contextualSpacing/>
              <w:rPr>
                <w:rFonts w:cs="Arial"/>
              </w:rPr>
            </w:pPr>
            <w:r w:rsidRPr="00874C4B">
              <w:rPr>
                <w:rFonts w:cs="Arial"/>
              </w:rPr>
              <w:t>Clusters</w:t>
            </w:r>
          </w:p>
        </w:tc>
        <w:tc>
          <w:tcPr>
            <w:tcW w:w="1523"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75B26B1C" w14:textId="217AC756" w:rsidR="003954A4" w:rsidRPr="009B662B" w:rsidRDefault="003954A4" w:rsidP="00B01066">
            <w:pPr>
              <w:pStyle w:val="TableHeadings"/>
              <w:contextualSpacing/>
              <w:rPr>
                <w:rStyle w:val="textcbebluebold"/>
                <w:b/>
                <w:sz w:val="18"/>
                <w:szCs w:val="18"/>
              </w:rPr>
            </w:pPr>
            <w:r w:rsidRPr="009B662B">
              <w:rPr>
                <w:rStyle w:val="textcbebluebold"/>
                <w:b/>
                <w:sz w:val="18"/>
                <w:szCs w:val="18"/>
              </w:rPr>
              <w:t>Business Administration, Finance &amp; Information Technology</w:t>
            </w:r>
          </w:p>
        </w:tc>
        <w:tc>
          <w:tcPr>
            <w:tcW w:w="1680"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75039FCF" w14:textId="77777777" w:rsidR="003954A4" w:rsidRPr="009B662B" w:rsidRDefault="003954A4" w:rsidP="00B01066">
            <w:pPr>
              <w:pStyle w:val="TableHeadings"/>
              <w:contextualSpacing/>
              <w:rPr>
                <w:rStyle w:val="textfirebellbold"/>
                <w:b/>
                <w:sz w:val="18"/>
                <w:szCs w:val="18"/>
              </w:rPr>
            </w:pPr>
            <w:r w:rsidRPr="009B662B">
              <w:rPr>
                <w:rStyle w:val="textfirebellbold"/>
                <w:b/>
                <w:sz w:val="18"/>
                <w:szCs w:val="18"/>
              </w:rPr>
              <w:t>Health, Recreation &amp; Human Services</w:t>
            </w:r>
          </w:p>
        </w:tc>
        <w:tc>
          <w:tcPr>
            <w:tcW w:w="1670"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2E275F35" w14:textId="77777777" w:rsidR="003954A4" w:rsidRPr="009B662B" w:rsidRDefault="003954A4" w:rsidP="00B01066">
            <w:pPr>
              <w:pStyle w:val="TableHeadings"/>
              <w:contextualSpacing/>
              <w:rPr>
                <w:rStyle w:val="textpridebold"/>
                <w:b/>
                <w:sz w:val="18"/>
                <w:szCs w:val="18"/>
              </w:rPr>
            </w:pPr>
            <w:r w:rsidRPr="009B662B">
              <w:rPr>
                <w:rStyle w:val="textpridebold"/>
                <w:b/>
                <w:sz w:val="18"/>
                <w:szCs w:val="18"/>
              </w:rPr>
              <w:t>Media, Design &amp; Communication Arts</w:t>
            </w:r>
          </w:p>
        </w:tc>
        <w:tc>
          <w:tcPr>
            <w:tcW w:w="1670"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331B0AF1" w14:textId="3E875DE5" w:rsidR="003954A4" w:rsidRPr="009B662B" w:rsidRDefault="003954A4" w:rsidP="00B01066">
            <w:pPr>
              <w:pStyle w:val="TableHeadings"/>
              <w:contextualSpacing/>
              <w:rPr>
                <w:rStyle w:val="textgrassstainbold"/>
                <w:b/>
                <w:sz w:val="18"/>
                <w:szCs w:val="18"/>
              </w:rPr>
            </w:pPr>
            <w:r w:rsidRPr="009B662B">
              <w:rPr>
                <w:rStyle w:val="textgrassstainbold"/>
                <w:b/>
                <w:sz w:val="18"/>
                <w:szCs w:val="18"/>
              </w:rPr>
              <w:t xml:space="preserve">Natural </w:t>
            </w:r>
            <w:r w:rsidRPr="009B662B">
              <w:rPr>
                <w:rStyle w:val="textgrassstainbold"/>
                <w:b/>
                <w:sz w:val="18"/>
                <w:szCs w:val="18"/>
              </w:rPr>
              <w:br/>
              <w:t>Resources</w:t>
            </w:r>
          </w:p>
        </w:tc>
        <w:tc>
          <w:tcPr>
            <w:tcW w:w="1561" w:type="dxa"/>
            <w:tcBorders>
              <w:top w:val="single" w:sz="5" w:space="0" w:color="7F7F7F"/>
              <w:left w:val="single" w:sz="5" w:space="0" w:color="7F7F7F"/>
              <w:bottom w:val="single" w:sz="5" w:space="0" w:color="7F7F7F"/>
              <w:right w:val="single" w:sz="5" w:space="0" w:color="7F7F7F"/>
            </w:tcBorders>
            <w:shd w:val="clear" w:color="auto" w:fill="D9D9D9"/>
            <w:vAlign w:val="center"/>
          </w:tcPr>
          <w:p w14:paraId="49526F5C" w14:textId="77777777" w:rsidR="003954A4" w:rsidRPr="009B662B" w:rsidRDefault="003954A4" w:rsidP="00B01066">
            <w:pPr>
              <w:pStyle w:val="TableHeadings"/>
              <w:contextualSpacing/>
              <w:rPr>
                <w:rStyle w:val="textjuiceboxbold"/>
                <w:b/>
                <w:sz w:val="18"/>
                <w:szCs w:val="18"/>
              </w:rPr>
            </w:pPr>
            <w:r w:rsidRPr="009B662B">
              <w:rPr>
                <w:rStyle w:val="textjuiceboxbold"/>
                <w:b/>
                <w:sz w:val="18"/>
                <w:szCs w:val="18"/>
              </w:rPr>
              <w:t>Trades, Manufacturing &amp; Transportation</w:t>
            </w:r>
          </w:p>
        </w:tc>
        <w:tc>
          <w:tcPr>
            <w:tcW w:w="1666" w:type="dxa"/>
            <w:tcBorders>
              <w:top w:val="single" w:sz="5" w:space="0" w:color="7F7F7F"/>
              <w:left w:val="single" w:sz="5" w:space="0" w:color="7F7F7F"/>
              <w:bottom w:val="single" w:sz="5" w:space="0" w:color="7F7F7F"/>
              <w:right w:val="single" w:sz="5" w:space="0" w:color="7F7F7F"/>
            </w:tcBorders>
            <w:shd w:val="clear" w:color="auto" w:fill="D9D9D9"/>
          </w:tcPr>
          <w:p w14:paraId="776492E1" w14:textId="77777777" w:rsidR="003954A4" w:rsidRPr="009B662B" w:rsidRDefault="003954A4" w:rsidP="00B01066">
            <w:pPr>
              <w:pStyle w:val="TableHeadings"/>
              <w:contextualSpacing/>
              <w:rPr>
                <w:rStyle w:val="textjuiceboxbold"/>
                <w:b/>
                <w:color w:val="632423" w:themeColor="accent2" w:themeShade="80"/>
                <w:sz w:val="18"/>
                <w:szCs w:val="18"/>
              </w:rPr>
            </w:pPr>
          </w:p>
          <w:p w14:paraId="6863ABE9" w14:textId="77777777" w:rsidR="003954A4" w:rsidRPr="009B662B" w:rsidRDefault="003954A4" w:rsidP="00B01066">
            <w:pPr>
              <w:pStyle w:val="TableHeadings"/>
              <w:contextualSpacing/>
              <w:rPr>
                <w:rStyle w:val="textjuiceboxbold"/>
                <w:b/>
                <w:color w:val="632423" w:themeColor="accent2" w:themeShade="80"/>
                <w:sz w:val="18"/>
                <w:szCs w:val="18"/>
              </w:rPr>
            </w:pPr>
          </w:p>
          <w:p w14:paraId="2196A7AE" w14:textId="6836EFDA" w:rsidR="003954A4" w:rsidRPr="009B662B" w:rsidRDefault="003954A4" w:rsidP="00B01066">
            <w:pPr>
              <w:pStyle w:val="TableHeadings"/>
              <w:contextualSpacing/>
              <w:rPr>
                <w:rStyle w:val="textjuiceboxbold"/>
                <w:b/>
                <w:sz w:val="18"/>
                <w:szCs w:val="18"/>
              </w:rPr>
            </w:pPr>
            <w:r w:rsidRPr="009B662B">
              <w:rPr>
                <w:rStyle w:val="textjuiceboxbold"/>
                <w:b/>
                <w:color w:val="632423" w:themeColor="accent2" w:themeShade="80"/>
                <w:sz w:val="18"/>
                <w:szCs w:val="18"/>
              </w:rPr>
              <w:t>Multidisciplinary</w:t>
            </w:r>
          </w:p>
        </w:tc>
      </w:tr>
      <w:tr w:rsidR="003954A4" w:rsidRPr="00874C4B" w14:paraId="27D7377A" w14:textId="2BAB7057" w:rsidTr="009B662B">
        <w:trPr>
          <w:trHeight w:hRule="exact" w:val="257"/>
        </w:trPr>
        <w:tc>
          <w:tcPr>
            <w:tcW w:w="833" w:type="dxa"/>
            <w:tcBorders>
              <w:top w:val="single" w:sz="5" w:space="0" w:color="7F7F7F"/>
              <w:left w:val="single" w:sz="5" w:space="0" w:color="7F7F7F"/>
              <w:bottom w:val="single" w:sz="5" w:space="0" w:color="7F7F7F"/>
              <w:right w:val="single" w:sz="5" w:space="0" w:color="7F7F7F"/>
            </w:tcBorders>
            <w:shd w:val="clear" w:color="auto" w:fill="D9D9D9"/>
          </w:tcPr>
          <w:p w14:paraId="25ADE502" w14:textId="77777777" w:rsidR="003954A4" w:rsidRPr="00874C4B" w:rsidRDefault="003954A4" w:rsidP="00F01563">
            <w:pPr>
              <w:rPr>
                <w:rFonts w:cs="Arial"/>
              </w:rPr>
            </w:pPr>
          </w:p>
        </w:tc>
        <w:tc>
          <w:tcPr>
            <w:tcW w:w="1523"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vAlign w:val="center"/>
          </w:tcPr>
          <w:p w14:paraId="3019A18C" w14:textId="74B6F83B" w:rsidR="003954A4" w:rsidRPr="00874C4B" w:rsidRDefault="003954A4" w:rsidP="00A029BC">
            <w:pPr>
              <w:pStyle w:val="TableHeadings"/>
              <w:rPr>
                <w:rStyle w:val="textcbebluebold"/>
              </w:rPr>
            </w:pPr>
            <w:r w:rsidRPr="00874C4B">
              <w:rPr>
                <w:rStyle w:val="textcbebluebold"/>
              </w:rPr>
              <w:t>BIT</w:t>
            </w:r>
          </w:p>
        </w:tc>
        <w:tc>
          <w:tcPr>
            <w:tcW w:w="1680"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vAlign w:val="center"/>
          </w:tcPr>
          <w:p w14:paraId="47093E30" w14:textId="77777777" w:rsidR="003954A4" w:rsidRPr="00874C4B" w:rsidRDefault="003954A4" w:rsidP="00A029BC">
            <w:pPr>
              <w:pStyle w:val="TableHeadings"/>
              <w:rPr>
                <w:rStyle w:val="textfirebellbold"/>
              </w:rPr>
            </w:pPr>
            <w:r w:rsidRPr="00874C4B">
              <w:rPr>
                <w:rStyle w:val="textfirebellbold"/>
              </w:rPr>
              <w:t>HRH</w:t>
            </w:r>
          </w:p>
        </w:tc>
        <w:tc>
          <w:tcPr>
            <w:tcW w:w="1670"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vAlign w:val="center"/>
          </w:tcPr>
          <w:p w14:paraId="45B2E658" w14:textId="77777777" w:rsidR="003954A4" w:rsidRPr="00874C4B" w:rsidRDefault="003954A4" w:rsidP="00A029BC">
            <w:pPr>
              <w:pStyle w:val="TableHeadings"/>
              <w:rPr>
                <w:rStyle w:val="textpridebold"/>
              </w:rPr>
            </w:pPr>
            <w:r w:rsidRPr="00874C4B">
              <w:rPr>
                <w:rStyle w:val="textpridebold"/>
              </w:rPr>
              <w:t>MDC</w:t>
            </w:r>
          </w:p>
        </w:tc>
        <w:tc>
          <w:tcPr>
            <w:tcW w:w="1670"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vAlign w:val="center"/>
          </w:tcPr>
          <w:p w14:paraId="397223E8" w14:textId="77777777" w:rsidR="003954A4" w:rsidRPr="00874C4B" w:rsidRDefault="003954A4" w:rsidP="00A029BC">
            <w:pPr>
              <w:pStyle w:val="TableHeadings"/>
              <w:rPr>
                <w:rStyle w:val="textgrassstainbold"/>
              </w:rPr>
            </w:pPr>
            <w:r w:rsidRPr="00874C4B">
              <w:rPr>
                <w:rStyle w:val="textgrassstainbold"/>
              </w:rPr>
              <w:t>NAT</w:t>
            </w:r>
          </w:p>
        </w:tc>
        <w:tc>
          <w:tcPr>
            <w:tcW w:w="1561"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vAlign w:val="center"/>
          </w:tcPr>
          <w:p w14:paraId="04C5804A" w14:textId="77777777" w:rsidR="003954A4" w:rsidRPr="00874C4B" w:rsidRDefault="003954A4" w:rsidP="00A029BC">
            <w:pPr>
              <w:pStyle w:val="TableHeadings"/>
              <w:rPr>
                <w:rStyle w:val="textjuiceboxbold"/>
              </w:rPr>
            </w:pPr>
            <w:r w:rsidRPr="00874C4B">
              <w:rPr>
                <w:rStyle w:val="textjuiceboxbold"/>
              </w:rPr>
              <w:t>TMT</w:t>
            </w:r>
          </w:p>
        </w:tc>
        <w:tc>
          <w:tcPr>
            <w:tcW w:w="1666" w:type="dxa"/>
            <w:tcBorders>
              <w:top w:val="single" w:sz="5" w:space="0" w:color="7F7F7F"/>
              <w:left w:val="single" w:sz="5" w:space="0" w:color="7F7F7F"/>
              <w:bottom w:val="single" w:sz="5" w:space="0" w:color="7F7F7F"/>
              <w:right w:val="single" w:sz="5" w:space="0" w:color="7F7F7F"/>
            </w:tcBorders>
            <w:shd w:val="clear" w:color="auto" w:fill="F2F2F2" w:themeFill="background1" w:themeFillShade="F2"/>
          </w:tcPr>
          <w:p w14:paraId="6B0180EF" w14:textId="217C23EA" w:rsidR="003954A4" w:rsidRPr="00874C4B" w:rsidRDefault="003954A4" w:rsidP="00A029BC">
            <w:pPr>
              <w:pStyle w:val="TableHeadings"/>
              <w:rPr>
                <w:rStyle w:val="textjuiceboxbold"/>
              </w:rPr>
            </w:pPr>
            <w:r w:rsidRPr="003954A4">
              <w:rPr>
                <w:rStyle w:val="textjuiceboxbold"/>
                <w:color w:val="632423" w:themeColor="accent2" w:themeShade="80"/>
              </w:rPr>
              <w:t>MD</w:t>
            </w:r>
          </w:p>
        </w:tc>
      </w:tr>
      <w:tr w:rsidR="003954A4" w:rsidRPr="00874C4B" w14:paraId="4EA34B85" w14:textId="33BC4E08" w:rsidTr="009B662B">
        <w:trPr>
          <w:trHeight w:hRule="exact" w:val="2278"/>
        </w:trPr>
        <w:tc>
          <w:tcPr>
            <w:tcW w:w="833" w:type="dxa"/>
            <w:tcBorders>
              <w:top w:val="single" w:sz="5" w:space="0" w:color="7F7F7F"/>
              <w:left w:val="single" w:sz="5" w:space="0" w:color="7F7F7F"/>
              <w:bottom w:val="single" w:sz="5" w:space="0" w:color="7F7F7F"/>
              <w:right w:val="single" w:sz="5" w:space="0" w:color="7F7F7F"/>
            </w:tcBorders>
            <w:shd w:val="clear" w:color="auto" w:fill="D9D9D9"/>
            <w:textDirection w:val="btLr"/>
            <w:vAlign w:val="center"/>
          </w:tcPr>
          <w:p w14:paraId="49179EA9" w14:textId="2AAFF169" w:rsidR="003954A4" w:rsidRPr="00874C4B" w:rsidRDefault="003954A4" w:rsidP="003954A4">
            <w:pPr>
              <w:pStyle w:val="Heading5"/>
              <w:jc w:val="center"/>
              <w:rPr>
                <w:rFonts w:cs="Arial"/>
              </w:rPr>
            </w:pPr>
            <w:r w:rsidRPr="00874C4B">
              <w:rPr>
                <w:rFonts w:cs="Arial"/>
              </w:rPr>
              <w:t>Occupational Areas</w:t>
            </w:r>
          </w:p>
        </w:tc>
        <w:tc>
          <w:tcPr>
            <w:tcW w:w="1523" w:type="dxa"/>
            <w:tcBorders>
              <w:top w:val="single" w:sz="5" w:space="0" w:color="7F7F7F"/>
              <w:left w:val="single" w:sz="5" w:space="0" w:color="7F7F7F"/>
              <w:bottom w:val="single" w:sz="5" w:space="0" w:color="7F7F7F"/>
              <w:right w:val="single" w:sz="5" w:space="0" w:color="7F7F7F"/>
            </w:tcBorders>
          </w:tcPr>
          <w:p w14:paraId="43459319" w14:textId="2F9E1123" w:rsidR="003954A4" w:rsidRPr="009B662B" w:rsidRDefault="003954A4" w:rsidP="00BE02A8">
            <w:pPr>
              <w:pStyle w:val="TableText"/>
              <w:numPr>
                <w:ilvl w:val="0"/>
                <w:numId w:val="28"/>
              </w:numPr>
              <w:ind w:left="326" w:hanging="142"/>
              <w:rPr>
                <w:rFonts w:eastAsia="Arial"/>
                <w:sz w:val="18"/>
                <w:szCs w:val="18"/>
              </w:rPr>
            </w:pPr>
            <w:r w:rsidRPr="009B662B">
              <w:rPr>
                <w:rFonts w:eastAsia="Arial"/>
                <w:sz w:val="18"/>
                <w:szCs w:val="18"/>
              </w:rPr>
              <w:t xml:space="preserve">Business </w:t>
            </w:r>
            <w:r w:rsidR="00BE02A8" w:rsidRPr="009B662B">
              <w:rPr>
                <w:rFonts w:eastAsia="Arial"/>
                <w:sz w:val="18"/>
                <w:szCs w:val="18"/>
              </w:rPr>
              <w:t>Studies</w:t>
            </w:r>
          </w:p>
          <w:p w14:paraId="0B4165B0" w14:textId="018E4F16" w:rsidR="00A51463" w:rsidRPr="009B662B" w:rsidRDefault="00A51463" w:rsidP="00A51463">
            <w:pPr>
              <w:pStyle w:val="TableText"/>
              <w:numPr>
                <w:ilvl w:val="0"/>
                <w:numId w:val="28"/>
              </w:numPr>
              <w:ind w:left="284" w:hanging="142"/>
              <w:rPr>
                <w:rFonts w:eastAsia="Arial"/>
                <w:sz w:val="18"/>
                <w:szCs w:val="18"/>
              </w:rPr>
            </w:pPr>
            <w:r w:rsidRPr="009B662B">
              <w:rPr>
                <w:rFonts w:eastAsia="Arial"/>
                <w:sz w:val="18"/>
                <w:szCs w:val="18"/>
              </w:rPr>
              <w:t>Computing Science (Pre-Engineering)</w:t>
            </w:r>
          </w:p>
        </w:tc>
        <w:tc>
          <w:tcPr>
            <w:tcW w:w="1680" w:type="dxa"/>
            <w:tcBorders>
              <w:top w:val="single" w:sz="5" w:space="0" w:color="7F7F7F"/>
              <w:left w:val="single" w:sz="5" w:space="0" w:color="7F7F7F"/>
              <w:bottom w:val="single" w:sz="5" w:space="0" w:color="7F7F7F"/>
              <w:right w:val="single" w:sz="5" w:space="0" w:color="7F7F7F"/>
            </w:tcBorders>
          </w:tcPr>
          <w:p w14:paraId="53F381F3" w14:textId="575BA599" w:rsidR="003954A4" w:rsidRPr="009B662B" w:rsidRDefault="008C3190" w:rsidP="00DD3022">
            <w:pPr>
              <w:pStyle w:val="TableText"/>
              <w:numPr>
                <w:ilvl w:val="0"/>
                <w:numId w:val="28"/>
              </w:numPr>
              <w:ind w:left="284" w:hanging="142"/>
              <w:rPr>
                <w:rFonts w:eastAsia="Arial"/>
                <w:sz w:val="18"/>
                <w:szCs w:val="18"/>
              </w:rPr>
            </w:pPr>
            <w:r w:rsidRPr="009B662B">
              <w:rPr>
                <w:rFonts w:eastAsia="Arial"/>
                <w:sz w:val="18"/>
                <w:szCs w:val="18"/>
              </w:rPr>
              <w:t>Foods Culinary Arts</w:t>
            </w:r>
          </w:p>
          <w:p w14:paraId="3F4DA19A" w14:textId="52217091"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Legal Studies</w:t>
            </w:r>
          </w:p>
          <w:p w14:paraId="1658F0D7" w14:textId="67E8511A"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Leadership</w:t>
            </w:r>
          </w:p>
          <w:p w14:paraId="797BC150" w14:textId="1BB4147F"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Rec Leadership</w:t>
            </w:r>
          </w:p>
          <w:p w14:paraId="5717D61E" w14:textId="6E72D2D8"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Sport</w:t>
            </w:r>
            <w:r w:rsidR="008C3190" w:rsidRPr="009B662B">
              <w:rPr>
                <w:rFonts w:eastAsia="Arial"/>
                <w:sz w:val="18"/>
                <w:szCs w:val="18"/>
              </w:rPr>
              <w:t>s</w:t>
            </w:r>
            <w:r w:rsidRPr="009B662B">
              <w:rPr>
                <w:rFonts w:eastAsia="Arial"/>
                <w:sz w:val="18"/>
                <w:szCs w:val="18"/>
              </w:rPr>
              <w:t xml:space="preserve"> Medicine</w:t>
            </w:r>
          </w:p>
          <w:p w14:paraId="203D5642" w14:textId="00FA7EF7"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Sport</w:t>
            </w:r>
            <w:r w:rsidR="008C3190" w:rsidRPr="009B662B">
              <w:rPr>
                <w:rFonts w:eastAsia="Arial"/>
                <w:sz w:val="18"/>
                <w:szCs w:val="18"/>
              </w:rPr>
              <w:t>s</w:t>
            </w:r>
            <w:r w:rsidRPr="009B662B">
              <w:rPr>
                <w:rFonts w:eastAsia="Arial"/>
                <w:sz w:val="18"/>
                <w:szCs w:val="18"/>
              </w:rPr>
              <w:t xml:space="preserve"> Performance</w:t>
            </w:r>
          </w:p>
        </w:tc>
        <w:tc>
          <w:tcPr>
            <w:tcW w:w="1670" w:type="dxa"/>
            <w:tcBorders>
              <w:top w:val="single" w:sz="5" w:space="0" w:color="7F7F7F"/>
              <w:left w:val="single" w:sz="5" w:space="0" w:color="7F7F7F"/>
              <w:bottom w:val="single" w:sz="5" w:space="0" w:color="7F7F7F"/>
              <w:right w:val="single" w:sz="5" w:space="0" w:color="7F7F7F"/>
            </w:tcBorders>
          </w:tcPr>
          <w:p w14:paraId="4166E990" w14:textId="3202952C"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Graphic Design</w:t>
            </w:r>
          </w:p>
          <w:p w14:paraId="25EBB890" w14:textId="77777777" w:rsidR="003954A4" w:rsidRPr="009B662B" w:rsidRDefault="003954A4" w:rsidP="00B41A32">
            <w:pPr>
              <w:pStyle w:val="TableText"/>
              <w:ind w:left="284"/>
              <w:rPr>
                <w:rFonts w:eastAsia="Arial"/>
                <w:sz w:val="18"/>
                <w:szCs w:val="18"/>
              </w:rPr>
            </w:pPr>
          </w:p>
        </w:tc>
        <w:tc>
          <w:tcPr>
            <w:tcW w:w="1670" w:type="dxa"/>
            <w:tcBorders>
              <w:top w:val="single" w:sz="5" w:space="0" w:color="7F7F7F"/>
              <w:left w:val="single" w:sz="5" w:space="0" w:color="7F7F7F"/>
              <w:bottom w:val="single" w:sz="5" w:space="0" w:color="7F7F7F"/>
              <w:right w:val="single" w:sz="5" w:space="0" w:color="7F7F7F"/>
            </w:tcBorders>
          </w:tcPr>
          <w:p w14:paraId="1AB26EA5" w14:textId="4B5ABB1F" w:rsidR="003954A4" w:rsidRPr="009B662B" w:rsidRDefault="003954A4" w:rsidP="00DD3022">
            <w:pPr>
              <w:pStyle w:val="TableText"/>
              <w:numPr>
                <w:ilvl w:val="0"/>
                <w:numId w:val="28"/>
              </w:numPr>
              <w:ind w:left="284" w:hanging="142"/>
              <w:rPr>
                <w:rFonts w:eastAsia="Arial"/>
                <w:sz w:val="18"/>
                <w:szCs w:val="18"/>
              </w:rPr>
            </w:pPr>
            <w:r w:rsidRPr="009B662B">
              <w:rPr>
                <w:rFonts w:eastAsia="Arial"/>
                <w:sz w:val="18"/>
                <w:szCs w:val="18"/>
              </w:rPr>
              <w:t xml:space="preserve">Natural </w:t>
            </w:r>
            <w:r w:rsidR="008C3190" w:rsidRPr="009B662B">
              <w:rPr>
                <w:rFonts w:eastAsia="Arial"/>
                <w:sz w:val="18"/>
                <w:szCs w:val="18"/>
              </w:rPr>
              <w:t>Resources</w:t>
            </w:r>
          </w:p>
          <w:p w14:paraId="26196BC2" w14:textId="5130AFF6" w:rsidR="003954A4" w:rsidRPr="009B662B" w:rsidRDefault="00127137" w:rsidP="00DD3022">
            <w:pPr>
              <w:pStyle w:val="TableText"/>
              <w:numPr>
                <w:ilvl w:val="0"/>
                <w:numId w:val="28"/>
              </w:numPr>
              <w:ind w:left="284" w:hanging="142"/>
              <w:rPr>
                <w:rFonts w:eastAsia="Arial"/>
                <w:sz w:val="18"/>
                <w:szCs w:val="18"/>
              </w:rPr>
            </w:pPr>
            <w:r w:rsidRPr="009B662B">
              <w:rPr>
                <w:rFonts w:eastAsia="Arial"/>
                <w:sz w:val="18"/>
                <w:szCs w:val="18"/>
              </w:rPr>
              <w:t>Environmental and Outdoor Education</w:t>
            </w:r>
          </w:p>
        </w:tc>
        <w:tc>
          <w:tcPr>
            <w:tcW w:w="1561" w:type="dxa"/>
            <w:tcBorders>
              <w:top w:val="single" w:sz="5" w:space="0" w:color="7F7F7F"/>
              <w:left w:val="single" w:sz="5" w:space="0" w:color="7F7F7F"/>
              <w:bottom w:val="single" w:sz="5" w:space="0" w:color="7F7F7F"/>
              <w:right w:val="single" w:sz="5" w:space="0" w:color="7F7F7F"/>
            </w:tcBorders>
          </w:tcPr>
          <w:p w14:paraId="2A365A48" w14:textId="77777777" w:rsidR="00A51463" w:rsidRPr="009B662B" w:rsidRDefault="003954A4" w:rsidP="00DD3022">
            <w:pPr>
              <w:pStyle w:val="TableText"/>
              <w:numPr>
                <w:ilvl w:val="0"/>
                <w:numId w:val="28"/>
              </w:numPr>
              <w:ind w:left="283" w:hanging="141"/>
              <w:rPr>
                <w:rFonts w:eastAsia="Arial"/>
                <w:sz w:val="18"/>
                <w:szCs w:val="18"/>
              </w:rPr>
            </w:pPr>
            <w:r w:rsidRPr="009B662B">
              <w:rPr>
                <w:rFonts w:eastAsia="Arial"/>
                <w:sz w:val="18"/>
                <w:szCs w:val="18"/>
              </w:rPr>
              <w:t>Construction</w:t>
            </w:r>
          </w:p>
          <w:p w14:paraId="329DD323" w14:textId="6533633F" w:rsidR="003954A4" w:rsidRPr="009B662B" w:rsidRDefault="00A51463" w:rsidP="00DD3022">
            <w:pPr>
              <w:pStyle w:val="TableText"/>
              <w:numPr>
                <w:ilvl w:val="0"/>
                <w:numId w:val="28"/>
              </w:numPr>
              <w:ind w:left="283" w:hanging="141"/>
              <w:rPr>
                <w:rFonts w:eastAsia="Arial"/>
                <w:sz w:val="18"/>
                <w:szCs w:val="18"/>
              </w:rPr>
            </w:pPr>
            <w:r w:rsidRPr="009B662B">
              <w:rPr>
                <w:rFonts w:eastAsia="Arial"/>
                <w:sz w:val="18"/>
                <w:szCs w:val="18"/>
              </w:rPr>
              <w:t>Robotics (Pre-Engineering)</w:t>
            </w:r>
            <w:r w:rsidR="003954A4" w:rsidRPr="009B662B">
              <w:rPr>
                <w:rFonts w:eastAsia="Arial"/>
                <w:sz w:val="18"/>
                <w:szCs w:val="18"/>
              </w:rPr>
              <w:t xml:space="preserve"> </w:t>
            </w:r>
          </w:p>
          <w:p w14:paraId="6BB9B6B6" w14:textId="41937624" w:rsidR="003954A4" w:rsidRPr="009B662B" w:rsidRDefault="003954A4" w:rsidP="003954A4">
            <w:pPr>
              <w:pStyle w:val="TableText"/>
              <w:ind w:left="283"/>
              <w:rPr>
                <w:rFonts w:eastAsia="Arial"/>
                <w:sz w:val="18"/>
                <w:szCs w:val="18"/>
              </w:rPr>
            </w:pPr>
          </w:p>
        </w:tc>
        <w:tc>
          <w:tcPr>
            <w:tcW w:w="1666" w:type="dxa"/>
            <w:tcBorders>
              <w:top w:val="single" w:sz="5" w:space="0" w:color="7F7F7F"/>
              <w:left w:val="single" w:sz="5" w:space="0" w:color="7F7F7F"/>
              <w:bottom w:val="single" w:sz="5" w:space="0" w:color="7F7F7F"/>
              <w:right w:val="single" w:sz="5" w:space="0" w:color="7F7F7F"/>
            </w:tcBorders>
          </w:tcPr>
          <w:p w14:paraId="5A0A5076" w14:textId="5C4217AF" w:rsidR="003954A4" w:rsidRPr="009B662B" w:rsidRDefault="004A5715" w:rsidP="00190F25">
            <w:pPr>
              <w:pStyle w:val="TableText"/>
              <w:numPr>
                <w:ilvl w:val="0"/>
                <w:numId w:val="28"/>
              </w:numPr>
              <w:ind w:left="283" w:hanging="141"/>
              <w:rPr>
                <w:rFonts w:eastAsia="Arial"/>
                <w:sz w:val="18"/>
                <w:szCs w:val="18"/>
              </w:rPr>
            </w:pPr>
            <w:r>
              <w:rPr>
                <w:rFonts w:eastAsia="Arial"/>
                <w:sz w:val="18"/>
                <w:szCs w:val="18"/>
              </w:rPr>
              <w:t>Design Studies</w:t>
            </w:r>
          </w:p>
        </w:tc>
      </w:tr>
      <w:tr w:rsidR="00206D9F" w:rsidRPr="00874C4B" w14:paraId="0DCF8AE4" w14:textId="58BDAA9D" w:rsidTr="009B662B">
        <w:trPr>
          <w:trHeight w:hRule="exact" w:val="1738"/>
        </w:trPr>
        <w:tc>
          <w:tcPr>
            <w:tcW w:w="10606" w:type="dxa"/>
            <w:gridSpan w:val="7"/>
            <w:tcBorders>
              <w:top w:val="single" w:sz="5" w:space="0" w:color="7F7F7F"/>
              <w:left w:val="single" w:sz="5" w:space="0" w:color="7F7F7F"/>
              <w:bottom w:val="single" w:sz="5" w:space="0" w:color="7F7F7F"/>
              <w:right w:val="single" w:sz="5" w:space="0" w:color="7F7F7F"/>
            </w:tcBorders>
            <w:vAlign w:val="center"/>
          </w:tcPr>
          <w:p w14:paraId="0B828A1B" w14:textId="55333975" w:rsidR="00206D9F" w:rsidRPr="009B662B" w:rsidRDefault="00206D9F" w:rsidP="00B01066">
            <w:pPr>
              <w:pStyle w:val="ListParagraph"/>
              <w:numPr>
                <w:ilvl w:val="0"/>
                <w:numId w:val="31"/>
              </w:numPr>
              <w:rPr>
                <w:rStyle w:val="textdeniumbold"/>
                <w:rFonts w:cs="Arial"/>
                <w:sz w:val="16"/>
                <w:szCs w:val="16"/>
              </w:rPr>
            </w:pPr>
            <w:r w:rsidRPr="009B662B">
              <w:rPr>
                <w:rStyle w:val="textdeniumbold"/>
                <w:rFonts w:cs="Arial"/>
                <w:sz w:val="16"/>
                <w:szCs w:val="16"/>
              </w:rPr>
              <w:t>Did you know that you have access to courses outside of Robert Thirsk High School?</w:t>
            </w:r>
          </w:p>
          <w:p w14:paraId="29F8F119" w14:textId="443ADC06" w:rsidR="00206D9F" w:rsidRPr="009B662B" w:rsidRDefault="00206D9F" w:rsidP="00B01066">
            <w:pPr>
              <w:pStyle w:val="ListParagraph"/>
              <w:numPr>
                <w:ilvl w:val="0"/>
                <w:numId w:val="31"/>
              </w:numPr>
              <w:rPr>
                <w:rFonts w:cs="Arial"/>
                <w:sz w:val="16"/>
                <w:szCs w:val="16"/>
              </w:rPr>
            </w:pPr>
            <w:r w:rsidRPr="009B662B">
              <w:rPr>
                <w:rStyle w:val="textdeniumbold"/>
                <w:rFonts w:cs="Arial"/>
                <w:sz w:val="16"/>
                <w:szCs w:val="16"/>
              </w:rPr>
              <w:t xml:space="preserve">Be a student of </w:t>
            </w:r>
            <w:r w:rsidRPr="009B662B">
              <w:rPr>
                <w:rFonts w:cs="Arial"/>
                <w:b/>
                <w:sz w:val="16"/>
                <w:szCs w:val="16"/>
              </w:rPr>
              <w:t xml:space="preserve">Robert Thirsk High School </w:t>
            </w:r>
            <w:r w:rsidRPr="009B662B">
              <w:rPr>
                <w:rStyle w:val="textdeniumbold"/>
                <w:rFonts w:cs="Arial"/>
                <w:sz w:val="16"/>
                <w:szCs w:val="16"/>
              </w:rPr>
              <w:t>and also take a course at the</w:t>
            </w:r>
            <w:r w:rsidRPr="009B662B">
              <w:rPr>
                <w:rFonts w:cs="Arial"/>
                <w:b/>
                <w:sz w:val="16"/>
                <w:szCs w:val="16"/>
              </w:rPr>
              <w:t xml:space="preserve"> CT Centre.</w:t>
            </w:r>
            <w:r w:rsidRPr="009B662B">
              <w:rPr>
                <w:rStyle w:val="textdeniumbold"/>
                <w:rFonts w:cs="Arial"/>
                <w:sz w:val="16"/>
                <w:szCs w:val="16"/>
              </w:rPr>
              <w:t xml:space="preserve"> Opportunities are waiting for you! </w:t>
            </w:r>
            <w:r w:rsidRPr="009B662B">
              <w:rPr>
                <w:rFonts w:cs="Arial"/>
                <w:sz w:val="16"/>
                <w:szCs w:val="16"/>
              </w:rPr>
              <w:t>Career &amp; Technology Centre: Students, you are invited to consider the unique hands-on opportunities available at the CT Centre. The CT Centre is located at the Lord Shaughnessy Campus, 2336 – 53 Avenue SW (403-777-7971).</w:t>
            </w:r>
          </w:p>
          <w:p w14:paraId="7F472A83" w14:textId="4E4D39E6" w:rsidR="00206D9F" w:rsidRPr="00B01066" w:rsidRDefault="00206D9F" w:rsidP="00B01066">
            <w:pPr>
              <w:pStyle w:val="ListParagraph"/>
              <w:numPr>
                <w:ilvl w:val="0"/>
                <w:numId w:val="31"/>
              </w:numPr>
              <w:rPr>
                <w:rStyle w:val="textdeniumbold"/>
                <w:rFonts w:cs="Arial"/>
                <w:sz w:val="18"/>
                <w:szCs w:val="18"/>
              </w:rPr>
            </w:pPr>
            <w:r w:rsidRPr="009B662B">
              <w:rPr>
                <w:rFonts w:cs="Arial"/>
                <w:sz w:val="16"/>
                <w:szCs w:val="16"/>
              </w:rPr>
              <w:t xml:space="preserve">For additional opportunities to personalize your educational experience, please refer to the course offerings outlined in the Career &amp; Technology Centre Course Guide at the CT Centre website: </w:t>
            </w:r>
            <w:hyperlink r:id="rId29">
              <w:r w:rsidRPr="009B662B">
                <w:rPr>
                  <w:rStyle w:val="Hyperlink"/>
                  <w:rFonts w:cs="Arial"/>
                  <w:sz w:val="16"/>
                  <w:szCs w:val="16"/>
                </w:rPr>
                <w:t xml:space="preserve">http://www.ct-centre.ca/ </w:t>
              </w:r>
            </w:hyperlink>
            <w:r w:rsidRPr="009B662B">
              <w:rPr>
                <w:rFonts w:cs="Arial"/>
                <w:sz w:val="16"/>
                <w:szCs w:val="16"/>
              </w:rPr>
              <w:t>.</w:t>
            </w:r>
          </w:p>
        </w:tc>
      </w:tr>
    </w:tbl>
    <w:p w14:paraId="67DA3F5E" w14:textId="7B4DBC9D" w:rsidR="00680DC7" w:rsidRDefault="00680DC7" w:rsidP="00BE02A8">
      <w:pPr>
        <w:rPr>
          <w:rStyle w:val="textgraduation"/>
          <w:b/>
          <w:color w:val="auto"/>
          <w:sz w:val="16"/>
          <w:szCs w:val="16"/>
        </w:rPr>
      </w:pPr>
    </w:p>
    <w:p w14:paraId="23F31FE5" w14:textId="3CFB5722" w:rsidR="00F3535D" w:rsidRDefault="00793AE1" w:rsidP="00680DC7">
      <w:pPr>
        <w:pStyle w:val="Heading1Purple"/>
        <w:spacing w:before="0" w:after="0"/>
        <w:contextualSpacing/>
        <w:outlineLvl w:val="2"/>
        <w:rPr>
          <w:rFonts w:cs="Arial"/>
          <w:b/>
          <w:color w:val="00B0F0"/>
          <w:sz w:val="32"/>
        </w:rPr>
      </w:pPr>
      <w:r>
        <w:rPr>
          <w:rFonts w:cs="Arial"/>
          <w:b/>
          <w:bCs w:val="0"/>
          <w:noProof/>
          <w:sz w:val="26"/>
          <w:szCs w:val="26"/>
          <w:lang w:val="en-CA" w:eastAsia="en-CA"/>
        </w:rPr>
        <w:drawing>
          <wp:anchor distT="0" distB="0" distL="114300" distR="114300" simplePos="0" relativeHeight="251780608" behindDoc="0" locked="0" layoutInCell="1" allowOverlap="1" wp14:anchorId="1DA150CA" wp14:editId="1C81BC0F">
            <wp:simplePos x="0" y="0"/>
            <wp:positionH relativeFrom="margin">
              <wp:posOffset>-2003425</wp:posOffset>
            </wp:positionH>
            <wp:positionV relativeFrom="margin">
              <wp:posOffset>6671310</wp:posOffset>
            </wp:positionV>
            <wp:extent cx="1753870" cy="1168400"/>
            <wp:effectExtent l="95250" t="76200" r="93980" b="431800"/>
            <wp:wrapSquare wrapText="bothSides"/>
            <wp:docPr id="29" name="Picture 29" descr="\\cns2\helpdesk\Web Admin Data Transfer\Robert Thirsk 2017\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ns2\helpdesk\Web Admin Data Transfer\Robert Thirsk 2017\IMG_607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53870" cy="11684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008F3E6C">
        <w:rPr>
          <w:rFonts w:cs="Arial"/>
          <w:b/>
          <w:color w:val="00B0F0"/>
          <w:sz w:val="32"/>
        </w:rPr>
        <w:t>Design, Engineering, and Innovation DEI</w:t>
      </w:r>
    </w:p>
    <w:p w14:paraId="24EA6C7F" w14:textId="26513AC9" w:rsidR="005B026C" w:rsidRPr="004D2D50" w:rsidRDefault="00B32A7D" w:rsidP="005B026C">
      <w:pPr>
        <w:rPr>
          <w:sz w:val="18"/>
          <w:szCs w:val="18"/>
        </w:rPr>
      </w:pPr>
      <w:r w:rsidRPr="004D2D50">
        <w:rPr>
          <w:sz w:val="18"/>
          <w:szCs w:val="18"/>
        </w:rPr>
        <w:t xml:space="preserve">Students have an opportunity at RTHS to select courses that enhance their knowledge and understanding of engineering and other </w:t>
      </w:r>
      <w:r w:rsidR="005B026C" w:rsidRPr="004D2D50">
        <w:rPr>
          <w:sz w:val="18"/>
          <w:szCs w:val="18"/>
        </w:rPr>
        <w:t>Science, Technology, Engineering &amp; Math (</w:t>
      </w:r>
      <w:r w:rsidRPr="004D2D50">
        <w:rPr>
          <w:sz w:val="18"/>
          <w:szCs w:val="18"/>
        </w:rPr>
        <w:t>STEM</w:t>
      </w:r>
      <w:r w:rsidR="005B026C" w:rsidRPr="004D2D50">
        <w:rPr>
          <w:sz w:val="18"/>
          <w:szCs w:val="18"/>
        </w:rPr>
        <w:t>)</w:t>
      </w:r>
      <w:r w:rsidRPr="004D2D50">
        <w:rPr>
          <w:sz w:val="18"/>
          <w:szCs w:val="18"/>
        </w:rPr>
        <w:t xml:space="preserve"> </w:t>
      </w:r>
      <w:r w:rsidR="005B026C" w:rsidRPr="004D2D50">
        <w:rPr>
          <w:sz w:val="18"/>
          <w:szCs w:val="18"/>
        </w:rPr>
        <w:t>f</w:t>
      </w:r>
      <w:r w:rsidRPr="004D2D50">
        <w:rPr>
          <w:sz w:val="18"/>
          <w:szCs w:val="18"/>
        </w:rPr>
        <w:t xml:space="preserve">ields. The following courses will provide foundational knowledge </w:t>
      </w:r>
      <w:r w:rsidR="005B026C" w:rsidRPr="004D2D50">
        <w:rPr>
          <w:sz w:val="18"/>
          <w:szCs w:val="18"/>
        </w:rPr>
        <w:t>and skills for students who are passionate about innovation and engineering</w:t>
      </w:r>
      <w:r w:rsidRPr="004D2D50">
        <w:rPr>
          <w:sz w:val="18"/>
          <w:szCs w:val="18"/>
        </w:rPr>
        <w:t xml:space="preserve">. </w:t>
      </w:r>
    </w:p>
    <w:p w14:paraId="64320746" w14:textId="4C867EED" w:rsidR="00680DC7" w:rsidRPr="00206F6D" w:rsidRDefault="00680DC7" w:rsidP="00680DC7">
      <w:pPr>
        <w:pStyle w:val="Heading1Purple"/>
        <w:spacing w:before="0" w:after="0"/>
        <w:contextualSpacing/>
        <w:outlineLvl w:val="2"/>
        <w:rPr>
          <w:rFonts w:cs="Arial"/>
          <w:b/>
          <w:color w:val="00B0F0"/>
          <w:sz w:val="26"/>
          <w:szCs w:val="26"/>
        </w:rPr>
      </w:pPr>
      <w:r w:rsidRPr="00206F6D">
        <w:rPr>
          <w:rFonts w:cs="Arial"/>
          <w:b/>
          <w:color w:val="00B0F0"/>
          <w:sz w:val="26"/>
          <w:szCs w:val="26"/>
        </w:rPr>
        <w:t>Computing Science</w:t>
      </w:r>
    </w:p>
    <w:p w14:paraId="351A2424" w14:textId="510EFDEE" w:rsidR="00B32A7D" w:rsidRDefault="00680DC7" w:rsidP="004F445B">
      <w:pPr>
        <w:pStyle w:val="Heading1Purple"/>
        <w:spacing w:before="0"/>
        <w:contextualSpacing/>
        <w:outlineLvl w:val="9"/>
        <w:rPr>
          <w:rFonts w:cs="Arial"/>
          <w:color w:val="000000" w:themeColor="text1"/>
          <w:sz w:val="20"/>
          <w:szCs w:val="20"/>
        </w:rPr>
      </w:pPr>
      <w:r w:rsidRPr="005520FB">
        <w:rPr>
          <w:rFonts w:cs="Arial"/>
          <w:color w:val="000000" w:themeColor="text1"/>
          <w:sz w:val="20"/>
          <w:szCs w:val="20"/>
        </w:rPr>
        <w:t>Computing</w:t>
      </w:r>
      <w:r>
        <w:rPr>
          <w:rFonts w:cs="Arial"/>
          <w:color w:val="000000" w:themeColor="text1"/>
          <w:sz w:val="20"/>
          <w:szCs w:val="20"/>
        </w:rPr>
        <w:t xml:space="preserve"> S</w:t>
      </w:r>
      <w:r w:rsidRPr="005520FB">
        <w:rPr>
          <w:rFonts w:cs="Arial"/>
          <w:color w:val="000000" w:themeColor="text1"/>
          <w:sz w:val="20"/>
          <w:szCs w:val="20"/>
        </w:rPr>
        <w:t>cience helps students develop strong foundational skills in computer coding.  Computing Science 30 can be used for entrance into post-secondary in</w:t>
      </w:r>
      <w:r>
        <w:rPr>
          <w:rFonts w:cs="Arial"/>
          <w:color w:val="000000" w:themeColor="text1"/>
          <w:sz w:val="20"/>
          <w:szCs w:val="20"/>
        </w:rPr>
        <w:t>stitu</w:t>
      </w:r>
      <w:r w:rsidRPr="005520FB">
        <w:rPr>
          <w:rFonts w:cs="Arial"/>
          <w:color w:val="000000" w:themeColor="text1"/>
          <w:sz w:val="20"/>
          <w:szCs w:val="20"/>
        </w:rPr>
        <w:t>tions as a replacement for any of the thre</w:t>
      </w:r>
      <w:r>
        <w:rPr>
          <w:rFonts w:cs="Arial"/>
          <w:color w:val="000000" w:themeColor="text1"/>
          <w:sz w:val="20"/>
          <w:szCs w:val="20"/>
        </w:rPr>
        <w:t>e traditional science courses (Biology, P</w:t>
      </w:r>
      <w:r w:rsidRPr="005520FB">
        <w:rPr>
          <w:rFonts w:cs="Arial"/>
          <w:color w:val="000000" w:themeColor="text1"/>
          <w:sz w:val="20"/>
          <w:szCs w:val="20"/>
        </w:rPr>
        <w:t>hysics and</w:t>
      </w:r>
      <w:r>
        <w:rPr>
          <w:rFonts w:cs="Arial"/>
          <w:color w:val="000000" w:themeColor="text1"/>
          <w:sz w:val="20"/>
          <w:szCs w:val="20"/>
        </w:rPr>
        <w:t>/or C</w:t>
      </w:r>
      <w:r w:rsidR="00206F6D">
        <w:rPr>
          <w:rFonts w:cs="Arial"/>
          <w:color w:val="000000" w:themeColor="text1"/>
          <w:sz w:val="20"/>
          <w:szCs w:val="20"/>
        </w:rPr>
        <w:t xml:space="preserve">hemistry). </w:t>
      </w:r>
      <w:r w:rsidRPr="005520FB">
        <w:rPr>
          <w:rFonts w:cs="Arial"/>
          <w:color w:val="000000" w:themeColor="text1"/>
          <w:sz w:val="20"/>
          <w:szCs w:val="20"/>
        </w:rPr>
        <w:t>Students must complete all three levels of computer science to use it for post-secondary entrance.</w:t>
      </w:r>
    </w:p>
    <w:p w14:paraId="473075FE" w14:textId="70315622" w:rsidR="00793AE1" w:rsidRDefault="00793AE1" w:rsidP="00793AE1"/>
    <w:p w14:paraId="2FC2495E" w14:textId="77777777" w:rsidR="00793AE1" w:rsidRPr="00793AE1" w:rsidRDefault="00793AE1" w:rsidP="00793AE1"/>
    <w:p w14:paraId="417D4E3B" w14:textId="093E7AD8" w:rsidR="00680DC7" w:rsidRPr="00F867F2" w:rsidRDefault="00680DC7" w:rsidP="00680DC7">
      <w:pPr>
        <w:spacing w:line="240" w:lineRule="auto"/>
        <w:contextualSpacing/>
        <w:rPr>
          <w:sz w:val="26"/>
          <w:szCs w:val="26"/>
        </w:rPr>
      </w:pPr>
      <w:r>
        <w:rPr>
          <w:b/>
          <w:sz w:val="26"/>
          <w:szCs w:val="26"/>
        </w:rPr>
        <w:lastRenderedPageBreak/>
        <w:t>Computing</w:t>
      </w:r>
      <w:r w:rsidRPr="009D5032">
        <w:rPr>
          <w:b/>
          <w:sz w:val="26"/>
          <w:szCs w:val="26"/>
        </w:rPr>
        <w:t xml:space="preserve"> Science 10</w:t>
      </w:r>
      <w:r w:rsidRPr="00F867F2">
        <w:rPr>
          <w:sz w:val="26"/>
          <w:szCs w:val="26"/>
        </w:rPr>
        <w:t xml:space="preserve"> </w:t>
      </w:r>
    </w:p>
    <w:p w14:paraId="7F2F15A8" w14:textId="2E5A0128" w:rsidR="00680DC7" w:rsidRPr="00320236" w:rsidRDefault="00680DC7" w:rsidP="00680DC7">
      <w:pPr>
        <w:spacing w:line="240" w:lineRule="auto"/>
        <w:contextualSpacing/>
        <w:rPr>
          <w:rFonts w:eastAsia="Times New Roman"/>
          <w:sz w:val="16"/>
          <w:szCs w:val="16"/>
        </w:rPr>
      </w:pPr>
      <w:r>
        <w:rPr>
          <w:rFonts w:eastAsia="Times New Roman" w:cs="Arial"/>
          <w:szCs w:val="20"/>
        </w:rPr>
        <w:t>S</w:t>
      </w:r>
      <w:r w:rsidRPr="007E2511">
        <w:rPr>
          <w:rFonts w:eastAsia="Times New Roman" w:cs="Arial"/>
          <w:szCs w:val="20"/>
        </w:rPr>
        <w:t>tudents are introduced to a variety of computing topics, including the</w:t>
      </w:r>
      <w:r w:rsidRPr="007E2511">
        <w:rPr>
          <w:rFonts w:eastAsia="Times New Roman"/>
          <w:szCs w:val="20"/>
        </w:rPr>
        <w:t xml:space="preserve"> </w:t>
      </w:r>
      <w:r w:rsidRPr="007E2511">
        <w:rPr>
          <w:rFonts w:eastAsia="Times New Roman" w:cs="Arial"/>
          <w:szCs w:val="20"/>
        </w:rPr>
        <w:t>basics of how computers work, the relationship between hardware and software, the history of Computer Sci</w:t>
      </w:r>
      <w:r>
        <w:rPr>
          <w:rFonts w:eastAsia="Times New Roman" w:cs="Arial"/>
          <w:szCs w:val="20"/>
        </w:rPr>
        <w:t>ence, and how to build</w:t>
      </w:r>
      <w:r w:rsidRPr="007E2511">
        <w:rPr>
          <w:rFonts w:eastAsia="Times New Roman" w:cs="Arial"/>
          <w:szCs w:val="20"/>
        </w:rPr>
        <w:t xml:space="preserve"> program</w:t>
      </w:r>
      <w:r>
        <w:rPr>
          <w:rFonts w:eastAsia="Times New Roman" w:cs="Arial"/>
          <w:szCs w:val="20"/>
        </w:rPr>
        <w:t>s</w:t>
      </w:r>
      <w:r w:rsidRPr="007E2511">
        <w:rPr>
          <w:rFonts w:eastAsia="Times New Roman" w:cs="Arial"/>
          <w:szCs w:val="20"/>
        </w:rPr>
        <w:t>. Students will learn how to build their own website using JavaScript, HTML, and CSS. The majority of concepts will be introduced by having students create their own games.</w:t>
      </w:r>
      <w:r>
        <w:rPr>
          <w:rFonts w:eastAsia="Times New Roman" w:cs="Arial"/>
          <w:szCs w:val="20"/>
        </w:rPr>
        <w:t xml:space="preserve">  </w:t>
      </w:r>
      <w:r w:rsidRPr="00320236">
        <w:rPr>
          <w:rStyle w:val="textgraduation"/>
          <w:b/>
          <w:sz w:val="16"/>
          <w:szCs w:val="16"/>
        </w:rPr>
        <w:t xml:space="preserve">Prerequisite:  </w:t>
      </w:r>
      <w:r w:rsidRPr="00320236">
        <w:rPr>
          <w:rStyle w:val="textgraduation"/>
          <w:b/>
          <w:color w:val="auto"/>
          <w:sz w:val="16"/>
          <w:szCs w:val="16"/>
        </w:rPr>
        <w:t>None</w:t>
      </w:r>
    </w:p>
    <w:p w14:paraId="4C5EC145" w14:textId="130DF564" w:rsidR="00680DC7" w:rsidRDefault="00680DC7" w:rsidP="00680DC7">
      <w:pPr>
        <w:spacing w:line="240" w:lineRule="auto"/>
        <w:contextualSpacing/>
        <w:rPr>
          <w:rFonts w:eastAsia="Times New Roman" w:cs="Arial"/>
          <w:b/>
          <w:bCs/>
          <w:szCs w:val="20"/>
        </w:rPr>
      </w:pPr>
    </w:p>
    <w:p w14:paraId="6A295BFD" w14:textId="101FBD0B" w:rsidR="00680DC7" w:rsidRPr="00F867F2" w:rsidRDefault="00680DC7" w:rsidP="00680DC7">
      <w:pPr>
        <w:spacing w:line="240" w:lineRule="auto"/>
        <w:contextualSpacing/>
        <w:rPr>
          <w:rStyle w:val="apple-tab-span"/>
          <w:rFonts w:eastAsia="Times New Roman" w:cs="Arial"/>
          <w:sz w:val="26"/>
          <w:szCs w:val="26"/>
        </w:rPr>
      </w:pPr>
      <w:r>
        <w:rPr>
          <w:rFonts w:eastAsia="Times New Roman" w:cs="Arial"/>
          <w:b/>
          <w:bCs/>
          <w:sz w:val="26"/>
          <w:szCs w:val="26"/>
        </w:rPr>
        <w:t>Computing</w:t>
      </w:r>
      <w:r w:rsidRPr="009D5032">
        <w:rPr>
          <w:rFonts w:eastAsia="Times New Roman" w:cs="Arial"/>
          <w:b/>
          <w:bCs/>
          <w:sz w:val="26"/>
          <w:szCs w:val="26"/>
        </w:rPr>
        <w:t xml:space="preserve"> Science 20</w:t>
      </w:r>
      <w:r>
        <w:rPr>
          <w:rFonts w:eastAsia="Times New Roman" w:cs="Arial"/>
          <w:bCs/>
          <w:sz w:val="26"/>
          <w:szCs w:val="26"/>
        </w:rPr>
        <w:t xml:space="preserve"> </w:t>
      </w:r>
      <w:r w:rsidRPr="00F867F2">
        <w:rPr>
          <w:rStyle w:val="apple-tab-span"/>
          <w:rFonts w:eastAsia="Times New Roman" w:cs="Arial"/>
          <w:sz w:val="26"/>
          <w:szCs w:val="26"/>
        </w:rPr>
        <w:tab/>
      </w:r>
      <w:r w:rsidRPr="00F867F2">
        <w:rPr>
          <w:rStyle w:val="apple-tab-span"/>
          <w:rFonts w:eastAsia="Times New Roman" w:cs="Arial"/>
          <w:sz w:val="26"/>
          <w:szCs w:val="26"/>
        </w:rPr>
        <w:tab/>
        <w:t>                                   </w:t>
      </w:r>
    </w:p>
    <w:p w14:paraId="4FBAF6A4" w14:textId="08BCD725" w:rsidR="00680DC7" w:rsidRPr="009F25A1" w:rsidRDefault="00680DC7" w:rsidP="00680DC7">
      <w:pPr>
        <w:spacing w:line="240" w:lineRule="auto"/>
        <w:contextualSpacing/>
        <w:rPr>
          <w:sz w:val="26"/>
          <w:szCs w:val="26"/>
        </w:rPr>
      </w:pPr>
      <w:r>
        <w:rPr>
          <w:rFonts w:eastAsia="Times New Roman" w:cs="Arial"/>
          <w:szCs w:val="20"/>
        </w:rPr>
        <w:t xml:space="preserve">Students develop </w:t>
      </w:r>
      <w:r w:rsidRPr="007E2511">
        <w:rPr>
          <w:rFonts w:eastAsia="Times New Roman" w:cs="Arial"/>
          <w:szCs w:val="20"/>
        </w:rPr>
        <w:t>skills g</w:t>
      </w:r>
      <w:r>
        <w:rPr>
          <w:rFonts w:eastAsia="Times New Roman" w:cs="Arial"/>
          <w:szCs w:val="20"/>
        </w:rPr>
        <w:t xml:space="preserve">ained in the 10-level course, and </w:t>
      </w:r>
      <w:r w:rsidRPr="007E2511">
        <w:rPr>
          <w:rFonts w:eastAsia="Times New Roman" w:cs="Arial"/>
          <w:szCs w:val="20"/>
        </w:rPr>
        <w:t>continue to look at how computers have influenced life and society. Students will be</w:t>
      </w:r>
      <w:r>
        <w:rPr>
          <w:sz w:val="26"/>
          <w:szCs w:val="26"/>
        </w:rPr>
        <w:t xml:space="preserve"> </w:t>
      </w:r>
      <w:r w:rsidRPr="007E2511">
        <w:rPr>
          <w:rFonts w:eastAsia="Times New Roman" w:cs="Arial"/>
          <w:szCs w:val="20"/>
        </w:rPr>
        <w:t>introduced to the Python language, while exploring more advanced topics of file access, working with graphics libraries, and a variety of data types. We will begin to study object-oriented programming.</w:t>
      </w:r>
      <w:r>
        <w:rPr>
          <w:rFonts w:eastAsia="Times New Roman" w:cs="Arial"/>
          <w:szCs w:val="20"/>
        </w:rPr>
        <w:t xml:space="preserve">  </w:t>
      </w:r>
      <w:r w:rsidRPr="00320236">
        <w:rPr>
          <w:rStyle w:val="textgraduation"/>
          <w:b/>
          <w:sz w:val="16"/>
          <w:szCs w:val="16"/>
        </w:rPr>
        <w:t>Prerequisite:</w:t>
      </w:r>
      <w:r w:rsidRPr="00320236">
        <w:rPr>
          <w:rFonts w:cs="Arial"/>
          <w:b/>
          <w:sz w:val="16"/>
          <w:szCs w:val="16"/>
        </w:rPr>
        <w:t xml:space="preserve"> Computing Science 10</w:t>
      </w:r>
    </w:p>
    <w:p w14:paraId="4A56C19A" w14:textId="001F97A7" w:rsidR="00C822C8" w:rsidRPr="009C62CB" w:rsidRDefault="00680DC7" w:rsidP="00680DC7">
      <w:pPr>
        <w:spacing w:line="240" w:lineRule="auto"/>
        <w:contextualSpacing/>
        <w:rPr>
          <w:rFonts w:eastAsiaTheme="minorHAnsi"/>
          <w:szCs w:val="20"/>
        </w:rPr>
      </w:pPr>
      <w:r w:rsidRPr="007E2511">
        <w:rPr>
          <w:rStyle w:val="apple-tab-span"/>
          <w:rFonts w:cs="Arial"/>
          <w:szCs w:val="20"/>
        </w:rPr>
        <w:tab/>
      </w:r>
      <w:r w:rsidRPr="007E2511">
        <w:rPr>
          <w:rStyle w:val="apple-tab-span"/>
          <w:rFonts w:cs="Arial"/>
          <w:szCs w:val="20"/>
        </w:rPr>
        <w:tab/>
        <w:t xml:space="preserve">            </w:t>
      </w:r>
      <w:r w:rsidRPr="007E2511">
        <w:rPr>
          <w:rStyle w:val="apple-tab-span"/>
          <w:szCs w:val="20"/>
        </w:rPr>
        <w:tab/>
        <w:t xml:space="preserve">            </w:t>
      </w:r>
      <w:r w:rsidRPr="007E2511">
        <w:rPr>
          <w:rStyle w:val="apple-tab-span"/>
          <w:szCs w:val="20"/>
        </w:rPr>
        <w:tab/>
        <w:t xml:space="preserve">            </w:t>
      </w:r>
      <w:r w:rsidRPr="007E2511">
        <w:rPr>
          <w:rStyle w:val="apple-tab-span"/>
          <w:szCs w:val="20"/>
        </w:rPr>
        <w:tab/>
        <w:t xml:space="preserve">            </w:t>
      </w:r>
      <w:r w:rsidRPr="007E2511">
        <w:rPr>
          <w:rStyle w:val="apple-tab-span"/>
          <w:szCs w:val="20"/>
        </w:rPr>
        <w:tab/>
        <w:t xml:space="preserve">            </w:t>
      </w:r>
    </w:p>
    <w:p w14:paraId="28324E13" w14:textId="77777777" w:rsidR="00C822C8" w:rsidRDefault="00C822C8" w:rsidP="00680DC7">
      <w:pPr>
        <w:spacing w:line="240" w:lineRule="auto"/>
        <w:contextualSpacing/>
        <w:rPr>
          <w:rFonts w:eastAsia="Times New Roman" w:cs="Arial"/>
          <w:b/>
          <w:bCs/>
          <w:sz w:val="26"/>
          <w:szCs w:val="26"/>
        </w:rPr>
      </w:pPr>
    </w:p>
    <w:p w14:paraId="301BE741" w14:textId="1E8204AA" w:rsidR="00680DC7" w:rsidRPr="00F867F2" w:rsidRDefault="00680DC7" w:rsidP="00680DC7">
      <w:pPr>
        <w:spacing w:line="240" w:lineRule="auto"/>
        <w:contextualSpacing/>
        <w:rPr>
          <w:rStyle w:val="apple-tab-span"/>
          <w:rFonts w:eastAsia="Times New Roman" w:cs="Arial"/>
          <w:bCs/>
          <w:sz w:val="26"/>
          <w:szCs w:val="26"/>
        </w:rPr>
      </w:pPr>
      <w:r>
        <w:rPr>
          <w:rFonts w:eastAsia="Times New Roman" w:cs="Arial"/>
          <w:b/>
          <w:bCs/>
          <w:sz w:val="26"/>
          <w:szCs w:val="26"/>
        </w:rPr>
        <w:t>Computing</w:t>
      </w:r>
      <w:r w:rsidRPr="009D5032">
        <w:rPr>
          <w:rFonts w:eastAsia="Times New Roman" w:cs="Arial"/>
          <w:b/>
          <w:bCs/>
          <w:sz w:val="26"/>
          <w:szCs w:val="26"/>
        </w:rPr>
        <w:t xml:space="preserve"> Science 30</w:t>
      </w:r>
      <w:r>
        <w:rPr>
          <w:rFonts w:eastAsia="Times New Roman" w:cs="Arial"/>
          <w:bCs/>
          <w:sz w:val="26"/>
          <w:szCs w:val="26"/>
        </w:rPr>
        <w:t xml:space="preserve"> </w:t>
      </w:r>
      <w:r w:rsidRPr="00F867F2">
        <w:rPr>
          <w:rStyle w:val="apple-tab-span"/>
          <w:rFonts w:eastAsia="Times New Roman" w:cs="Arial"/>
          <w:bCs/>
          <w:sz w:val="26"/>
          <w:szCs w:val="26"/>
        </w:rPr>
        <w:tab/>
      </w:r>
      <w:r w:rsidRPr="00F867F2">
        <w:rPr>
          <w:rStyle w:val="apple-tab-span"/>
          <w:rFonts w:eastAsia="Times New Roman" w:cs="Arial"/>
          <w:bCs/>
          <w:sz w:val="26"/>
          <w:szCs w:val="26"/>
        </w:rPr>
        <w:tab/>
        <w:t>  </w:t>
      </w:r>
      <w:r>
        <w:rPr>
          <w:rStyle w:val="apple-tab-span"/>
          <w:rFonts w:eastAsia="Times New Roman" w:cs="Arial"/>
          <w:bCs/>
          <w:sz w:val="26"/>
          <w:szCs w:val="26"/>
        </w:rPr>
        <w:t xml:space="preserve">          </w:t>
      </w:r>
      <w:r>
        <w:rPr>
          <w:rStyle w:val="apple-tab-span"/>
          <w:rFonts w:eastAsia="Times New Roman" w:cs="Arial"/>
          <w:bCs/>
          <w:sz w:val="26"/>
          <w:szCs w:val="26"/>
        </w:rPr>
        <w:tab/>
        <w:t>                 </w:t>
      </w:r>
      <w:r w:rsidRPr="00F867F2">
        <w:rPr>
          <w:rStyle w:val="apple-tab-span"/>
          <w:rFonts w:eastAsia="Times New Roman" w:cs="Arial"/>
          <w:bCs/>
          <w:sz w:val="26"/>
          <w:szCs w:val="26"/>
        </w:rPr>
        <w:t>  </w:t>
      </w:r>
    </w:p>
    <w:p w14:paraId="39836A7A" w14:textId="07B3AEBC" w:rsidR="00680DC7" w:rsidRPr="007266D7" w:rsidRDefault="00793AE1" w:rsidP="00680DC7">
      <w:pPr>
        <w:spacing w:line="240" w:lineRule="auto"/>
        <w:contextualSpacing/>
        <w:rPr>
          <w:rFonts w:cs="Arial"/>
          <w:b/>
          <w:sz w:val="16"/>
          <w:szCs w:val="16"/>
        </w:rPr>
      </w:pPr>
      <w:r w:rsidRPr="00680DC7">
        <w:rPr>
          <w:rFonts w:cs="Arial"/>
          <w:noProof/>
          <w:color w:val="00B0F0"/>
          <w:lang w:val="en-CA" w:eastAsia="en-CA"/>
        </w:rPr>
        <w:drawing>
          <wp:anchor distT="0" distB="0" distL="114300" distR="114300" simplePos="0" relativeHeight="251781632" behindDoc="0" locked="0" layoutInCell="1" allowOverlap="1" wp14:anchorId="55ED40F0" wp14:editId="5F7873A7">
            <wp:simplePos x="0" y="0"/>
            <wp:positionH relativeFrom="margin">
              <wp:posOffset>-2089150</wp:posOffset>
            </wp:positionH>
            <wp:positionV relativeFrom="page">
              <wp:posOffset>1482090</wp:posOffset>
            </wp:positionV>
            <wp:extent cx="1772920" cy="1181100"/>
            <wp:effectExtent l="19050" t="0" r="17780" b="361950"/>
            <wp:wrapSquare wrapText="bothSides"/>
            <wp:docPr id="5" name="Picture 5" descr="V:\Yearbook\2015-2016 Yearbook\Electro-tech\IMG_6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Yearbook\2015-2016 Yearbook\Electro-tech\IMG_603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2920" cy="1181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680DC7">
        <w:rPr>
          <w:rFonts w:eastAsia="Times New Roman" w:cs="Arial"/>
          <w:szCs w:val="20"/>
        </w:rPr>
        <w:t>Students</w:t>
      </w:r>
      <w:r w:rsidR="00680DC7" w:rsidRPr="007E2511">
        <w:rPr>
          <w:rFonts w:eastAsia="Times New Roman" w:cs="Arial"/>
          <w:szCs w:val="20"/>
        </w:rPr>
        <w:t xml:space="preserve"> build on their previous skill and knowledge by focusing on the object-oriented approach to programming. Students </w:t>
      </w:r>
      <w:r w:rsidR="00680DC7">
        <w:rPr>
          <w:rFonts w:eastAsia="Times New Roman" w:cs="Arial"/>
          <w:szCs w:val="20"/>
        </w:rPr>
        <w:t>continue in</w:t>
      </w:r>
      <w:r w:rsidR="00680DC7" w:rsidRPr="007E2511">
        <w:rPr>
          <w:rFonts w:eastAsia="Times New Roman" w:cs="Arial"/>
          <w:szCs w:val="20"/>
        </w:rPr>
        <w:t xml:space="preserve"> the </w:t>
      </w:r>
      <w:r w:rsidR="00680DC7">
        <w:rPr>
          <w:rFonts w:eastAsia="Times New Roman" w:cs="Arial"/>
          <w:szCs w:val="20"/>
        </w:rPr>
        <w:t>Python</w:t>
      </w:r>
      <w:r w:rsidR="00680DC7" w:rsidRPr="007E2511">
        <w:rPr>
          <w:rFonts w:eastAsia="Times New Roman" w:cs="Arial"/>
          <w:szCs w:val="20"/>
        </w:rPr>
        <w:t xml:space="preserve"> programming language </w:t>
      </w:r>
      <w:r w:rsidR="00680DC7">
        <w:rPr>
          <w:rFonts w:eastAsia="Times New Roman" w:cs="Arial"/>
          <w:szCs w:val="20"/>
        </w:rPr>
        <w:t>to explore the object-oriented approach to programming</w:t>
      </w:r>
      <w:r w:rsidR="00680DC7" w:rsidRPr="007E2511">
        <w:rPr>
          <w:rFonts w:eastAsia="Times New Roman" w:cs="Arial"/>
          <w:szCs w:val="20"/>
        </w:rPr>
        <w:t>. Other topics include dynamic data structures, recursion, and search</w:t>
      </w:r>
      <w:r w:rsidR="00680DC7">
        <w:rPr>
          <w:rFonts w:eastAsia="Times New Roman" w:cs="Arial"/>
          <w:szCs w:val="20"/>
        </w:rPr>
        <w:t>ing and sorting methods. S</w:t>
      </w:r>
      <w:r w:rsidR="00680DC7" w:rsidRPr="007E2511">
        <w:rPr>
          <w:rFonts w:eastAsia="Times New Roman" w:cs="Arial"/>
          <w:szCs w:val="20"/>
        </w:rPr>
        <w:t>erver-side scripting and databases</w:t>
      </w:r>
      <w:r w:rsidR="00680DC7">
        <w:rPr>
          <w:rFonts w:eastAsia="Times New Roman" w:cs="Arial"/>
          <w:szCs w:val="20"/>
        </w:rPr>
        <w:t xml:space="preserve"> may also be introduced</w:t>
      </w:r>
      <w:r w:rsidR="00680DC7" w:rsidRPr="007E2511">
        <w:rPr>
          <w:rFonts w:eastAsia="Times New Roman" w:cs="Arial"/>
          <w:szCs w:val="20"/>
        </w:rPr>
        <w:t xml:space="preserve">. </w:t>
      </w:r>
      <w:r w:rsidR="00680DC7" w:rsidRPr="00320236">
        <w:rPr>
          <w:rStyle w:val="textgraduation"/>
          <w:b/>
          <w:sz w:val="16"/>
          <w:szCs w:val="16"/>
        </w:rPr>
        <w:t>Prerequisite:</w:t>
      </w:r>
      <w:r w:rsidR="00680DC7" w:rsidRPr="00320236">
        <w:rPr>
          <w:rFonts w:cs="Arial"/>
          <w:b/>
          <w:sz w:val="16"/>
          <w:szCs w:val="16"/>
        </w:rPr>
        <w:t xml:space="preserve"> Computing Science 20</w:t>
      </w:r>
    </w:p>
    <w:p w14:paraId="01989733" w14:textId="37301B85" w:rsidR="00680DC7" w:rsidRDefault="00680DC7" w:rsidP="004F445B">
      <w:pPr>
        <w:pStyle w:val="Heading2Purple"/>
        <w:spacing w:after="0" w:line="240" w:lineRule="auto"/>
        <w:contextualSpacing/>
        <w:outlineLvl w:val="2"/>
        <w:rPr>
          <w:rFonts w:cs="Arial"/>
          <w:b/>
          <w:color w:val="auto"/>
          <w:sz w:val="26"/>
          <w:szCs w:val="26"/>
        </w:rPr>
      </w:pPr>
      <w:r>
        <w:rPr>
          <w:rFonts w:cs="Arial"/>
          <w:b/>
          <w:color w:val="auto"/>
          <w:sz w:val="26"/>
          <w:szCs w:val="26"/>
        </w:rPr>
        <w:t>Computer Science 30 AP</w:t>
      </w:r>
    </w:p>
    <w:p w14:paraId="49B5500E" w14:textId="7DC38821" w:rsidR="00AB77C0" w:rsidRPr="004D2D50" w:rsidRDefault="004F445B" w:rsidP="004D2D50">
      <w:pPr>
        <w:spacing w:after="0" w:line="240" w:lineRule="auto"/>
        <w:rPr>
          <w:lang w:val="en-CA"/>
        </w:rPr>
      </w:pPr>
      <w:r w:rsidRPr="004F445B">
        <w:rPr>
          <w:lang w:val="en-CA"/>
        </w:rPr>
        <w:t xml:space="preserve">In Advanced Placement Computer Science, students will learn about </w:t>
      </w:r>
      <w:r w:rsidR="0062482B">
        <w:rPr>
          <w:lang w:val="en-CA"/>
        </w:rPr>
        <w:t xml:space="preserve">an </w:t>
      </w:r>
      <w:r w:rsidRPr="004F445B">
        <w:rPr>
          <w:lang w:val="en-CA"/>
        </w:rPr>
        <w:t xml:space="preserve">array </w:t>
      </w:r>
      <w:r w:rsidR="0062482B">
        <w:rPr>
          <w:lang w:val="en-CA"/>
        </w:rPr>
        <w:t xml:space="preserve">of </w:t>
      </w:r>
      <w:r w:rsidRPr="004F445B">
        <w:rPr>
          <w:lang w:val="en-CA"/>
        </w:rPr>
        <w:t>structures and procedural programming techniques a</w:t>
      </w:r>
      <w:r w:rsidR="0062482B">
        <w:rPr>
          <w:lang w:val="en-CA"/>
        </w:rPr>
        <w:t>nd their application</w:t>
      </w:r>
      <w:r w:rsidRPr="004F445B">
        <w:rPr>
          <w:lang w:val="en-CA"/>
        </w:rPr>
        <w:t xml:space="preserve"> through enriched programming projects. Students will learn how to create and process external data files as well as how to develop using an industry standard language, Java. In their second year, students will learn about Object Oriented Programming and inheritance to allow them to develop more complex projects in a well-organized manner. They will also learn fundamental iterative and recursive computer science algorithms</w:t>
      </w:r>
      <w:r w:rsidR="0062482B">
        <w:rPr>
          <w:lang w:val="en-CA"/>
        </w:rPr>
        <w:t>,</w:t>
      </w:r>
      <w:r w:rsidRPr="004F445B">
        <w:rPr>
          <w:lang w:val="en-CA"/>
        </w:rPr>
        <w:t xml:space="preserve"> as well</w:t>
      </w:r>
      <w:r w:rsidR="0062482B">
        <w:rPr>
          <w:lang w:val="en-CA"/>
        </w:rPr>
        <w:t xml:space="preserve"> as,</w:t>
      </w:r>
      <w:r w:rsidRPr="004F445B">
        <w:rPr>
          <w:lang w:val="en-CA"/>
        </w:rPr>
        <w:t xml:space="preserve"> how to compare the performance of different algorithms using big O notation. Finally, all AP students will</w:t>
      </w:r>
      <w:r w:rsidR="0062482B">
        <w:rPr>
          <w:lang w:val="en-CA"/>
        </w:rPr>
        <w:t xml:space="preserve"> demonstrate their mastery through an individual project </w:t>
      </w:r>
      <w:r w:rsidRPr="004F445B">
        <w:rPr>
          <w:lang w:val="en-CA"/>
        </w:rPr>
        <w:t>at the end of each semester.</w:t>
      </w:r>
      <w:r>
        <w:rPr>
          <w:lang w:val="en-CA"/>
        </w:rPr>
        <w:t xml:space="preserve"> </w:t>
      </w:r>
      <w:r w:rsidRPr="00320236">
        <w:rPr>
          <w:rStyle w:val="textgraduation"/>
          <w:b/>
          <w:sz w:val="16"/>
          <w:szCs w:val="16"/>
        </w:rPr>
        <w:t>Prerequisite:</w:t>
      </w:r>
      <w:r w:rsidRPr="00320236">
        <w:rPr>
          <w:rFonts w:cs="Arial"/>
          <w:b/>
          <w:sz w:val="16"/>
          <w:szCs w:val="16"/>
        </w:rPr>
        <w:t xml:space="preserve"> Computing Science 10</w:t>
      </w:r>
      <w:r>
        <w:rPr>
          <w:rFonts w:cs="Arial"/>
          <w:b/>
          <w:sz w:val="16"/>
          <w:szCs w:val="16"/>
        </w:rPr>
        <w:t xml:space="preserve"> with teacher </w:t>
      </w:r>
      <w:r w:rsidR="00AA2D1A">
        <w:rPr>
          <w:rFonts w:cs="Arial"/>
          <w:b/>
          <w:sz w:val="16"/>
          <w:szCs w:val="16"/>
        </w:rPr>
        <w:t>recommendation</w:t>
      </w:r>
    </w:p>
    <w:p w14:paraId="4D4BE6C4" w14:textId="02B227F6" w:rsidR="00F3535D" w:rsidRDefault="00F3535D" w:rsidP="00F3535D">
      <w:pPr>
        <w:pStyle w:val="Heading2Orange"/>
        <w:spacing w:line="240" w:lineRule="auto"/>
        <w:contextualSpacing/>
        <w:rPr>
          <w:rFonts w:cs="Arial"/>
          <w:b/>
          <w:color w:val="00B0F0"/>
        </w:rPr>
      </w:pPr>
      <w:r>
        <w:rPr>
          <w:rFonts w:cs="Arial"/>
          <w:b/>
          <w:color w:val="00B0F0"/>
        </w:rPr>
        <w:t>Robotics</w:t>
      </w:r>
    </w:p>
    <w:p w14:paraId="639178A0" w14:textId="18DE05EE" w:rsidR="00564BA4" w:rsidRDefault="00564BA4" w:rsidP="00564BA4">
      <w:pPr>
        <w:spacing w:after="0" w:line="240" w:lineRule="auto"/>
        <w:rPr>
          <w:b/>
          <w:sz w:val="26"/>
          <w:szCs w:val="26"/>
        </w:rPr>
      </w:pPr>
      <w:r w:rsidRPr="00564BA4">
        <w:rPr>
          <w:b/>
          <w:sz w:val="26"/>
          <w:szCs w:val="26"/>
        </w:rPr>
        <w:t>Elect</w:t>
      </w:r>
      <w:r w:rsidR="004D2D50">
        <w:rPr>
          <w:b/>
          <w:sz w:val="26"/>
          <w:szCs w:val="26"/>
        </w:rPr>
        <w:t>r</w:t>
      </w:r>
      <w:r w:rsidRPr="00564BA4">
        <w:rPr>
          <w:b/>
          <w:sz w:val="26"/>
          <w:szCs w:val="26"/>
        </w:rPr>
        <w:t>o-Technologies Intro/Inter/Adv</w:t>
      </w:r>
    </w:p>
    <w:p w14:paraId="71ACEED7" w14:textId="1255B865" w:rsidR="00B93A64" w:rsidRDefault="00564BA4" w:rsidP="004F445B">
      <w:pPr>
        <w:pStyle w:val="paragraph"/>
        <w:spacing w:before="0" w:beforeAutospacing="0" w:after="0" w:afterAutospacing="0"/>
        <w:textAlignment w:val="baseline"/>
        <w:rPr>
          <w:rStyle w:val="normaltextrun"/>
          <w:rFonts w:ascii="Arial" w:hAnsi="Arial" w:cs="Arial"/>
          <w:sz w:val="20"/>
          <w:szCs w:val="20"/>
        </w:rPr>
      </w:pPr>
      <w:r w:rsidRPr="00A51463">
        <w:rPr>
          <w:rFonts w:ascii="Arial" w:hAnsi="Arial" w:cs="Arial"/>
          <w:sz w:val="20"/>
          <w:szCs w:val="20"/>
        </w:rPr>
        <w:t xml:space="preserve">Students </w:t>
      </w:r>
      <w:r w:rsidR="00B93A64">
        <w:rPr>
          <w:rFonts w:ascii="Arial" w:hAnsi="Arial" w:cs="Arial"/>
          <w:sz w:val="20"/>
          <w:szCs w:val="20"/>
        </w:rPr>
        <w:t xml:space="preserve">will </w:t>
      </w:r>
      <w:r w:rsidRPr="00A51463">
        <w:rPr>
          <w:rFonts w:ascii="Arial" w:hAnsi="Arial" w:cs="Arial"/>
          <w:sz w:val="20"/>
          <w:szCs w:val="20"/>
        </w:rPr>
        <w:t xml:space="preserve">explore an array </w:t>
      </w:r>
      <w:r w:rsidR="00B93A64">
        <w:rPr>
          <w:rFonts w:ascii="Arial" w:hAnsi="Arial" w:cs="Arial"/>
          <w:sz w:val="20"/>
          <w:szCs w:val="20"/>
        </w:rPr>
        <w:t xml:space="preserve">of </w:t>
      </w:r>
      <w:r w:rsidRPr="00A51463">
        <w:rPr>
          <w:rFonts w:ascii="Arial" w:hAnsi="Arial" w:cs="Arial"/>
          <w:sz w:val="20"/>
          <w:szCs w:val="20"/>
        </w:rPr>
        <w:t>electronic and robotic functions, applications, and principles. Students may design, build, and program robots to solve real-world problems. This is a great course for student</w:t>
      </w:r>
      <w:r w:rsidR="00B93A64">
        <w:rPr>
          <w:rFonts w:ascii="Arial" w:hAnsi="Arial" w:cs="Arial"/>
          <w:sz w:val="20"/>
          <w:szCs w:val="20"/>
        </w:rPr>
        <w:t>s</w:t>
      </w:r>
      <w:r w:rsidRPr="00A51463">
        <w:rPr>
          <w:rFonts w:ascii="Arial" w:hAnsi="Arial" w:cs="Arial"/>
          <w:sz w:val="20"/>
          <w:szCs w:val="20"/>
        </w:rPr>
        <w:t xml:space="preserve"> to apply knowledge and critical thinking</w:t>
      </w:r>
      <w:r w:rsidR="00B32A7D" w:rsidRPr="00A51463">
        <w:rPr>
          <w:rFonts w:ascii="Arial" w:hAnsi="Arial" w:cs="Arial"/>
          <w:sz w:val="20"/>
          <w:szCs w:val="20"/>
        </w:rPr>
        <w:t>, while building their knowledge and capacity to work with electro-technologies</w:t>
      </w:r>
      <w:r w:rsidR="00B32A7D" w:rsidRPr="00A51463">
        <w:rPr>
          <w:rFonts w:ascii="Arial" w:hAnsi="Arial" w:cs="Arial"/>
          <w:szCs w:val="20"/>
        </w:rPr>
        <w:t>.</w:t>
      </w:r>
      <w:r w:rsidR="004F445B" w:rsidRPr="00A318F7">
        <w:rPr>
          <w:rStyle w:val="normaltextrun"/>
          <w:rFonts w:ascii="Arial" w:hAnsi="Arial" w:cs="Arial"/>
          <w:sz w:val="20"/>
          <w:szCs w:val="20"/>
        </w:rPr>
        <w:t xml:space="preserve"> </w:t>
      </w:r>
    </w:p>
    <w:p w14:paraId="2DE60478" w14:textId="0927B8D9" w:rsidR="004F445B" w:rsidRPr="00680DC7" w:rsidRDefault="004F445B" w:rsidP="004F445B">
      <w:pPr>
        <w:pStyle w:val="paragraph"/>
        <w:spacing w:before="0" w:beforeAutospacing="0" w:after="0" w:afterAutospacing="0"/>
        <w:textAlignment w:val="baseline"/>
        <w:rPr>
          <w:rFonts w:ascii="Arial" w:hAnsi="Arial" w:cs="Arial"/>
          <w:b/>
          <w:sz w:val="16"/>
          <w:szCs w:val="16"/>
        </w:rPr>
      </w:pPr>
      <w:r w:rsidRPr="00320236">
        <w:rPr>
          <w:rStyle w:val="textgraduation"/>
          <w:b/>
          <w:sz w:val="16"/>
          <w:szCs w:val="16"/>
        </w:rPr>
        <w:t xml:space="preserve">Prerequisite: </w:t>
      </w:r>
      <w:r>
        <w:rPr>
          <w:rStyle w:val="textgraduation"/>
          <w:b/>
          <w:color w:val="auto"/>
          <w:sz w:val="16"/>
          <w:szCs w:val="16"/>
        </w:rPr>
        <w:t>Robotics Intro or Inter</w:t>
      </w:r>
    </w:p>
    <w:p w14:paraId="280AAD0A" w14:textId="031760DC" w:rsidR="00F3535D" w:rsidRPr="00F3535D" w:rsidRDefault="00C822C8" w:rsidP="00F3535D">
      <w:pPr>
        <w:pStyle w:val="Heading2Orange"/>
        <w:spacing w:line="240" w:lineRule="auto"/>
        <w:contextualSpacing/>
        <w:rPr>
          <w:rFonts w:cs="Arial"/>
          <w:b/>
          <w:color w:val="00B0F0"/>
          <w:sz w:val="24"/>
          <w:szCs w:val="24"/>
        </w:rPr>
      </w:pPr>
      <w:r>
        <w:rPr>
          <w:rFonts w:cs="Arial"/>
          <w:b/>
          <w:color w:val="00B0F0"/>
        </w:rPr>
        <w:t>Design Studies</w:t>
      </w:r>
    </w:p>
    <w:p w14:paraId="3C9D32C6" w14:textId="265BF38F" w:rsidR="00F3535D" w:rsidRPr="00A318F7" w:rsidRDefault="00C822C8" w:rsidP="00F3535D">
      <w:pPr>
        <w:pStyle w:val="paragraph"/>
        <w:spacing w:before="0" w:beforeAutospacing="0" w:after="0" w:afterAutospacing="0"/>
        <w:textAlignment w:val="baseline"/>
        <w:rPr>
          <w:rStyle w:val="normaltextrun"/>
          <w:rFonts w:ascii="Arial" w:hAnsi="Arial" w:cs="Arial"/>
          <w:b/>
          <w:color w:val="000000"/>
          <w:sz w:val="26"/>
          <w:szCs w:val="26"/>
        </w:rPr>
      </w:pPr>
      <w:r>
        <w:rPr>
          <w:rStyle w:val="normaltextrun"/>
          <w:rFonts w:ascii="Arial" w:hAnsi="Arial" w:cs="Arial"/>
          <w:b/>
          <w:color w:val="000000"/>
          <w:sz w:val="26"/>
          <w:szCs w:val="26"/>
        </w:rPr>
        <w:t>Design Studies</w:t>
      </w:r>
      <w:r w:rsidR="00F3535D" w:rsidRPr="00A318F7">
        <w:rPr>
          <w:rStyle w:val="normaltextrun"/>
          <w:rFonts w:ascii="Arial" w:hAnsi="Arial" w:cs="Arial"/>
          <w:b/>
          <w:color w:val="000000"/>
          <w:sz w:val="26"/>
          <w:szCs w:val="26"/>
        </w:rPr>
        <w:t xml:space="preserve"> Intro/Inter/Adv</w:t>
      </w:r>
    </w:p>
    <w:p w14:paraId="75B19D1C" w14:textId="1AF27CBC" w:rsidR="00F3535D" w:rsidRDefault="00F3535D" w:rsidP="00F3535D">
      <w:pPr>
        <w:pStyle w:val="paragraph"/>
        <w:spacing w:before="0" w:beforeAutospacing="0" w:after="0" w:afterAutospacing="0"/>
        <w:textAlignment w:val="baseline"/>
        <w:rPr>
          <w:rStyle w:val="textgraduation"/>
          <w:b/>
          <w:color w:val="auto"/>
          <w:sz w:val="16"/>
          <w:szCs w:val="16"/>
        </w:rPr>
      </w:pPr>
      <w:r w:rsidRPr="00A318F7">
        <w:rPr>
          <w:rStyle w:val="normaltextrun"/>
          <w:rFonts w:ascii="Arial" w:hAnsi="Arial" w:cs="Arial"/>
          <w:color w:val="000000"/>
          <w:sz w:val="20"/>
          <w:szCs w:val="20"/>
        </w:rPr>
        <w:t>Students will</w:t>
      </w:r>
      <w:r w:rsidRPr="00A318F7">
        <w:rPr>
          <w:rStyle w:val="normaltextrun"/>
          <w:rFonts w:ascii="Arial" w:hAnsi="Arial" w:cs="Arial"/>
          <w:sz w:val="20"/>
          <w:szCs w:val="20"/>
        </w:rPr>
        <w:t xml:space="preserve"> learn to design, engineer, and prototype innovative projects using a variety of programs, tools and technology.   Students will exp</w:t>
      </w:r>
      <w:r w:rsidR="00C822C8">
        <w:rPr>
          <w:rStyle w:val="normaltextrun"/>
          <w:rFonts w:ascii="Arial" w:hAnsi="Arial" w:cs="Arial"/>
          <w:sz w:val="20"/>
          <w:szCs w:val="20"/>
        </w:rPr>
        <w:t>lore 3D printing, and laser cutting</w:t>
      </w:r>
      <w:r w:rsidRPr="00A318F7">
        <w:rPr>
          <w:rStyle w:val="normaltextrun"/>
          <w:rFonts w:ascii="Arial" w:hAnsi="Arial" w:cs="Arial"/>
          <w:sz w:val="20"/>
          <w:szCs w:val="20"/>
        </w:rPr>
        <w:t xml:space="preserve">. </w:t>
      </w:r>
      <w:r w:rsidRPr="00320236">
        <w:rPr>
          <w:rStyle w:val="textgraduation"/>
          <w:b/>
          <w:sz w:val="16"/>
          <w:szCs w:val="16"/>
        </w:rPr>
        <w:t xml:space="preserve">Prerequisite: </w:t>
      </w:r>
      <w:r w:rsidR="00C822C8">
        <w:rPr>
          <w:rStyle w:val="textgraduation"/>
          <w:b/>
          <w:color w:val="auto"/>
          <w:sz w:val="16"/>
          <w:szCs w:val="16"/>
        </w:rPr>
        <w:t>Design Studies</w:t>
      </w:r>
      <w:r>
        <w:rPr>
          <w:rStyle w:val="textgraduation"/>
          <w:b/>
          <w:color w:val="auto"/>
          <w:sz w:val="16"/>
          <w:szCs w:val="16"/>
        </w:rPr>
        <w:t xml:space="preserve"> Intro or Inter</w:t>
      </w:r>
    </w:p>
    <w:p w14:paraId="63A7F3F0" w14:textId="4B6E6574" w:rsidR="009C62CB" w:rsidRDefault="009C62CB" w:rsidP="00F3535D">
      <w:pPr>
        <w:pStyle w:val="paragraph"/>
        <w:spacing w:before="0" w:beforeAutospacing="0" w:after="0" w:afterAutospacing="0"/>
        <w:textAlignment w:val="baseline"/>
        <w:rPr>
          <w:rStyle w:val="textgraduation"/>
          <w:b/>
          <w:color w:val="auto"/>
          <w:sz w:val="16"/>
          <w:szCs w:val="16"/>
        </w:rPr>
      </w:pPr>
    </w:p>
    <w:p w14:paraId="6536DE11" w14:textId="02570CC5" w:rsidR="009C62CB" w:rsidRDefault="009C62CB" w:rsidP="00F3535D">
      <w:pPr>
        <w:pStyle w:val="paragraph"/>
        <w:spacing w:before="0" w:beforeAutospacing="0" w:after="0" w:afterAutospacing="0"/>
        <w:textAlignment w:val="baseline"/>
        <w:rPr>
          <w:rStyle w:val="textgraduation"/>
          <w:b/>
          <w:color w:val="auto"/>
          <w:sz w:val="16"/>
          <w:szCs w:val="16"/>
        </w:rPr>
      </w:pPr>
    </w:p>
    <w:p w14:paraId="60919C15" w14:textId="1B151AC4" w:rsidR="009C62CB" w:rsidRDefault="009C62CB" w:rsidP="00F3535D">
      <w:pPr>
        <w:pStyle w:val="paragraph"/>
        <w:spacing w:before="0" w:beforeAutospacing="0" w:after="0" w:afterAutospacing="0"/>
        <w:textAlignment w:val="baseline"/>
        <w:rPr>
          <w:rStyle w:val="textgraduation"/>
          <w:b/>
          <w:color w:val="auto"/>
          <w:sz w:val="16"/>
          <w:szCs w:val="16"/>
        </w:rPr>
      </w:pPr>
    </w:p>
    <w:p w14:paraId="13B09F5B" w14:textId="77777777" w:rsidR="009C62CB" w:rsidRPr="00680DC7" w:rsidRDefault="009C62CB" w:rsidP="00F3535D">
      <w:pPr>
        <w:pStyle w:val="paragraph"/>
        <w:spacing w:before="0" w:beforeAutospacing="0" w:after="0" w:afterAutospacing="0"/>
        <w:textAlignment w:val="baseline"/>
        <w:rPr>
          <w:rFonts w:ascii="Arial" w:hAnsi="Arial" w:cs="Arial"/>
          <w:b/>
          <w:sz w:val="16"/>
          <w:szCs w:val="16"/>
        </w:rPr>
      </w:pPr>
    </w:p>
    <w:p w14:paraId="1D59ADF8" w14:textId="3B371B38" w:rsidR="00B32A7D" w:rsidRDefault="00793AE1" w:rsidP="00B32A7D">
      <w:pPr>
        <w:pStyle w:val="Heading2"/>
        <w:rPr>
          <w:rFonts w:cs="Arial"/>
          <w:b/>
          <w:color w:val="92D050"/>
        </w:rPr>
      </w:pPr>
      <w:bookmarkStart w:id="18" w:name="_Toc408837325"/>
      <w:r w:rsidRPr="00B32A7D">
        <w:rPr>
          <w:rFonts w:cs="Arial"/>
          <w:noProof/>
          <w:color w:val="92D050"/>
          <w:lang w:val="en-CA" w:eastAsia="en-CA"/>
        </w:rPr>
        <w:lastRenderedPageBreak/>
        <w:drawing>
          <wp:anchor distT="0" distB="0" distL="114300" distR="114300" simplePos="0" relativeHeight="251783680" behindDoc="0" locked="0" layoutInCell="1" allowOverlap="1" wp14:anchorId="71336061" wp14:editId="4228AD57">
            <wp:simplePos x="0" y="0"/>
            <wp:positionH relativeFrom="page">
              <wp:posOffset>191770</wp:posOffset>
            </wp:positionH>
            <wp:positionV relativeFrom="margin">
              <wp:posOffset>5753100</wp:posOffset>
            </wp:positionV>
            <wp:extent cx="1951990" cy="1275715"/>
            <wp:effectExtent l="19050" t="0" r="10160" b="4006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2.JPG"/>
                    <pic:cNvPicPr/>
                  </pic:nvPicPr>
                  <pic:blipFill rotWithShape="1">
                    <a:blip r:embed="rId32">
                      <a:extLst>
                        <a:ext uri="{28A0092B-C50C-407E-A947-70E740481C1C}">
                          <a14:useLocalDpi xmlns:a14="http://schemas.microsoft.com/office/drawing/2010/main" val="0"/>
                        </a:ext>
                      </a:extLst>
                    </a:blip>
                    <a:srcRect t="19809" r="8000"/>
                    <a:stretch/>
                  </pic:blipFill>
                  <pic:spPr bwMode="auto">
                    <a:xfrm>
                      <a:off x="0" y="0"/>
                      <a:ext cx="1951990" cy="1275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2A7D" w:rsidRPr="00B32A7D">
        <w:rPr>
          <w:rFonts w:cs="Arial"/>
          <w:b/>
          <w:color w:val="92D050"/>
        </w:rPr>
        <w:t>Business Administration, Finance and Information Technology (BIT)</w:t>
      </w:r>
      <w:bookmarkEnd w:id="18"/>
    </w:p>
    <w:p w14:paraId="4C1C005F" w14:textId="77777777" w:rsidR="009C62CB" w:rsidRPr="009C62CB" w:rsidRDefault="009C62CB" w:rsidP="009C62CB"/>
    <w:p w14:paraId="1473B5F9" w14:textId="2E02C4FD" w:rsidR="00B32A7D" w:rsidRPr="00BE02A8" w:rsidRDefault="00B32A7D" w:rsidP="00B32A7D">
      <w:pPr>
        <w:pStyle w:val="10ArialNarrowBold"/>
        <w:rPr>
          <w:rFonts w:ascii="Arial" w:hAnsi="Arial" w:cs="Arial"/>
          <w:sz w:val="26"/>
          <w:szCs w:val="26"/>
        </w:rPr>
      </w:pPr>
      <w:r w:rsidRPr="00BE02A8">
        <w:rPr>
          <w:rFonts w:ascii="Arial" w:hAnsi="Arial" w:cs="Arial"/>
          <w:sz w:val="26"/>
          <w:szCs w:val="26"/>
        </w:rPr>
        <w:t xml:space="preserve">Business Studies 10/20/30 </w:t>
      </w:r>
    </w:p>
    <w:p w14:paraId="1769DB28" w14:textId="0F1738FD" w:rsidR="00680DC7" w:rsidRDefault="00B32A7D" w:rsidP="00AB77C0">
      <w:pPr>
        <w:spacing w:after="0" w:line="240" w:lineRule="auto"/>
        <w:rPr>
          <w:rStyle w:val="textgraduation"/>
          <w:b/>
          <w:color w:val="auto"/>
          <w:sz w:val="16"/>
          <w:szCs w:val="16"/>
        </w:rPr>
      </w:pPr>
      <w:r>
        <w:t xml:space="preserve">Students will explore market basics, customer service, advertising, retail management and entrepreneurial skills, as well as software commonly used in a business setting.  Students will use the skills and theories they learn to manage operation of the school store. </w:t>
      </w:r>
      <w:r w:rsidRPr="00BE02A8">
        <w:rPr>
          <w:rStyle w:val="textgraduation"/>
          <w:b/>
          <w:sz w:val="16"/>
          <w:szCs w:val="16"/>
        </w:rPr>
        <w:t xml:space="preserve">Prerequisite: </w:t>
      </w:r>
      <w:r w:rsidRPr="00BE02A8">
        <w:rPr>
          <w:rStyle w:val="textgraduation"/>
          <w:b/>
          <w:color w:val="auto"/>
          <w:sz w:val="16"/>
          <w:szCs w:val="16"/>
        </w:rPr>
        <w:t>None</w:t>
      </w:r>
    </w:p>
    <w:p w14:paraId="268CC48C" w14:textId="6E1834ED" w:rsidR="00AB77C0" w:rsidRPr="00AB77C0" w:rsidRDefault="00AB77C0" w:rsidP="00AB77C0">
      <w:pPr>
        <w:spacing w:after="0" w:line="240" w:lineRule="auto"/>
        <w:rPr>
          <w:rFonts w:cs="Arial"/>
          <w:b/>
          <w:sz w:val="16"/>
          <w:szCs w:val="16"/>
        </w:rPr>
      </w:pPr>
    </w:p>
    <w:bookmarkStart w:id="19" w:name="_Toc408837326"/>
    <w:p w14:paraId="37DE1D17" w14:textId="72FCC77B" w:rsidR="005A5C31" w:rsidRPr="00BB6BC1" w:rsidRDefault="001C127D" w:rsidP="00AB77C0">
      <w:pPr>
        <w:pStyle w:val="Heading1Red"/>
        <w:spacing w:before="0" w:after="0"/>
        <w:contextualSpacing/>
        <w:outlineLvl w:val="1"/>
        <w:rPr>
          <w:rFonts w:cs="Arial"/>
          <w:sz w:val="32"/>
        </w:rPr>
      </w:pPr>
      <w:r w:rsidRPr="00BB6BC1">
        <w:rPr>
          <w:rFonts w:cs="Arial"/>
          <w:b/>
          <w:noProof/>
          <w:sz w:val="32"/>
          <w:lang w:val="en-CA" w:eastAsia="en-CA"/>
        </w:rPr>
        <mc:AlternateContent>
          <mc:Choice Requires="wps">
            <w:drawing>
              <wp:anchor distT="0" distB="0" distL="114300" distR="114300" simplePos="0" relativeHeight="251622912" behindDoc="0" locked="0" layoutInCell="1" allowOverlap="1" wp14:anchorId="61AE3CB3" wp14:editId="2A57FAE4">
                <wp:simplePos x="0" y="0"/>
                <wp:positionH relativeFrom="column">
                  <wp:posOffset>-2690640</wp:posOffset>
                </wp:positionH>
                <wp:positionV relativeFrom="paragraph">
                  <wp:posOffset>-381000</wp:posOffset>
                </wp:positionV>
                <wp:extent cx="321310" cy="7477125"/>
                <wp:effectExtent l="0" t="0" r="2540" b="9525"/>
                <wp:wrapNone/>
                <wp:docPr id="55"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7477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DBC5D" id="Rectangle 51" o:spid="_x0000_s1026" style="position:absolute;margin-left:-211.85pt;margin-top:-30pt;width:25.3pt;height:588.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" stroked="f"/>
            </w:pict>
          </mc:Fallback>
        </mc:AlternateContent>
      </w:r>
      <w:r w:rsidR="00310189" w:rsidRPr="00BB6BC1">
        <w:rPr>
          <w:rFonts w:cs="Arial"/>
          <w:b/>
          <w:sz w:val="32"/>
        </w:rPr>
        <w:t>H</w:t>
      </w:r>
      <w:r w:rsidRPr="00BB6BC1">
        <w:rPr>
          <w:rFonts w:cs="Arial"/>
          <w:b/>
          <w:sz w:val="32"/>
        </w:rPr>
        <w:t>ealth, Recreation &amp; Human Services (HRH</w:t>
      </w:r>
      <w:r w:rsidRPr="00BB6BC1">
        <w:rPr>
          <w:rFonts w:cs="Arial"/>
          <w:sz w:val="32"/>
        </w:rPr>
        <w:t>)</w:t>
      </w:r>
      <w:bookmarkEnd w:id="19"/>
      <w:r w:rsidR="007E2511" w:rsidRPr="00BB6BC1">
        <w:rPr>
          <w:rFonts w:cs="Arial"/>
          <w:sz w:val="32"/>
        </w:rPr>
        <w:t xml:space="preserve"> </w:t>
      </w:r>
    </w:p>
    <w:p w14:paraId="2427D690" w14:textId="09B01BE3" w:rsidR="00CF5E79" w:rsidRPr="00847C6E" w:rsidRDefault="00CF5E79" w:rsidP="00AB77C0">
      <w:pPr>
        <w:pStyle w:val="Heading1Red"/>
        <w:spacing w:after="0"/>
        <w:contextualSpacing/>
        <w:outlineLvl w:val="9"/>
        <w:rPr>
          <w:rFonts w:cs="Arial"/>
          <w:sz w:val="24"/>
          <w:szCs w:val="24"/>
        </w:rPr>
      </w:pPr>
    </w:p>
    <w:p w14:paraId="576C4C40" w14:textId="0FC6BFBD" w:rsidR="00A570AF" w:rsidRDefault="00BB6BC1" w:rsidP="00515709">
      <w:pPr>
        <w:pStyle w:val="Heading1Red"/>
        <w:contextualSpacing/>
        <w:outlineLvl w:val="2"/>
        <w:rPr>
          <w:rFonts w:cs="Arial"/>
          <w:b/>
          <w:sz w:val="32"/>
        </w:rPr>
      </w:pPr>
      <w:r>
        <w:rPr>
          <w:rFonts w:cs="Arial"/>
          <w:b/>
          <w:sz w:val="32"/>
        </w:rPr>
        <w:t>Foods Culinary Arts</w:t>
      </w:r>
    </w:p>
    <w:p w14:paraId="572556DA" w14:textId="0B7E968D" w:rsidR="00A570AF" w:rsidRPr="00A570AF" w:rsidRDefault="005E211F" w:rsidP="00593E5F">
      <w:pPr>
        <w:pStyle w:val="Heading1Red"/>
        <w:contextualSpacing/>
        <w:outlineLvl w:val="9"/>
        <w:rPr>
          <w:rFonts w:cs="Arial"/>
          <w:color w:val="000000" w:themeColor="text1"/>
          <w:sz w:val="26"/>
          <w:szCs w:val="26"/>
        </w:rPr>
      </w:pPr>
      <w:r w:rsidRPr="00A570AF">
        <w:rPr>
          <w:rFonts w:cs="Arial"/>
          <w:b/>
          <w:color w:val="000000" w:themeColor="text1"/>
          <w:sz w:val="26"/>
          <w:szCs w:val="26"/>
        </w:rPr>
        <w:t xml:space="preserve">Foods </w:t>
      </w:r>
      <w:r w:rsidR="00BB6BC1" w:rsidRPr="00A570AF">
        <w:rPr>
          <w:rFonts w:cs="Arial"/>
          <w:b/>
          <w:color w:val="000000" w:themeColor="text1"/>
          <w:sz w:val="26"/>
          <w:szCs w:val="26"/>
        </w:rPr>
        <w:t>Culinary Arts</w:t>
      </w:r>
      <w:r w:rsidRPr="00A570AF">
        <w:rPr>
          <w:rFonts w:cs="Arial"/>
          <w:b/>
          <w:color w:val="000000" w:themeColor="text1"/>
          <w:sz w:val="26"/>
          <w:szCs w:val="26"/>
        </w:rPr>
        <w:t xml:space="preserve"> Intro</w:t>
      </w:r>
      <w:r w:rsidR="00FE1F19" w:rsidRPr="00A570AF">
        <w:rPr>
          <w:rFonts w:cs="Arial"/>
          <w:color w:val="000000" w:themeColor="text1"/>
          <w:sz w:val="26"/>
          <w:szCs w:val="26"/>
        </w:rPr>
        <w:t xml:space="preserve"> </w:t>
      </w:r>
    </w:p>
    <w:p w14:paraId="0FC7926C" w14:textId="6F65A798" w:rsidR="007266D7" w:rsidRDefault="008A534B" w:rsidP="002016C8">
      <w:pPr>
        <w:pStyle w:val="Heading1Red"/>
        <w:contextualSpacing/>
        <w:outlineLvl w:val="9"/>
        <w:rPr>
          <w:rStyle w:val="textgraduation"/>
          <w:b/>
          <w:color w:val="auto"/>
          <w:sz w:val="16"/>
          <w:szCs w:val="16"/>
        </w:rPr>
      </w:pPr>
      <w:r w:rsidRPr="007266D7">
        <w:rPr>
          <w:rFonts w:cs="Arial"/>
          <w:color w:val="000000" w:themeColor="text1"/>
          <w:sz w:val="19"/>
          <w:szCs w:val="19"/>
        </w:rPr>
        <w:t xml:space="preserve">Students will learn food production, food preparation, and meal planning. They will explore nutrition, healthy food choices, food costs, and safe food handling techniques. Students in this </w:t>
      </w:r>
      <w:r w:rsidR="00C00CBE" w:rsidRPr="007266D7">
        <w:rPr>
          <w:rFonts w:cs="Arial"/>
          <w:color w:val="000000" w:themeColor="text1"/>
          <w:sz w:val="19"/>
          <w:szCs w:val="19"/>
        </w:rPr>
        <w:t>class</w:t>
      </w:r>
      <w:r w:rsidR="00B93A64">
        <w:rPr>
          <w:rFonts w:cs="Arial"/>
          <w:color w:val="000000" w:themeColor="text1"/>
          <w:sz w:val="19"/>
          <w:szCs w:val="19"/>
        </w:rPr>
        <w:t xml:space="preserve"> will</w:t>
      </w:r>
      <w:r w:rsidR="00C00CBE" w:rsidRPr="007266D7">
        <w:rPr>
          <w:rFonts w:cs="Arial"/>
          <w:color w:val="000000" w:themeColor="text1"/>
          <w:sz w:val="19"/>
          <w:szCs w:val="19"/>
        </w:rPr>
        <w:t xml:space="preserve"> prepare</w:t>
      </w:r>
      <w:r w:rsidR="00FE1F19" w:rsidRPr="007266D7">
        <w:rPr>
          <w:rFonts w:cs="Arial"/>
          <w:color w:val="000000" w:themeColor="text1"/>
          <w:sz w:val="19"/>
          <w:szCs w:val="19"/>
        </w:rPr>
        <w:t xml:space="preserve"> food for the school cafeteria and caterin</w:t>
      </w:r>
      <w:r w:rsidR="00B93A64">
        <w:rPr>
          <w:rFonts w:cs="Arial"/>
          <w:color w:val="000000" w:themeColor="text1"/>
          <w:sz w:val="19"/>
          <w:szCs w:val="19"/>
        </w:rPr>
        <w:t>g.  Each course contains theory and practical components.</w:t>
      </w:r>
      <w:r w:rsidR="00FE1F19" w:rsidRPr="007266D7">
        <w:rPr>
          <w:rFonts w:cs="Arial"/>
          <w:color w:val="000000" w:themeColor="text1"/>
          <w:sz w:val="19"/>
          <w:szCs w:val="19"/>
        </w:rPr>
        <w:t xml:space="preserve"> </w:t>
      </w:r>
      <w:r w:rsidRPr="007266D7">
        <w:rPr>
          <w:rFonts w:cs="Arial"/>
          <w:color w:val="000000" w:themeColor="text1"/>
          <w:sz w:val="19"/>
          <w:szCs w:val="19"/>
        </w:rPr>
        <w:t>Students will complete a</w:t>
      </w:r>
      <w:r w:rsidR="00FE1F19" w:rsidRPr="007266D7">
        <w:rPr>
          <w:rFonts w:cs="Arial"/>
          <w:color w:val="000000" w:themeColor="text1"/>
          <w:sz w:val="19"/>
          <w:szCs w:val="19"/>
        </w:rPr>
        <w:t xml:space="preserve"> provincial food safety certification</w:t>
      </w:r>
      <w:r w:rsidR="00B93A64">
        <w:rPr>
          <w:rFonts w:cs="Arial"/>
          <w:color w:val="000000" w:themeColor="text1"/>
          <w:sz w:val="19"/>
          <w:szCs w:val="19"/>
        </w:rPr>
        <w:t xml:space="preserve"> at</w:t>
      </w:r>
      <w:r w:rsidRPr="007266D7">
        <w:rPr>
          <w:rFonts w:cs="Arial"/>
          <w:color w:val="000000" w:themeColor="text1"/>
          <w:sz w:val="19"/>
          <w:szCs w:val="19"/>
        </w:rPr>
        <w:t xml:space="preserve"> this level that is required </w:t>
      </w:r>
      <w:r w:rsidR="00FE1F19" w:rsidRPr="007266D7">
        <w:rPr>
          <w:rFonts w:cs="Arial"/>
          <w:color w:val="000000" w:themeColor="text1"/>
          <w:sz w:val="19"/>
          <w:szCs w:val="19"/>
        </w:rPr>
        <w:t>to proceed to the next level</w:t>
      </w:r>
      <w:r w:rsidRPr="007266D7">
        <w:rPr>
          <w:rFonts w:cs="Arial"/>
          <w:color w:val="000000" w:themeColor="text1"/>
          <w:sz w:val="19"/>
          <w:szCs w:val="19"/>
        </w:rPr>
        <w:t xml:space="preserve">.  </w:t>
      </w:r>
      <w:r w:rsidR="00260248" w:rsidRPr="005E211F">
        <w:rPr>
          <w:rStyle w:val="textgraduation"/>
          <w:b/>
          <w:sz w:val="16"/>
          <w:szCs w:val="16"/>
        </w:rPr>
        <w:t xml:space="preserve">Prerequisite: </w:t>
      </w:r>
      <w:r w:rsidR="00260248" w:rsidRPr="005E211F">
        <w:rPr>
          <w:rStyle w:val="textgraduation"/>
          <w:b/>
          <w:color w:val="auto"/>
          <w:sz w:val="16"/>
          <w:szCs w:val="16"/>
        </w:rPr>
        <w:t>None</w:t>
      </w:r>
    </w:p>
    <w:p w14:paraId="29DB6A41" w14:textId="77777777" w:rsidR="00C822C8" w:rsidRPr="00C822C8" w:rsidRDefault="00C822C8" w:rsidP="00C822C8"/>
    <w:p w14:paraId="0F560092" w14:textId="4CE5B4F2" w:rsidR="00FE1F19" w:rsidRPr="0030027C" w:rsidRDefault="00BB6BC1" w:rsidP="0030027C">
      <w:pPr>
        <w:spacing w:after="0"/>
        <w:rPr>
          <w:rFonts w:cs="Arial"/>
          <w:sz w:val="26"/>
          <w:szCs w:val="26"/>
        </w:rPr>
      </w:pPr>
      <w:r w:rsidRPr="0030027C">
        <w:rPr>
          <w:rFonts w:cs="Arial"/>
          <w:b/>
          <w:sz w:val="26"/>
          <w:szCs w:val="26"/>
        </w:rPr>
        <w:t xml:space="preserve">Foods Culinary Arts </w:t>
      </w:r>
      <w:r w:rsidR="005E211F" w:rsidRPr="0030027C">
        <w:rPr>
          <w:rFonts w:cs="Arial"/>
          <w:b/>
          <w:sz w:val="26"/>
          <w:szCs w:val="26"/>
        </w:rPr>
        <w:t>Inter/Adv</w:t>
      </w:r>
      <w:r w:rsidR="00FE1F19" w:rsidRPr="0030027C">
        <w:rPr>
          <w:rFonts w:cs="Arial"/>
          <w:sz w:val="26"/>
          <w:szCs w:val="26"/>
        </w:rPr>
        <w:t xml:space="preserve"> </w:t>
      </w:r>
    </w:p>
    <w:p w14:paraId="71609EED" w14:textId="0175C172" w:rsidR="00FE1F19" w:rsidRDefault="008A534B" w:rsidP="00AB77C0">
      <w:pPr>
        <w:spacing w:after="0" w:line="240" w:lineRule="auto"/>
        <w:contextualSpacing/>
        <w:rPr>
          <w:rStyle w:val="textgraduation"/>
          <w:b/>
          <w:color w:val="000000" w:themeColor="text1"/>
          <w:sz w:val="16"/>
          <w:szCs w:val="16"/>
        </w:rPr>
      </w:pPr>
      <w:r w:rsidRPr="007266D7">
        <w:rPr>
          <w:rFonts w:cs="Arial"/>
          <w:sz w:val="19"/>
          <w:szCs w:val="19"/>
        </w:rPr>
        <w:t>S</w:t>
      </w:r>
      <w:r w:rsidR="00FE1F19" w:rsidRPr="007266D7">
        <w:rPr>
          <w:rFonts w:cs="Arial"/>
          <w:sz w:val="19"/>
          <w:szCs w:val="19"/>
        </w:rPr>
        <w:t>tudents will continue to develop the skills needed to</w:t>
      </w:r>
      <w:r w:rsidRPr="007266D7">
        <w:rPr>
          <w:rFonts w:cs="Arial"/>
          <w:sz w:val="19"/>
          <w:szCs w:val="19"/>
        </w:rPr>
        <w:t xml:space="preserve"> work in a commercial kitchen, while building their kitchen leadership skills.  S</w:t>
      </w:r>
      <w:r w:rsidR="00FE1F19" w:rsidRPr="007266D7">
        <w:rPr>
          <w:rFonts w:cs="Arial"/>
          <w:sz w:val="19"/>
          <w:szCs w:val="19"/>
        </w:rPr>
        <w:t>afe and sanitary food handling practices based on industry standards</w:t>
      </w:r>
      <w:r w:rsidRPr="007266D7">
        <w:rPr>
          <w:rFonts w:cs="Arial"/>
          <w:sz w:val="19"/>
          <w:szCs w:val="19"/>
        </w:rPr>
        <w:t xml:space="preserve"> will continue to be emphasized, and students will have an opportunity to complete courses necessary to challenge the first year Alberta Apprenticeship Cook Trade exam.</w:t>
      </w:r>
      <w:r w:rsidR="00FE1F19" w:rsidRPr="007266D7">
        <w:rPr>
          <w:rFonts w:cs="Arial"/>
          <w:sz w:val="19"/>
          <w:szCs w:val="19"/>
        </w:rPr>
        <w:t xml:space="preserve"> Each course contains theory and pr</w:t>
      </w:r>
      <w:r w:rsidR="00B93A64">
        <w:rPr>
          <w:rFonts w:cs="Arial"/>
          <w:sz w:val="19"/>
          <w:szCs w:val="19"/>
        </w:rPr>
        <w:t>actical</w:t>
      </w:r>
      <w:r w:rsidRPr="007266D7">
        <w:rPr>
          <w:rFonts w:cs="Arial"/>
          <w:sz w:val="19"/>
          <w:szCs w:val="19"/>
        </w:rPr>
        <w:t xml:space="preserve"> components.</w:t>
      </w:r>
      <w:r>
        <w:rPr>
          <w:rFonts w:cs="Arial"/>
        </w:rPr>
        <w:t xml:space="preserve"> </w:t>
      </w:r>
      <w:r w:rsidR="00310189" w:rsidRPr="00874C4B">
        <w:rPr>
          <w:rFonts w:cs="Arial"/>
        </w:rPr>
        <w:t xml:space="preserve"> </w:t>
      </w:r>
      <w:r w:rsidR="00260248" w:rsidRPr="005E211F">
        <w:rPr>
          <w:rStyle w:val="textgraduation"/>
          <w:b/>
          <w:sz w:val="16"/>
          <w:szCs w:val="16"/>
        </w:rPr>
        <w:t>Prerequisite</w:t>
      </w:r>
      <w:r w:rsidR="005E211F" w:rsidRPr="005E211F">
        <w:rPr>
          <w:rStyle w:val="textgraduation"/>
          <w:b/>
          <w:sz w:val="16"/>
          <w:szCs w:val="16"/>
        </w:rPr>
        <w:t xml:space="preserve">: </w:t>
      </w:r>
      <w:r w:rsidR="005E211F" w:rsidRPr="005E211F">
        <w:rPr>
          <w:rStyle w:val="textgraduation"/>
          <w:b/>
          <w:color w:val="000000" w:themeColor="text1"/>
          <w:sz w:val="16"/>
          <w:szCs w:val="16"/>
        </w:rPr>
        <w:t>Foods Culinary Arts Intro or Inter</w:t>
      </w:r>
    </w:p>
    <w:p w14:paraId="0BE83FC8" w14:textId="2F5551D2" w:rsidR="00AB77C0" w:rsidRDefault="00AB77C0" w:rsidP="00AB77C0">
      <w:pPr>
        <w:spacing w:after="0" w:line="240" w:lineRule="auto"/>
        <w:contextualSpacing/>
        <w:rPr>
          <w:rStyle w:val="textgraduation"/>
          <w:b/>
          <w:color w:val="000000" w:themeColor="text1"/>
          <w:sz w:val="16"/>
          <w:szCs w:val="16"/>
        </w:rPr>
      </w:pPr>
    </w:p>
    <w:p w14:paraId="1900F6FB" w14:textId="66F892EF" w:rsidR="00A570AF" w:rsidRDefault="00A570AF" w:rsidP="00AB77C0">
      <w:pPr>
        <w:pStyle w:val="Heading1Red"/>
        <w:spacing w:before="0" w:after="0"/>
        <w:contextualSpacing/>
        <w:outlineLvl w:val="2"/>
        <w:rPr>
          <w:rFonts w:cs="Arial"/>
          <w:b/>
          <w:sz w:val="32"/>
        </w:rPr>
      </w:pPr>
      <w:r>
        <w:rPr>
          <w:rFonts w:cs="Arial"/>
          <w:b/>
          <w:sz w:val="32"/>
        </w:rPr>
        <w:t>Legal Studies</w:t>
      </w:r>
    </w:p>
    <w:p w14:paraId="550FC091" w14:textId="7D36D7FE" w:rsidR="00A570AF" w:rsidRPr="00A570AF" w:rsidRDefault="00A570AF" w:rsidP="00AB77C0">
      <w:pPr>
        <w:pStyle w:val="Heading1Red"/>
        <w:spacing w:after="0"/>
        <w:contextualSpacing/>
        <w:outlineLvl w:val="9"/>
        <w:rPr>
          <w:rFonts w:cs="Arial"/>
          <w:color w:val="000000" w:themeColor="text1"/>
          <w:sz w:val="26"/>
          <w:szCs w:val="26"/>
        </w:rPr>
      </w:pPr>
      <w:r>
        <w:rPr>
          <w:rFonts w:cs="Arial"/>
          <w:b/>
          <w:color w:val="000000" w:themeColor="text1"/>
          <w:sz w:val="26"/>
          <w:szCs w:val="26"/>
        </w:rPr>
        <w:t>Legal Studies Intro/Inter/Adv</w:t>
      </w:r>
    </w:p>
    <w:p w14:paraId="59AF2B55" w14:textId="4DAE9F0D" w:rsidR="00475733" w:rsidRPr="004D2D50" w:rsidRDefault="00A570AF" w:rsidP="004D2D50">
      <w:pPr>
        <w:pStyle w:val="Heading1Red"/>
        <w:contextualSpacing/>
        <w:outlineLvl w:val="9"/>
        <w:rPr>
          <w:rFonts w:cs="Arial"/>
          <w:b/>
          <w:color w:val="auto"/>
          <w:sz w:val="16"/>
          <w:szCs w:val="16"/>
        </w:rPr>
      </w:pPr>
      <w:r w:rsidRPr="007266D7">
        <w:rPr>
          <w:rFonts w:cs="Arial"/>
          <w:color w:val="000000" w:themeColor="text1"/>
          <w:sz w:val="19"/>
          <w:szCs w:val="19"/>
        </w:rPr>
        <w:t xml:space="preserve">Students </w:t>
      </w:r>
      <w:r w:rsidR="005520FB" w:rsidRPr="007266D7">
        <w:rPr>
          <w:color w:val="000000" w:themeColor="text1"/>
          <w:sz w:val="19"/>
          <w:szCs w:val="19"/>
        </w:rPr>
        <w:t>will explore public, private, relationship and employment law through debate, discussion, m</w:t>
      </w:r>
      <w:r w:rsidR="00B93A64">
        <w:rPr>
          <w:color w:val="000000" w:themeColor="text1"/>
          <w:sz w:val="19"/>
          <w:szCs w:val="19"/>
        </w:rPr>
        <w:t>ock trials and projects. Students will analyze real-world</w:t>
      </w:r>
      <w:r w:rsidR="005520FB" w:rsidRPr="007266D7">
        <w:rPr>
          <w:color w:val="000000" w:themeColor="text1"/>
          <w:sz w:val="19"/>
          <w:szCs w:val="19"/>
        </w:rPr>
        <w:t xml:space="preserve"> legal cases and examine the criminal justice system, including the criminal process and the roles and responsibilities of the participants</w:t>
      </w:r>
      <w:r w:rsidR="005520FB" w:rsidRPr="005520FB">
        <w:rPr>
          <w:color w:val="000000" w:themeColor="text1"/>
          <w:sz w:val="20"/>
          <w:szCs w:val="20"/>
        </w:rPr>
        <w:t>.</w:t>
      </w:r>
      <w:r w:rsidR="005520FB" w:rsidRPr="005520FB">
        <w:rPr>
          <w:color w:val="000000" w:themeColor="text1"/>
        </w:rPr>
        <w:t xml:space="preserve"> </w:t>
      </w:r>
      <w:r w:rsidRPr="005E211F">
        <w:rPr>
          <w:rStyle w:val="textgraduation"/>
          <w:b/>
          <w:sz w:val="16"/>
          <w:szCs w:val="16"/>
        </w:rPr>
        <w:t xml:space="preserve">Prerequisite: </w:t>
      </w:r>
      <w:r w:rsidRPr="005E211F">
        <w:rPr>
          <w:rStyle w:val="textgraduation"/>
          <w:b/>
          <w:color w:val="auto"/>
          <w:sz w:val="16"/>
          <w:szCs w:val="16"/>
        </w:rPr>
        <w:t>None</w:t>
      </w:r>
    </w:p>
    <w:p w14:paraId="59508FF0" w14:textId="3F18952F" w:rsidR="00A570AF" w:rsidRDefault="00DB08EC" w:rsidP="00515709">
      <w:pPr>
        <w:pStyle w:val="Heading2Red"/>
        <w:spacing w:line="240" w:lineRule="auto"/>
        <w:contextualSpacing/>
        <w:outlineLvl w:val="2"/>
        <w:rPr>
          <w:rFonts w:cs="Arial"/>
          <w:b/>
        </w:rPr>
      </w:pPr>
      <w:r w:rsidRPr="00593E5F">
        <w:rPr>
          <w:rFonts w:cs="Arial"/>
          <w:b/>
          <w:noProof/>
          <w:sz w:val="26"/>
          <w:szCs w:val="26"/>
          <w:lang w:val="en-CA" w:eastAsia="en-CA"/>
        </w:rPr>
        <w:drawing>
          <wp:anchor distT="0" distB="0" distL="114300" distR="114300" simplePos="0" relativeHeight="251693568" behindDoc="0" locked="0" layoutInCell="1" allowOverlap="1" wp14:anchorId="2359493B" wp14:editId="50CAE482">
            <wp:simplePos x="0" y="0"/>
            <wp:positionH relativeFrom="margin">
              <wp:posOffset>-2139315</wp:posOffset>
            </wp:positionH>
            <wp:positionV relativeFrom="margin">
              <wp:posOffset>2359660</wp:posOffset>
            </wp:positionV>
            <wp:extent cx="1972310" cy="1314450"/>
            <wp:effectExtent l="19050" t="0" r="27940" b="4000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T Spine Board Sports Med 004.jpg"/>
                    <pic:cNvPicPr/>
                  </pic:nvPicPr>
                  <pic:blipFill>
                    <a:blip r:embed="rId33">
                      <a:extLst>
                        <a:ext uri="{28A0092B-C50C-407E-A947-70E740481C1C}">
                          <a14:useLocalDpi xmlns:a14="http://schemas.microsoft.com/office/drawing/2010/main" val="0"/>
                        </a:ext>
                      </a:extLst>
                    </a:blip>
                    <a:stretch>
                      <a:fillRect/>
                    </a:stretch>
                  </pic:blipFill>
                  <pic:spPr>
                    <a:xfrm>
                      <a:off x="0" y="0"/>
                      <a:ext cx="1972310" cy="1314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185093" w:rsidRPr="009D5032">
        <w:rPr>
          <w:rFonts w:cs="Arial"/>
          <w:b/>
        </w:rPr>
        <w:t>Sports Medicine</w:t>
      </w:r>
      <w:r w:rsidR="00A570AF">
        <w:rPr>
          <w:rFonts w:cs="Arial"/>
          <w:b/>
        </w:rPr>
        <w:t xml:space="preserve"> </w:t>
      </w:r>
    </w:p>
    <w:p w14:paraId="37139E25" w14:textId="77C66D96" w:rsidR="00A570AF" w:rsidRPr="00A570AF" w:rsidRDefault="00185093" w:rsidP="00593E5F">
      <w:pPr>
        <w:pStyle w:val="Heading2Red"/>
        <w:spacing w:after="0" w:line="240" w:lineRule="auto"/>
        <w:contextualSpacing/>
        <w:outlineLvl w:val="9"/>
        <w:rPr>
          <w:rFonts w:cs="Arial"/>
          <w:b/>
          <w:color w:val="000000" w:themeColor="text1"/>
          <w:sz w:val="26"/>
          <w:szCs w:val="26"/>
        </w:rPr>
      </w:pPr>
      <w:r w:rsidRPr="00A570AF">
        <w:rPr>
          <w:rFonts w:cs="Arial"/>
          <w:b/>
          <w:color w:val="000000" w:themeColor="text1"/>
          <w:sz w:val="26"/>
          <w:szCs w:val="26"/>
        </w:rPr>
        <w:t xml:space="preserve">Sports Medicine </w:t>
      </w:r>
      <w:r w:rsidR="007F2A68" w:rsidRPr="00A570AF">
        <w:rPr>
          <w:rFonts w:cs="Arial"/>
          <w:b/>
          <w:color w:val="000000" w:themeColor="text1"/>
          <w:sz w:val="26"/>
          <w:szCs w:val="26"/>
        </w:rPr>
        <w:t>Intro</w:t>
      </w:r>
    </w:p>
    <w:p w14:paraId="1854EE97" w14:textId="72A7427B" w:rsidR="00185093" w:rsidRDefault="00BB69F9" w:rsidP="00593E5F">
      <w:pPr>
        <w:pStyle w:val="Heading2Red"/>
        <w:spacing w:after="0" w:line="240" w:lineRule="auto"/>
        <w:contextualSpacing/>
        <w:outlineLvl w:val="9"/>
        <w:rPr>
          <w:rStyle w:val="textgraduation"/>
          <w:b/>
          <w:color w:val="auto"/>
          <w:sz w:val="16"/>
          <w:szCs w:val="16"/>
        </w:rPr>
      </w:pPr>
      <w:r w:rsidRPr="007266D7">
        <w:rPr>
          <w:color w:val="auto"/>
          <w:sz w:val="19"/>
          <w:szCs w:val="19"/>
        </w:rPr>
        <w:t>Students are introduced</w:t>
      </w:r>
      <w:r w:rsidR="00CE01EB" w:rsidRPr="007266D7">
        <w:rPr>
          <w:color w:val="auto"/>
          <w:sz w:val="19"/>
          <w:szCs w:val="19"/>
        </w:rPr>
        <w:t xml:space="preserve"> to anatomy (bones, muscles and joints) and their relation to athletic injuries. </w:t>
      </w:r>
      <w:r w:rsidRPr="007266D7">
        <w:rPr>
          <w:color w:val="auto"/>
          <w:sz w:val="19"/>
          <w:szCs w:val="19"/>
        </w:rPr>
        <w:t>S</w:t>
      </w:r>
      <w:r w:rsidR="00CE01EB" w:rsidRPr="007266D7">
        <w:rPr>
          <w:color w:val="auto"/>
          <w:sz w:val="19"/>
          <w:szCs w:val="19"/>
        </w:rPr>
        <w:t xml:space="preserve">tudents will become CPR &amp; AED certified by the Canadian Red Cross. The practical component of the course will involve an introduction to athletic taping and wrapping. </w:t>
      </w:r>
      <w:r w:rsidR="00CE28CC">
        <w:rPr>
          <w:color w:val="auto"/>
          <w:sz w:val="19"/>
          <w:szCs w:val="19"/>
        </w:rPr>
        <w:t>Students</w:t>
      </w:r>
      <w:r w:rsidR="00CE01EB" w:rsidRPr="007266D7">
        <w:rPr>
          <w:color w:val="auto"/>
          <w:sz w:val="19"/>
          <w:szCs w:val="19"/>
        </w:rPr>
        <w:t xml:space="preserve"> will be required to complete 15 observational hours of athletics, outside of regular school hours.</w:t>
      </w:r>
      <w:r w:rsidR="00CE01EB" w:rsidRPr="00CE01EB">
        <w:rPr>
          <w:color w:val="auto"/>
          <w:sz w:val="20"/>
          <w:szCs w:val="20"/>
        </w:rPr>
        <w:t xml:space="preserve"> </w:t>
      </w:r>
      <w:r w:rsidR="00F867F2" w:rsidRPr="007F2A68">
        <w:rPr>
          <w:rStyle w:val="textgraduation"/>
          <w:b/>
          <w:sz w:val="16"/>
          <w:szCs w:val="16"/>
        </w:rPr>
        <w:t xml:space="preserve">Prerequisite: </w:t>
      </w:r>
      <w:r w:rsidR="00F867F2" w:rsidRPr="007F2A68">
        <w:rPr>
          <w:rStyle w:val="textgraduation"/>
          <w:b/>
          <w:color w:val="auto"/>
          <w:sz w:val="16"/>
          <w:szCs w:val="16"/>
        </w:rPr>
        <w:t>None</w:t>
      </w:r>
    </w:p>
    <w:p w14:paraId="62B3072F" w14:textId="2A49B4BB" w:rsidR="00593E5F" w:rsidRDefault="00593E5F" w:rsidP="00593E5F">
      <w:pPr>
        <w:spacing w:after="0"/>
        <w:rPr>
          <w:rFonts w:cs="Arial"/>
          <w:b/>
        </w:rPr>
      </w:pPr>
    </w:p>
    <w:p w14:paraId="0D51D1AD" w14:textId="6BC2AC82" w:rsidR="00185093" w:rsidRPr="00593E5F" w:rsidRDefault="007F2A68" w:rsidP="00593E5F">
      <w:pPr>
        <w:spacing w:after="0"/>
        <w:rPr>
          <w:rFonts w:cs="Arial"/>
          <w:sz w:val="26"/>
          <w:szCs w:val="26"/>
        </w:rPr>
      </w:pPr>
      <w:r w:rsidRPr="00593E5F">
        <w:rPr>
          <w:rFonts w:cs="Arial"/>
          <w:b/>
          <w:sz w:val="26"/>
          <w:szCs w:val="26"/>
        </w:rPr>
        <w:t>Sports Medicine Inter</w:t>
      </w:r>
      <w:r w:rsidR="00BB69F9" w:rsidRPr="00593E5F">
        <w:rPr>
          <w:rFonts w:cs="Arial"/>
          <w:sz w:val="26"/>
          <w:szCs w:val="26"/>
        </w:rPr>
        <w:t xml:space="preserve"> </w:t>
      </w:r>
    </w:p>
    <w:p w14:paraId="7D7412A0" w14:textId="31A13814" w:rsidR="00593E5F" w:rsidRPr="0003284E" w:rsidRDefault="00BB69F9" w:rsidP="0003284E">
      <w:pPr>
        <w:spacing w:after="0" w:line="240" w:lineRule="auto"/>
        <w:contextualSpacing/>
        <w:rPr>
          <w:rFonts w:cs="Arial"/>
        </w:rPr>
      </w:pPr>
      <w:r w:rsidRPr="007266D7">
        <w:rPr>
          <w:sz w:val="19"/>
          <w:szCs w:val="19"/>
        </w:rPr>
        <w:t>Students will further their</w:t>
      </w:r>
      <w:r w:rsidR="00CE01EB" w:rsidRPr="007266D7">
        <w:rPr>
          <w:sz w:val="19"/>
          <w:szCs w:val="19"/>
        </w:rPr>
        <w:t xml:space="preserve"> study of human physiology, athlet</w:t>
      </w:r>
      <w:r w:rsidRPr="007266D7">
        <w:rPr>
          <w:sz w:val="19"/>
          <w:szCs w:val="19"/>
        </w:rPr>
        <w:t>e health and performance, and</w:t>
      </w:r>
      <w:r w:rsidR="00CE01EB" w:rsidRPr="007266D7">
        <w:rPr>
          <w:sz w:val="19"/>
          <w:szCs w:val="19"/>
        </w:rPr>
        <w:t xml:space="preserve"> introduction to injury rehabilitation. Recognition and treatment of injuries is the focus, by using student’s backgr</w:t>
      </w:r>
      <w:r w:rsidRPr="007266D7">
        <w:rPr>
          <w:sz w:val="19"/>
          <w:szCs w:val="19"/>
        </w:rPr>
        <w:t>ound in anatomy, and</w:t>
      </w:r>
      <w:r w:rsidR="00CE01EB" w:rsidRPr="007266D7">
        <w:rPr>
          <w:sz w:val="19"/>
          <w:szCs w:val="19"/>
        </w:rPr>
        <w:t xml:space="preserve"> teaching of more advanced taping and wrapping skills. </w:t>
      </w:r>
      <w:r w:rsidR="00CE28CC">
        <w:rPr>
          <w:sz w:val="19"/>
          <w:szCs w:val="19"/>
        </w:rPr>
        <w:t>Students</w:t>
      </w:r>
      <w:r w:rsidR="00CE01EB" w:rsidRPr="007266D7">
        <w:rPr>
          <w:sz w:val="19"/>
          <w:szCs w:val="19"/>
        </w:rPr>
        <w:t xml:space="preserve"> will be required to complete a minimum of 25 hours as traine</w:t>
      </w:r>
      <w:r w:rsidRPr="007266D7">
        <w:rPr>
          <w:sz w:val="19"/>
          <w:szCs w:val="19"/>
        </w:rPr>
        <w:t>rs, and</w:t>
      </w:r>
      <w:r w:rsidR="00CE01EB" w:rsidRPr="007266D7">
        <w:rPr>
          <w:sz w:val="19"/>
          <w:szCs w:val="19"/>
        </w:rPr>
        <w:t xml:space="preserve"> students must be prepared to dedicate a significant amount of time before and after school within the training environment.</w:t>
      </w:r>
      <w:r w:rsidR="00CE01EB" w:rsidRPr="00CE01EB">
        <w:rPr>
          <w:szCs w:val="20"/>
        </w:rPr>
        <w:t xml:space="preserve"> </w:t>
      </w:r>
      <w:r w:rsidR="00CE01EB" w:rsidRPr="007F2A68">
        <w:rPr>
          <w:rStyle w:val="textgraduation"/>
          <w:b/>
          <w:sz w:val="16"/>
          <w:szCs w:val="16"/>
        </w:rPr>
        <w:t>Prerequisite:</w:t>
      </w:r>
      <w:r w:rsidR="007F2A68" w:rsidRPr="007F2A68">
        <w:rPr>
          <w:rFonts w:cs="Arial"/>
          <w:b/>
          <w:sz w:val="16"/>
          <w:szCs w:val="16"/>
        </w:rPr>
        <w:t xml:space="preserve"> Sports Medicine Intro</w:t>
      </w:r>
    </w:p>
    <w:p w14:paraId="578F7B3F" w14:textId="0CCE5E00" w:rsidR="004F445B" w:rsidRDefault="00DB08EC" w:rsidP="00593E5F">
      <w:pPr>
        <w:spacing w:after="0"/>
        <w:rPr>
          <w:rFonts w:cs="Arial"/>
          <w:b/>
          <w:sz w:val="26"/>
          <w:szCs w:val="26"/>
        </w:rPr>
      </w:pPr>
      <w:r w:rsidRPr="00A570AF">
        <w:rPr>
          <w:rFonts w:cs="Arial"/>
          <w:noProof/>
          <w:color w:val="000000" w:themeColor="text1"/>
          <w:szCs w:val="20"/>
          <w:lang w:val="en-CA" w:eastAsia="en-CA"/>
        </w:rPr>
        <w:drawing>
          <wp:anchor distT="0" distB="0" distL="114300" distR="114300" simplePos="0" relativeHeight="251702784" behindDoc="0" locked="0" layoutInCell="1" allowOverlap="1" wp14:anchorId="69581C7F" wp14:editId="4C31C4E4">
            <wp:simplePos x="0" y="0"/>
            <wp:positionH relativeFrom="margin">
              <wp:posOffset>-2041525</wp:posOffset>
            </wp:positionH>
            <wp:positionV relativeFrom="margin">
              <wp:posOffset>4642485</wp:posOffset>
            </wp:positionV>
            <wp:extent cx="1531620" cy="2305685"/>
            <wp:effectExtent l="38100" t="38100" r="30480" b="37465"/>
            <wp:wrapSquare wrapText="bothSides"/>
            <wp:docPr id="27" name="Picture 27" descr="C:\Users\gmclark\AppData\Local\Microsoft\Windows\INetCache\Content.Word\IMG_6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mclark\AppData\Local\Microsoft\Windows\INetCache\Content.Word\IMG_635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31620" cy="2305685"/>
                    </a:xfrm>
                    <a:prstGeom prst="rect">
                      <a:avLst/>
                    </a:prstGeom>
                    <a:noFill/>
                    <a:ln w="38100" cmpd="dbl">
                      <a:solidFill>
                        <a:schemeClr val="tx2"/>
                      </a:solidFill>
                    </a:ln>
                  </pic:spPr>
                </pic:pic>
              </a:graphicData>
            </a:graphic>
            <wp14:sizeRelH relativeFrom="margin">
              <wp14:pctWidth>0</wp14:pctWidth>
            </wp14:sizeRelH>
            <wp14:sizeRelV relativeFrom="margin">
              <wp14:pctHeight>0</wp14:pctHeight>
            </wp14:sizeRelV>
          </wp:anchor>
        </w:drawing>
      </w:r>
    </w:p>
    <w:p w14:paraId="276D462D" w14:textId="77777777" w:rsidR="009C62CB" w:rsidRDefault="009C62CB" w:rsidP="00593E5F">
      <w:pPr>
        <w:spacing w:after="0"/>
        <w:rPr>
          <w:rFonts w:cs="Arial"/>
          <w:b/>
          <w:sz w:val="26"/>
          <w:szCs w:val="26"/>
        </w:rPr>
      </w:pPr>
    </w:p>
    <w:p w14:paraId="07FD79A4" w14:textId="4BC6DF31" w:rsidR="00593E5F" w:rsidRPr="00593E5F" w:rsidRDefault="007F2A68" w:rsidP="00593E5F">
      <w:pPr>
        <w:spacing w:after="0"/>
        <w:rPr>
          <w:rFonts w:cs="Arial"/>
          <w:sz w:val="26"/>
          <w:szCs w:val="26"/>
        </w:rPr>
      </w:pPr>
      <w:r w:rsidRPr="00593E5F">
        <w:rPr>
          <w:rFonts w:cs="Arial"/>
          <w:b/>
          <w:sz w:val="26"/>
          <w:szCs w:val="26"/>
        </w:rPr>
        <w:lastRenderedPageBreak/>
        <w:t>Sports Medicine Adv</w:t>
      </w:r>
      <w:r w:rsidR="00BB69F9" w:rsidRPr="00593E5F">
        <w:rPr>
          <w:rFonts w:cs="Arial"/>
          <w:sz w:val="26"/>
          <w:szCs w:val="26"/>
        </w:rPr>
        <w:t xml:space="preserve"> </w:t>
      </w:r>
    </w:p>
    <w:p w14:paraId="7847BAC9" w14:textId="0B222516" w:rsidR="007266D7" w:rsidRPr="007266D7" w:rsidRDefault="00BB69F9" w:rsidP="007266D7">
      <w:pPr>
        <w:spacing w:after="0"/>
        <w:rPr>
          <w:rFonts w:cs="Arial"/>
        </w:rPr>
      </w:pPr>
      <w:r w:rsidRPr="007266D7">
        <w:rPr>
          <w:sz w:val="19"/>
          <w:szCs w:val="19"/>
        </w:rPr>
        <w:t>Students will advance their study of</w:t>
      </w:r>
      <w:r w:rsidR="00CE01EB" w:rsidRPr="007266D7">
        <w:rPr>
          <w:sz w:val="19"/>
          <w:szCs w:val="19"/>
        </w:rPr>
        <w:t xml:space="preserve"> a</w:t>
      </w:r>
      <w:r w:rsidRPr="007266D7">
        <w:rPr>
          <w:sz w:val="19"/>
          <w:szCs w:val="19"/>
        </w:rPr>
        <w:t xml:space="preserve">natomy and physiology, and examine </w:t>
      </w:r>
      <w:r w:rsidR="00CE01EB" w:rsidRPr="007266D7">
        <w:rPr>
          <w:sz w:val="19"/>
          <w:szCs w:val="19"/>
        </w:rPr>
        <w:t>Kinesiology, Physio</w:t>
      </w:r>
      <w:r w:rsidR="00CE28CC">
        <w:rPr>
          <w:sz w:val="19"/>
          <w:szCs w:val="19"/>
        </w:rPr>
        <w:t>t</w:t>
      </w:r>
      <w:r w:rsidR="00CE01EB" w:rsidRPr="007266D7">
        <w:rPr>
          <w:sz w:val="19"/>
          <w:szCs w:val="19"/>
        </w:rPr>
        <w:t xml:space="preserve">herapy and other related medical </w:t>
      </w:r>
      <w:r w:rsidR="009D33B2" w:rsidRPr="007266D7">
        <w:rPr>
          <w:sz w:val="19"/>
          <w:szCs w:val="19"/>
        </w:rPr>
        <w:t xml:space="preserve">fields. Students will explore </w:t>
      </w:r>
      <w:r w:rsidR="00CE01EB" w:rsidRPr="007266D7">
        <w:rPr>
          <w:sz w:val="19"/>
          <w:szCs w:val="19"/>
        </w:rPr>
        <w:t>a variety of post-secondary opportunities and</w:t>
      </w:r>
      <w:r w:rsidR="009D33B2" w:rsidRPr="007266D7">
        <w:rPr>
          <w:sz w:val="19"/>
          <w:szCs w:val="19"/>
        </w:rPr>
        <w:t xml:space="preserve"> advanced rehabilitative methods available</w:t>
      </w:r>
      <w:r w:rsidR="00CE01EB" w:rsidRPr="007266D7">
        <w:rPr>
          <w:sz w:val="19"/>
          <w:szCs w:val="19"/>
        </w:rPr>
        <w:t xml:space="preserve"> within the cit</w:t>
      </w:r>
      <w:r w:rsidR="009D33B2" w:rsidRPr="007266D7">
        <w:rPr>
          <w:sz w:val="19"/>
          <w:szCs w:val="19"/>
        </w:rPr>
        <w:t>y. S</w:t>
      </w:r>
      <w:r w:rsidRPr="007266D7">
        <w:rPr>
          <w:sz w:val="19"/>
          <w:szCs w:val="19"/>
        </w:rPr>
        <w:t xml:space="preserve">ome students will have the </w:t>
      </w:r>
      <w:r w:rsidR="00CE01EB" w:rsidRPr="007266D7">
        <w:rPr>
          <w:sz w:val="19"/>
          <w:szCs w:val="19"/>
        </w:rPr>
        <w:t>opportunity to work with Robert Thirsk students in a fitness and rehabilitation setting.</w:t>
      </w:r>
      <w:r w:rsidR="00CE01EB" w:rsidRPr="00CE01EB">
        <w:rPr>
          <w:szCs w:val="20"/>
        </w:rPr>
        <w:t xml:space="preserve"> </w:t>
      </w:r>
      <w:r w:rsidR="00F867F2" w:rsidRPr="00CE01EB">
        <w:rPr>
          <w:szCs w:val="20"/>
        </w:rPr>
        <w:t xml:space="preserve"> </w:t>
      </w:r>
      <w:r w:rsidR="00F867F2" w:rsidRPr="007F2A68">
        <w:rPr>
          <w:rStyle w:val="textgraduation"/>
          <w:b/>
          <w:sz w:val="16"/>
          <w:szCs w:val="16"/>
        </w:rPr>
        <w:t>Prerequisite:</w:t>
      </w:r>
      <w:r w:rsidR="00F867F2" w:rsidRPr="007F2A68">
        <w:rPr>
          <w:b/>
          <w:sz w:val="16"/>
          <w:szCs w:val="16"/>
        </w:rPr>
        <w:t xml:space="preserve"> Sports Med</w:t>
      </w:r>
      <w:r w:rsidR="00BB6BC1" w:rsidRPr="007F2A68">
        <w:rPr>
          <w:b/>
          <w:sz w:val="16"/>
          <w:szCs w:val="16"/>
        </w:rPr>
        <w:t>icine</w:t>
      </w:r>
      <w:r w:rsidR="007F2A68" w:rsidRPr="007F2A68">
        <w:rPr>
          <w:b/>
          <w:sz w:val="16"/>
          <w:szCs w:val="16"/>
        </w:rPr>
        <w:t xml:space="preserve"> Inter</w:t>
      </w:r>
    </w:p>
    <w:p w14:paraId="5834366E" w14:textId="535BDA34" w:rsidR="00A570AF" w:rsidRDefault="006303E6" w:rsidP="00593E5F">
      <w:pPr>
        <w:pStyle w:val="Heading2Red"/>
        <w:spacing w:line="240" w:lineRule="auto"/>
        <w:contextualSpacing/>
        <w:outlineLvl w:val="2"/>
        <w:rPr>
          <w:rFonts w:cs="Arial"/>
          <w:b/>
        </w:rPr>
      </w:pPr>
      <w:r w:rsidRPr="001906EA">
        <w:rPr>
          <w:rFonts w:cs="Arial"/>
          <w:b/>
        </w:rPr>
        <w:t>Sports Performance</w:t>
      </w:r>
    </w:p>
    <w:p w14:paraId="4D6E1057" w14:textId="021FA361" w:rsidR="00A570AF" w:rsidRPr="00A570AF" w:rsidRDefault="005C2911" w:rsidP="00593E5F">
      <w:pPr>
        <w:pStyle w:val="Heading2Red"/>
        <w:spacing w:line="240" w:lineRule="auto"/>
        <w:contextualSpacing/>
        <w:outlineLvl w:val="9"/>
        <w:rPr>
          <w:rFonts w:cs="Arial"/>
          <w:b/>
          <w:color w:val="000000" w:themeColor="text1"/>
          <w:sz w:val="26"/>
          <w:szCs w:val="26"/>
        </w:rPr>
      </w:pPr>
      <w:r w:rsidRPr="00A570AF">
        <w:rPr>
          <w:rFonts w:cs="Arial"/>
          <w:b/>
          <w:color w:val="000000" w:themeColor="text1"/>
          <w:sz w:val="26"/>
          <w:szCs w:val="26"/>
        </w:rPr>
        <w:t>Sports Performance</w:t>
      </w:r>
      <w:r w:rsidR="004037ED" w:rsidRPr="00A570AF">
        <w:rPr>
          <w:rFonts w:cs="Arial"/>
          <w:b/>
          <w:color w:val="000000" w:themeColor="text1"/>
          <w:sz w:val="26"/>
          <w:szCs w:val="26"/>
        </w:rPr>
        <w:t xml:space="preserve"> Intro/Inter/Adv</w:t>
      </w:r>
    </w:p>
    <w:p w14:paraId="59A6F2CA" w14:textId="41D8E48F" w:rsidR="00CE28CC" w:rsidRDefault="009D33B2" w:rsidP="00CE28CC">
      <w:pPr>
        <w:pStyle w:val="Heading2Red"/>
        <w:spacing w:line="240" w:lineRule="auto"/>
        <w:contextualSpacing/>
        <w:outlineLvl w:val="9"/>
        <w:rPr>
          <w:rFonts w:cs="Arial"/>
          <w:b/>
          <w:color w:val="000000" w:themeColor="text1"/>
          <w:sz w:val="16"/>
          <w:szCs w:val="16"/>
        </w:rPr>
      </w:pPr>
      <w:r w:rsidRPr="007266D7">
        <w:rPr>
          <w:rFonts w:cs="Arial"/>
          <w:color w:val="000000" w:themeColor="text1"/>
          <w:sz w:val="19"/>
          <w:szCs w:val="19"/>
        </w:rPr>
        <w:t xml:space="preserve">Students </w:t>
      </w:r>
      <w:r w:rsidR="005C2911" w:rsidRPr="007266D7">
        <w:rPr>
          <w:rFonts w:cs="Arial"/>
          <w:color w:val="000000" w:themeColor="text1"/>
          <w:sz w:val="19"/>
          <w:szCs w:val="19"/>
        </w:rPr>
        <w:t>will focus on the development of an individual’s fitness as it relates to improving performance in sport. Topics of study include: aerobic training, strength training, flexibility training, agility training, power training, speed training, nutrition, hydration and goal setting.</w:t>
      </w:r>
      <w:r w:rsidR="004037ED" w:rsidRPr="00A570AF">
        <w:rPr>
          <w:rFonts w:cs="Arial"/>
          <w:color w:val="000000" w:themeColor="text1"/>
        </w:rPr>
        <w:t xml:space="preserve"> </w:t>
      </w:r>
      <w:r w:rsidR="004037ED" w:rsidRPr="007F2A68">
        <w:rPr>
          <w:rStyle w:val="textgraduation"/>
          <w:b/>
          <w:sz w:val="16"/>
          <w:szCs w:val="16"/>
        </w:rPr>
        <w:t xml:space="preserve">Prerequisite: </w:t>
      </w:r>
      <w:r w:rsidR="004037ED">
        <w:rPr>
          <w:rFonts w:cs="Arial"/>
          <w:b/>
          <w:sz w:val="16"/>
          <w:szCs w:val="16"/>
        </w:rPr>
        <w:t xml:space="preserve"> </w:t>
      </w:r>
      <w:r w:rsidR="004037ED" w:rsidRPr="00A570AF">
        <w:rPr>
          <w:rFonts w:cs="Arial"/>
          <w:b/>
          <w:color w:val="000000" w:themeColor="text1"/>
          <w:sz w:val="16"/>
          <w:szCs w:val="16"/>
        </w:rPr>
        <w:t xml:space="preserve">Sports Performance Intro or Inter </w:t>
      </w:r>
    </w:p>
    <w:p w14:paraId="178FADE9" w14:textId="6BFE1090" w:rsidR="00CE28CC" w:rsidRDefault="005C2911" w:rsidP="00CE28CC">
      <w:pPr>
        <w:pStyle w:val="Heading2Red"/>
        <w:spacing w:after="0" w:line="240" w:lineRule="auto"/>
        <w:contextualSpacing/>
        <w:outlineLvl w:val="9"/>
        <w:rPr>
          <w:rFonts w:cs="Arial"/>
          <w:color w:val="000000" w:themeColor="text1"/>
          <w:sz w:val="13"/>
          <w:szCs w:val="13"/>
        </w:rPr>
      </w:pPr>
      <w:r w:rsidRPr="00CE28CC">
        <w:rPr>
          <w:rFonts w:cs="Arial"/>
          <w:color w:val="000000" w:themeColor="text1"/>
          <w:sz w:val="13"/>
          <w:szCs w:val="13"/>
        </w:rPr>
        <w:t>NOTE</w:t>
      </w:r>
      <w:r w:rsidR="00461F6B" w:rsidRPr="00CE28CC">
        <w:rPr>
          <w:rFonts w:cs="Arial"/>
          <w:color w:val="000000" w:themeColor="text1"/>
          <w:sz w:val="13"/>
          <w:szCs w:val="13"/>
        </w:rPr>
        <w:t xml:space="preserve"> |</w:t>
      </w:r>
      <w:r w:rsidRPr="00CE28CC">
        <w:rPr>
          <w:rFonts w:cs="Arial"/>
          <w:color w:val="000000" w:themeColor="text1"/>
          <w:sz w:val="13"/>
          <w:szCs w:val="13"/>
        </w:rPr>
        <w:t xml:space="preserve"> All levels of Sports Performance are extremely rigorous and physically demanding courses and should only be requested by students desiring high performance levels of physica</w:t>
      </w:r>
      <w:r w:rsidR="00F27092" w:rsidRPr="00CE28CC">
        <w:rPr>
          <w:rFonts w:cs="Arial"/>
          <w:color w:val="000000" w:themeColor="text1"/>
          <w:sz w:val="13"/>
          <w:szCs w:val="13"/>
        </w:rPr>
        <w:t>l fitnes</w:t>
      </w:r>
      <w:r w:rsidR="00900B87" w:rsidRPr="00CE28CC">
        <w:rPr>
          <w:rFonts w:cs="Arial"/>
          <w:color w:val="000000" w:themeColor="text1"/>
          <w:sz w:val="13"/>
          <w:szCs w:val="13"/>
        </w:rPr>
        <w:t>s</w:t>
      </w:r>
      <w:r w:rsidR="00D3336C" w:rsidRPr="00CE28CC">
        <w:rPr>
          <w:rFonts w:cs="Arial"/>
          <w:color w:val="000000" w:themeColor="text1"/>
          <w:sz w:val="13"/>
          <w:szCs w:val="13"/>
        </w:rPr>
        <w:t>.</w:t>
      </w:r>
    </w:p>
    <w:p w14:paraId="13607DC8" w14:textId="6D5013A6" w:rsidR="00C822C8" w:rsidRPr="00CE28CC" w:rsidRDefault="00C822C8" w:rsidP="00CE28CC">
      <w:pPr>
        <w:spacing w:after="0" w:line="240" w:lineRule="auto"/>
      </w:pPr>
    </w:p>
    <w:p w14:paraId="3C69067B" w14:textId="4E4222DE" w:rsidR="00A570AF" w:rsidRDefault="0001397A" w:rsidP="00CE28CC">
      <w:pPr>
        <w:pStyle w:val="Heading2Red"/>
        <w:spacing w:after="0" w:line="240" w:lineRule="auto"/>
        <w:contextualSpacing/>
        <w:outlineLvl w:val="2"/>
        <w:rPr>
          <w:rFonts w:cs="Arial"/>
          <w:b/>
          <w:lang w:val="en-GB"/>
        </w:rPr>
      </w:pPr>
      <w:r w:rsidRPr="009D5032">
        <w:rPr>
          <w:rFonts w:cs="Arial"/>
          <w:b/>
          <w:lang w:val="en-GB"/>
        </w:rPr>
        <w:t>Leadership</w:t>
      </w:r>
    </w:p>
    <w:p w14:paraId="2D5C9DD6" w14:textId="4ABC99A6" w:rsidR="00A570AF" w:rsidRPr="00A570AF" w:rsidRDefault="00971EB6" w:rsidP="00CE28CC">
      <w:pPr>
        <w:pStyle w:val="Heading2Red"/>
        <w:spacing w:after="0" w:line="240" w:lineRule="auto"/>
        <w:contextualSpacing/>
        <w:outlineLvl w:val="9"/>
        <w:rPr>
          <w:rFonts w:cs="Arial"/>
          <w:b/>
          <w:color w:val="000000" w:themeColor="text1"/>
          <w:sz w:val="26"/>
          <w:szCs w:val="26"/>
        </w:rPr>
      </w:pPr>
      <w:r w:rsidRPr="00A570AF">
        <w:rPr>
          <w:rFonts w:cs="Arial"/>
          <w:b/>
          <w:color w:val="000000" w:themeColor="text1"/>
          <w:sz w:val="26"/>
          <w:szCs w:val="26"/>
        </w:rPr>
        <w:t>L</w:t>
      </w:r>
      <w:r w:rsidR="00320236" w:rsidRPr="00A570AF">
        <w:rPr>
          <w:rFonts w:cs="Arial"/>
          <w:b/>
          <w:color w:val="000000" w:themeColor="text1"/>
          <w:sz w:val="26"/>
          <w:szCs w:val="26"/>
        </w:rPr>
        <w:t>eadership Intro/Inter/Adv</w:t>
      </w:r>
    </w:p>
    <w:p w14:paraId="62AA8097" w14:textId="3768F53F" w:rsidR="00AB77C0" w:rsidRPr="00AB77C0" w:rsidRDefault="004037ED" w:rsidP="00AB77C0">
      <w:pPr>
        <w:pStyle w:val="Heading2Red"/>
        <w:spacing w:line="240" w:lineRule="auto"/>
        <w:contextualSpacing/>
        <w:outlineLvl w:val="9"/>
        <w:rPr>
          <w:rFonts w:cs="Arial"/>
          <w:b/>
          <w:color w:val="auto"/>
          <w:sz w:val="16"/>
          <w:szCs w:val="16"/>
        </w:rPr>
      </w:pPr>
      <w:r w:rsidRPr="00A570AF">
        <w:rPr>
          <w:color w:val="000000" w:themeColor="text1"/>
          <w:sz w:val="20"/>
          <w:szCs w:val="20"/>
        </w:rPr>
        <w:t>Students will enhance their leadership skills and demonstrate the application of these skill sets through modeling and mentorship.  Students will demonstrate commitment, responsibility, accountability and work ethic as they identify and implement projects that meet school and community needs.</w:t>
      </w:r>
      <w:r w:rsidR="00320236" w:rsidRPr="00A570AF">
        <w:rPr>
          <w:color w:val="000000" w:themeColor="text1"/>
        </w:rPr>
        <w:t xml:space="preserve"> </w:t>
      </w:r>
      <w:r w:rsidR="00320236" w:rsidRPr="00320236">
        <w:rPr>
          <w:rStyle w:val="textgraduation"/>
          <w:b/>
          <w:sz w:val="16"/>
          <w:szCs w:val="16"/>
        </w:rPr>
        <w:t xml:space="preserve">Prerequisite: </w:t>
      </w:r>
      <w:r w:rsidR="0003284E">
        <w:rPr>
          <w:rStyle w:val="textgraduation"/>
          <w:b/>
          <w:color w:val="auto"/>
          <w:sz w:val="16"/>
          <w:szCs w:val="16"/>
        </w:rPr>
        <w:t>Leadership Intro or Inter</w:t>
      </w:r>
      <w:bookmarkStart w:id="20" w:name="_Toc408837327"/>
    </w:p>
    <w:p w14:paraId="54FD24B2" w14:textId="73ECE8C3" w:rsidR="00784353" w:rsidRPr="00680DC7" w:rsidRDefault="003954A4" w:rsidP="00680DC7">
      <w:pPr>
        <w:pStyle w:val="Heading1Purple"/>
        <w:spacing w:after="0"/>
        <w:contextualSpacing/>
        <w:outlineLvl w:val="1"/>
        <w:rPr>
          <w:rFonts w:cs="Arial"/>
          <w:b/>
          <w:sz w:val="32"/>
        </w:rPr>
      </w:pPr>
      <w:r w:rsidRPr="00BB6BC1">
        <w:rPr>
          <w:rFonts w:cs="Arial"/>
          <w:b/>
          <w:sz w:val="32"/>
        </w:rPr>
        <w:t>M</w:t>
      </w:r>
      <w:r w:rsidR="001C127D" w:rsidRPr="00BB6BC1">
        <w:rPr>
          <w:rFonts w:cs="Arial"/>
          <w:b/>
          <w:sz w:val="32"/>
        </w:rPr>
        <w:t>edia, Design &amp; Communication Arts (MDC)</w:t>
      </w:r>
      <w:bookmarkEnd w:id="20"/>
    </w:p>
    <w:p w14:paraId="419CB6B5" w14:textId="3040E532" w:rsidR="005520FB" w:rsidRDefault="00B41A32" w:rsidP="00593E5F">
      <w:pPr>
        <w:pStyle w:val="Heading2Purple"/>
        <w:spacing w:line="240" w:lineRule="auto"/>
        <w:contextualSpacing/>
        <w:outlineLvl w:val="2"/>
        <w:rPr>
          <w:rFonts w:cs="Arial"/>
          <w:b/>
        </w:rPr>
      </w:pPr>
      <w:r w:rsidRPr="009D5032">
        <w:rPr>
          <w:rFonts w:cs="Arial"/>
          <w:b/>
        </w:rPr>
        <w:t xml:space="preserve">Graphic Design </w:t>
      </w:r>
    </w:p>
    <w:p w14:paraId="6766DA05" w14:textId="0475EA08" w:rsidR="005520FB" w:rsidRPr="005520FB" w:rsidRDefault="00B41A32" w:rsidP="00593E5F">
      <w:pPr>
        <w:pStyle w:val="Heading2Purple"/>
        <w:spacing w:line="240" w:lineRule="auto"/>
        <w:contextualSpacing/>
        <w:outlineLvl w:val="9"/>
        <w:rPr>
          <w:rFonts w:cs="Arial"/>
          <w:color w:val="000000" w:themeColor="text1"/>
          <w:sz w:val="26"/>
          <w:szCs w:val="26"/>
        </w:rPr>
      </w:pPr>
      <w:r w:rsidRPr="005520FB">
        <w:rPr>
          <w:rFonts w:cs="Arial"/>
          <w:b/>
          <w:color w:val="000000" w:themeColor="text1"/>
          <w:sz w:val="26"/>
          <w:szCs w:val="26"/>
        </w:rPr>
        <w:t>Graphic Design 10</w:t>
      </w:r>
      <w:r w:rsidR="0043621E" w:rsidRPr="005520FB">
        <w:rPr>
          <w:rFonts w:cs="Arial"/>
          <w:color w:val="000000" w:themeColor="text1"/>
          <w:sz w:val="26"/>
          <w:szCs w:val="26"/>
        </w:rPr>
        <w:t xml:space="preserve"> </w:t>
      </w:r>
    </w:p>
    <w:p w14:paraId="0C5E60CD" w14:textId="21A9FBD1" w:rsidR="007266D7" w:rsidRPr="00AB77C0" w:rsidRDefault="00836F7E" w:rsidP="00AB77C0">
      <w:pPr>
        <w:pStyle w:val="Heading2Purple"/>
        <w:spacing w:line="240" w:lineRule="auto"/>
        <w:contextualSpacing/>
        <w:outlineLvl w:val="9"/>
        <w:rPr>
          <w:rFonts w:cs="Arial"/>
          <w:b/>
        </w:rPr>
      </w:pPr>
      <w:r w:rsidRPr="005520FB">
        <w:rPr>
          <w:color w:val="000000" w:themeColor="text1"/>
          <w:sz w:val="20"/>
          <w:szCs w:val="20"/>
        </w:rPr>
        <w:t>Students will explore the tools and technology used for 2D graphic design</w:t>
      </w:r>
      <w:r w:rsidR="00A31EA1" w:rsidRPr="005520FB">
        <w:rPr>
          <w:color w:val="000000" w:themeColor="text1"/>
          <w:sz w:val="20"/>
          <w:szCs w:val="20"/>
        </w:rPr>
        <w:t xml:space="preserve"> applications, and </w:t>
      </w:r>
      <w:r w:rsidRPr="005520FB">
        <w:rPr>
          <w:color w:val="000000" w:themeColor="text1"/>
          <w:sz w:val="20"/>
          <w:szCs w:val="20"/>
        </w:rPr>
        <w:t>develop skills in areas of photography, photo editing and vector graphic design</w:t>
      </w:r>
      <w:r w:rsidR="00A31EA1" w:rsidRPr="005520FB">
        <w:rPr>
          <w:color w:val="000000" w:themeColor="text1"/>
          <w:sz w:val="20"/>
          <w:szCs w:val="20"/>
        </w:rPr>
        <w:t xml:space="preserve"> S</w:t>
      </w:r>
      <w:r w:rsidRPr="005520FB">
        <w:rPr>
          <w:color w:val="000000" w:themeColor="text1"/>
          <w:sz w:val="20"/>
          <w:szCs w:val="20"/>
        </w:rPr>
        <w:t xml:space="preserve">tudents </w:t>
      </w:r>
      <w:r w:rsidR="00A31EA1" w:rsidRPr="005520FB">
        <w:rPr>
          <w:color w:val="000000" w:themeColor="text1"/>
          <w:sz w:val="20"/>
          <w:szCs w:val="20"/>
        </w:rPr>
        <w:t xml:space="preserve">will be introduced </w:t>
      </w:r>
      <w:r w:rsidRPr="005520FB">
        <w:rPr>
          <w:color w:val="000000" w:themeColor="text1"/>
          <w:sz w:val="20"/>
          <w:szCs w:val="20"/>
        </w:rPr>
        <w:t>to the basics of DSLR photography, as well as industry standard graphics programs like Adobe Illustrator, Photoshop, and InDesign.</w:t>
      </w:r>
      <w:r w:rsidR="00320236" w:rsidRPr="005520FB">
        <w:rPr>
          <w:color w:val="000000" w:themeColor="text1"/>
        </w:rPr>
        <w:t xml:space="preserve"> </w:t>
      </w:r>
      <w:r w:rsidR="00320236" w:rsidRPr="00320236">
        <w:rPr>
          <w:rStyle w:val="textgraduation"/>
          <w:b/>
          <w:sz w:val="16"/>
          <w:szCs w:val="16"/>
        </w:rPr>
        <w:t>Prerequisite:</w:t>
      </w:r>
      <w:r w:rsidR="00320236" w:rsidRPr="00320236">
        <w:rPr>
          <w:rFonts w:cs="Arial"/>
          <w:b/>
          <w:sz w:val="16"/>
          <w:szCs w:val="16"/>
        </w:rPr>
        <w:t xml:space="preserve"> </w:t>
      </w:r>
      <w:r w:rsidR="00320236" w:rsidRPr="005520FB">
        <w:rPr>
          <w:rFonts w:cs="Arial"/>
          <w:b/>
          <w:color w:val="000000" w:themeColor="text1"/>
          <w:sz w:val="16"/>
          <w:szCs w:val="16"/>
        </w:rPr>
        <w:t>None</w:t>
      </w:r>
      <w:r w:rsidRPr="005520FB">
        <w:rPr>
          <w:color w:val="000000" w:themeColor="text1"/>
        </w:rPr>
        <w:t xml:space="preserve"> </w:t>
      </w:r>
    </w:p>
    <w:p w14:paraId="69002A08" w14:textId="60E3F358" w:rsidR="00A318F7" w:rsidRPr="0030027C" w:rsidRDefault="00A318F7" w:rsidP="0030027C">
      <w:pPr>
        <w:spacing w:after="0"/>
        <w:rPr>
          <w:rFonts w:cs="Arial"/>
          <w:sz w:val="26"/>
          <w:szCs w:val="26"/>
        </w:rPr>
      </w:pPr>
      <w:r w:rsidRPr="0030027C">
        <w:rPr>
          <w:rFonts w:cs="Arial"/>
          <w:b/>
          <w:sz w:val="26"/>
          <w:szCs w:val="26"/>
        </w:rPr>
        <w:t>Graphic Design 20/30</w:t>
      </w:r>
      <w:r w:rsidRPr="0030027C">
        <w:rPr>
          <w:rFonts w:cs="Arial"/>
          <w:sz w:val="26"/>
          <w:szCs w:val="26"/>
        </w:rPr>
        <w:t xml:space="preserve"> </w:t>
      </w:r>
    </w:p>
    <w:p w14:paraId="10E1B710" w14:textId="60BC8F41" w:rsidR="004F445B" w:rsidRPr="00CE28CC" w:rsidRDefault="00A318F7" w:rsidP="00CE28CC">
      <w:pPr>
        <w:spacing w:after="0"/>
        <w:rPr>
          <w:rStyle w:val="textgrassstainbold"/>
          <w:bCs w:val="0"/>
          <w:noProof w:val="0"/>
          <w:color w:val="auto"/>
          <w:sz w:val="26"/>
          <w:szCs w:val="26"/>
        </w:rPr>
      </w:pPr>
      <w:r>
        <w:t xml:space="preserve">Students </w:t>
      </w:r>
      <w:r w:rsidR="00CE28CC">
        <w:t xml:space="preserve">will </w:t>
      </w:r>
      <w:r>
        <w:t>continue to develop the knowledge and skills they need to work with real clients, create EPK’s (</w:t>
      </w:r>
      <w:r w:rsidR="00CE28CC">
        <w:t>E</w:t>
      </w:r>
      <w:r>
        <w:t xml:space="preserve">lectronic Press </w:t>
      </w:r>
      <w:r w:rsidR="00CE28CC">
        <w:t>K</w:t>
      </w:r>
      <w:r>
        <w:t>its), promotional campaigns, posters, flyers, and web presence graphics. Students will develop more advance proficiency in programs such as Photoshop, Illustrator, Photography, a</w:t>
      </w:r>
      <w:r w:rsidR="00CE28CC">
        <w:t>s well as, photography and camera literacy</w:t>
      </w:r>
      <w:r>
        <w:t xml:space="preserve">.  </w:t>
      </w:r>
      <w:r w:rsidRPr="00320236">
        <w:rPr>
          <w:rStyle w:val="textgraduation"/>
          <w:b/>
          <w:sz w:val="16"/>
          <w:szCs w:val="16"/>
        </w:rPr>
        <w:t>Prerequisite:</w:t>
      </w:r>
      <w:r w:rsidRPr="00320236">
        <w:rPr>
          <w:rFonts w:cs="Arial"/>
          <w:b/>
          <w:sz w:val="16"/>
          <w:szCs w:val="16"/>
        </w:rPr>
        <w:t xml:space="preserve"> </w:t>
      </w:r>
      <w:r>
        <w:rPr>
          <w:rFonts w:cs="Arial"/>
          <w:b/>
          <w:sz w:val="16"/>
          <w:szCs w:val="16"/>
        </w:rPr>
        <w:t>Graphic Design 10 or 20</w:t>
      </w:r>
    </w:p>
    <w:p w14:paraId="4BABE2A1" w14:textId="0ED4DFA5" w:rsidR="009F25A1" w:rsidRPr="00BB6BC1" w:rsidRDefault="009F25A1" w:rsidP="00593E5F">
      <w:pPr>
        <w:pStyle w:val="Heading2Green"/>
        <w:spacing w:line="240" w:lineRule="auto"/>
        <w:contextualSpacing/>
        <w:rPr>
          <w:rFonts w:cs="Arial"/>
          <w:szCs w:val="32"/>
        </w:rPr>
      </w:pPr>
      <w:r w:rsidRPr="00BB6BC1">
        <w:rPr>
          <w:rStyle w:val="textgrassstainbold"/>
          <w:szCs w:val="32"/>
        </w:rPr>
        <w:t xml:space="preserve">Natural </w:t>
      </w:r>
      <w:r w:rsidR="00AF502C">
        <w:rPr>
          <w:rStyle w:val="textgrassstainbold"/>
          <w:szCs w:val="32"/>
        </w:rPr>
        <w:t>Resources</w:t>
      </w:r>
      <w:r w:rsidR="009D5032" w:rsidRPr="00BB6BC1">
        <w:rPr>
          <w:rStyle w:val="textgrassstainbold"/>
          <w:szCs w:val="32"/>
        </w:rPr>
        <w:t xml:space="preserve"> </w:t>
      </w:r>
      <w:r w:rsidR="005520FB">
        <w:rPr>
          <w:rStyle w:val="textgrassstainbold"/>
          <w:szCs w:val="32"/>
        </w:rPr>
        <w:t>(NAT)</w:t>
      </w:r>
    </w:p>
    <w:p w14:paraId="70FE0A19" w14:textId="3CD09997" w:rsidR="008B1D5E" w:rsidRPr="00593E5F" w:rsidRDefault="00793AE1" w:rsidP="00593E5F">
      <w:pPr>
        <w:spacing w:after="0"/>
        <w:rPr>
          <w:rFonts w:cs="Arial"/>
          <w:sz w:val="26"/>
          <w:szCs w:val="26"/>
        </w:rPr>
      </w:pPr>
      <w:r w:rsidRPr="00593E5F">
        <w:rPr>
          <w:rFonts w:cs="Arial"/>
          <w:b/>
          <w:noProof/>
          <w:sz w:val="26"/>
          <w:szCs w:val="26"/>
          <w:lang w:val="en-CA" w:eastAsia="en-CA"/>
        </w:rPr>
        <w:drawing>
          <wp:anchor distT="0" distB="0" distL="114300" distR="114300" simplePos="0" relativeHeight="251747840" behindDoc="0" locked="0" layoutInCell="1" allowOverlap="1" wp14:anchorId="26B4341F" wp14:editId="75A6FD8D">
            <wp:simplePos x="0" y="0"/>
            <wp:positionH relativeFrom="column">
              <wp:posOffset>-2188210</wp:posOffset>
            </wp:positionH>
            <wp:positionV relativeFrom="paragraph">
              <wp:posOffset>254000</wp:posOffset>
            </wp:positionV>
            <wp:extent cx="1958298" cy="1468854"/>
            <wp:effectExtent l="0" t="3175" r="127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T 2 - small.jpg"/>
                    <pic:cNvPicPr/>
                  </pic:nvPicPr>
                  <pic:blipFill>
                    <a:blip r:embed="rId35">
                      <a:extLst>
                        <a:ext uri="{28A0092B-C50C-407E-A947-70E740481C1C}">
                          <a14:useLocalDpi xmlns:a14="http://schemas.microsoft.com/office/drawing/2010/main" val="0"/>
                        </a:ext>
                      </a:extLst>
                    </a:blip>
                    <a:stretch>
                      <a:fillRect/>
                    </a:stretch>
                  </pic:blipFill>
                  <pic:spPr bwMode="auto">
                    <a:xfrm rot="5400000">
                      <a:off x="0" y="0"/>
                      <a:ext cx="1958298" cy="1468854"/>
                    </a:xfrm>
                    <a:prstGeom prst="roundRect">
                      <a:avLst>
                        <a:gd name="adj" fmla="val 4167"/>
                      </a:avLst>
                    </a:prstGeom>
                    <a:solidFill>
                      <a:srgbClr val="FFFFFF"/>
                    </a:solidFill>
                    <a:ln w="76200" cap="sq">
                      <a:no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296" w:rsidRPr="00593E5F">
        <w:rPr>
          <w:rFonts w:cs="Arial"/>
          <w:b/>
          <w:sz w:val="26"/>
          <w:szCs w:val="26"/>
        </w:rPr>
        <w:t xml:space="preserve">Natural </w:t>
      </w:r>
      <w:r w:rsidR="00BB6BC1" w:rsidRPr="00593E5F">
        <w:rPr>
          <w:rFonts w:cs="Arial"/>
          <w:b/>
          <w:sz w:val="26"/>
          <w:szCs w:val="26"/>
        </w:rPr>
        <w:t>Resources</w:t>
      </w:r>
      <w:r w:rsidR="00320236" w:rsidRPr="00593E5F">
        <w:rPr>
          <w:rFonts w:cs="Arial"/>
          <w:b/>
          <w:sz w:val="26"/>
          <w:szCs w:val="26"/>
        </w:rPr>
        <w:t xml:space="preserve"> Intro</w:t>
      </w:r>
      <w:r w:rsidR="00A318F7" w:rsidRPr="00593E5F">
        <w:rPr>
          <w:rFonts w:cs="Arial"/>
          <w:b/>
          <w:sz w:val="26"/>
          <w:szCs w:val="26"/>
        </w:rPr>
        <w:t>/Inter/Adv</w:t>
      </w:r>
    </w:p>
    <w:p w14:paraId="57816F23" w14:textId="26751C9C" w:rsidR="00A318F7" w:rsidRDefault="00A318F7" w:rsidP="00593E5F">
      <w:pPr>
        <w:spacing w:after="0"/>
        <w:rPr>
          <w:rStyle w:val="textgraduation"/>
          <w:b/>
          <w:color w:val="auto"/>
          <w:sz w:val="16"/>
          <w:szCs w:val="16"/>
        </w:rPr>
      </w:pPr>
      <w:r>
        <w:t>Students will examine the management and conservation of the environment at the local, provincial and national level.  Students will explore the principles of stewardship in relation to the sustainable development of our environments.  Greenhouse management</w:t>
      </w:r>
      <w:r w:rsidR="00CE28CC">
        <w:t>,</w:t>
      </w:r>
      <w:r>
        <w:t xml:space="preserve"> plant growth</w:t>
      </w:r>
      <w:r w:rsidR="00CE28CC">
        <w:t>,</w:t>
      </w:r>
      <w:r>
        <w:t xml:space="preserve"> and </w:t>
      </w:r>
      <w:r w:rsidR="00CE28CC">
        <w:t xml:space="preserve">plant </w:t>
      </w:r>
      <w:r>
        <w:t xml:space="preserve">production will also be </w:t>
      </w:r>
      <w:r w:rsidR="00CE28CC">
        <w:t>a significant focus</w:t>
      </w:r>
      <w:r>
        <w:t xml:space="preserve">. </w:t>
      </w:r>
      <w:r w:rsidRPr="00A318F7">
        <w:rPr>
          <w:rStyle w:val="textgraduation"/>
          <w:b/>
          <w:sz w:val="16"/>
          <w:szCs w:val="16"/>
        </w:rPr>
        <w:t xml:space="preserve">Prerequisite: </w:t>
      </w:r>
      <w:r w:rsidRPr="00A318F7">
        <w:rPr>
          <w:rStyle w:val="textgraduation"/>
          <w:b/>
          <w:color w:val="auto"/>
          <w:sz w:val="16"/>
          <w:szCs w:val="16"/>
        </w:rPr>
        <w:t>None</w:t>
      </w:r>
    </w:p>
    <w:p w14:paraId="53A69516" w14:textId="0D10CA50" w:rsidR="00593E5F" w:rsidRDefault="00593E5F" w:rsidP="00593E5F">
      <w:pPr>
        <w:spacing w:after="0"/>
        <w:rPr>
          <w:rFonts w:ascii="Calibri" w:hAnsi="Calibri"/>
          <w:szCs w:val="22"/>
          <w:lang w:val="en-CA"/>
        </w:rPr>
      </w:pPr>
    </w:p>
    <w:p w14:paraId="50F47A17" w14:textId="1E48F741" w:rsidR="005338AF" w:rsidRPr="005338AF" w:rsidRDefault="00127137" w:rsidP="005338AF">
      <w:pPr>
        <w:spacing w:line="240" w:lineRule="auto"/>
        <w:contextualSpacing/>
        <w:rPr>
          <w:sz w:val="26"/>
          <w:szCs w:val="26"/>
        </w:rPr>
      </w:pPr>
      <w:r>
        <w:rPr>
          <w:b/>
          <w:sz w:val="26"/>
          <w:szCs w:val="26"/>
        </w:rPr>
        <w:t>Environmental and Outdoor Education</w:t>
      </w:r>
      <w:r w:rsidRPr="00127137">
        <w:rPr>
          <w:b/>
          <w:sz w:val="26"/>
          <w:szCs w:val="26"/>
        </w:rPr>
        <w:t xml:space="preserve"> </w:t>
      </w:r>
      <w:r>
        <w:rPr>
          <w:b/>
          <w:sz w:val="26"/>
          <w:szCs w:val="26"/>
        </w:rPr>
        <w:t xml:space="preserve">Intro/Inter/Adv (Formerly </w:t>
      </w:r>
      <w:r w:rsidR="005520FB">
        <w:rPr>
          <w:b/>
          <w:sz w:val="26"/>
          <w:szCs w:val="26"/>
        </w:rPr>
        <w:t>O</w:t>
      </w:r>
      <w:r w:rsidR="005338AF" w:rsidRPr="009D5032">
        <w:rPr>
          <w:b/>
          <w:sz w:val="26"/>
          <w:szCs w:val="26"/>
        </w:rPr>
        <w:t>utdoor Pursuits</w:t>
      </w:r>
      <w:r>
        <w:rPr>
          <w:b/>
          <w:sz w:val="26"/>
          <w:szCs w:val="26"/>
        </w:rPr>
        <w:t>)</w:t>
      </w:r>
    </w:p>
    <w:p w14:paraId="4DFCB605" w14:textId="1623B428" w:rsidR="005338AF" w:rsidRDefault="00127137" w:rsidP="005338AF">
      <w:pPr>
        <w:spacing w:line="240" w:lineRule="auto"/>
        <w:contextualSpacing/>
      </w:pPr>
      <w:r>
        <w:t>Environmental and Outdoor Education</w:t>
      </w:r>
      <w:r w:rsidR="005338AF">
        <w:t xml:space="preserve"> is a 5 – 6 credit CTS course designed for students intere</w:t>
      </w:r>
      <w:r w:rsidR="00836F7E">
        <w:t xml:space="preserve">sted in exploring outdoor </w:t>
      </w:r>
      <w:r w:rsidR="005338AF">
        <w:t xml:space="preserve">activities.  Students will gain practical wilderness experience and environmental awareness along with an opportunity to </w:t>
      </w:r>
      <w:r w:rsidR="005338AF">
        <w:lastRenderedPageBreak/>
        <w:t xml:space="preserve">participate in </w:t>
      </w:r>
      <w:r w:rsidR="00CE28CC">
        <w:t xml:space="preserve">both </w:t>
      </w:r>
      <w:r w:rsidR="005338AF">
        <w:t>day and over-night excursions.  Students will receive certification in Wilderness First Aid.</w:t>
      </w:r>
      <w:r w:rsidR="002478A7">
        <w:t xml:space="preserve">  </w:t>
      </w:r>
      <w:r w:rsidR="002478A7" w:rsidRPr="00320236">
        <w:rPr>
          <w:rStyle w:val="textgraduation"/>
          <w:b/>
          <w:sz w:val="16"/>
          <w:szCs w:val="16"/>
        </w:rPr>
        <w:t xml:space="preserve">Prerequisite:  </w:t>
      </w:r>
      <w:r w:rsidR="002478A7" w:rsidRPr="00320236">
        <w:rPr>
          <w:rStyle w:val="textgraduation"/>
          <w:b/>
          <w:color w:val="auto"/>
          <w:sz w:val="16"/>
          <w:szCs w:val="16"/>
        </w:rPr>
        <w:t>None</w:t>
      </w:r>
    </w:p>
    <w:bookmarkStart w:id="21" w:name="_Toc408837330"/>
    <w:p w14:paraId="469C2D55" w14:textId="46A139CB" w:rsidR="00F01563" w:rsidRPr="00AF502C" w:rsidRDefault="00F01563" w:rsidP="00593E5F">
      <w:pPr>
        <w:pStyle w:val="Heading1Orange"/>
        <w:contextualSpacing/>
        <w:outlineLvl w:val="1"/>
        <w:rPr>
          <w:rFonts w:cs="Arial"/>
          <w:sz w:val="32"/>
          <w:szCs w:val="32"/>
        </w:rPr>
      </w:pPr>
      <w:r w:rsidRPr="00AF502C">
        <w:rPr>
          <w:rFonts w:cs="Arial"/>
          <w:b/>
          <w:noProof/>
          <w:sz w:val="32"/>
          <w:szCs w:val="32"/>
        </w:rPr>
        <mc:AlternateContent>
          <mc:Choice Requires="wps">
            <w:drawing>
              <wp:anchor distT="0" distB="0" distL="114300" distR="114300" simplePos="0" relativeHeight="251625984" behindDoc="0" locked="0" layoutInCell="1" allowOverlap="1" wp14:anchorId="4A3E8E78" wp14:editId="533D75F8">
                <wp:simplePos x="0" y="0"/>
                <wp:positionH relativeFrom="column">
                  <wp:posOffset>-2699530</wp:posOffset>
                </wp:positionH>
                <wp:positionV relativeFrom="paragraph">
                  <wp:posOffset>-228600</wp:posOffset>
                </wp:positionV>
                <wp:extent cx="321310" cy="7477125"/>
                <wp:effectExtent l="0" t="0" r="2540" b="9525"/>
                <wp:wrapNone/>
                <wp:docPr id="30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7477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4FE4C4" id="Rectangle 51" o:spid="_x0000_s1026" style="position:absolute;margin-left:-212.55pt;margin-top:-18pt;width:25.3pt;height:588.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" stroked="f"/>
            </w:pict>
          </mc:Fallback>
        </mc:AlternateContent>
      </w:r>
      <w:r w:rsidRPr="00AF502C">
        <w:rPr>
          <w:rFonts w:cs="Arial"/>
          <w:b/>
          <w:sz w:val="32"/>
          <w:szCs w:val="32"/>
        </w:rPr>
        <w:t>Trades, Manufacturing &amp; Transportation (TM</w:t>
      </w:r>
      <w:r w:rsidRPr="00AF502C">
        <w:rPr>
          <w:rFonts w:cs="Arial"/>
          <w:sz w:val="32"/>
          <w:szCs w:val="32"/>
        </w:rPr>
        <w:t>T)</w:t>
      </w:r>
      <w:bookmarkEnd w:id="21"/>
    </w:p>
    <w:p w14:paraId="7083E214" w14:textId="7B06A570" w:rsidR="004E6470" w:rsidRPr="009D5032" w:rsidRDefault="008B1D5E" w:rsidP="00593E5F">
      <w:pPr>
        <w:pStyle w:val="Heading2Orange"/>
        <w:spacing w:before="0" w:line="240" w:lineRule="auto"/>
        <w:contextualSpacing/>
        <w:outlineLvl w:val="9"/>
        <w:rPr>
          <w:rFonts w:cs="Arial"/>
          <w:b/>
        </w:rPr>
      </w:pPr>
      <w:r w:rsidRPr="009D5032">
        <w:rPr>
          <w:rFonts w:cs="Arial"/>
          <w:b/>
        </w:rPr>
        <w:t xml:space="preserve">Construction </w:t>
      </w:r>
      <w:r w:rsidR="002B317C" w:rsidRPr="009D5032">
        <w:rPr>
          <w:rFonts w:cs="Arial"/>
          <w:b/>
        </w:rPr>
        <w:t>Technology</w:t>
      </w:r>
    </w:p>
    <w:p w14:paraId="17059E1E" w14:textId="6E5C40DC" w:rsidR="00A5420C" w:rsidRPr="00CE1789" w:rsidRDefault="00320236" w:rsidP="00CE1789">
      <w:pPr>
        <w:spacing w:after="0"/>
        <w:rPr>
          <w:rFonts w:cs="Arial"/>
          <w:sz w:val="26"/>
          <w:szCs w:val="26"/>
        </w:rPr>
      </w:pPr>
      <w:r w:rsidRPr="00CE1789">
        <w:rPr>
          <w:rFonts w:cs="Arial"/>
          <w:b/>
          <w:sz w:val="26"/>
          <w:szCs w:val="26"/>
        </w:rPr>
        <w:t>Construction Intro</w:t>
      </w:r>
      <w:r w:rsidR="004E6470" w:rsidRPr="00CE1789">
        <w:rPr>
          <w:rFonts w:cs="Arial"/>
          <w:sz w:val="26"/>
          <w:szCs w:val="26"/>
        </w:rPr>
        <w:t xml:space="preserve"> </w:t>
      </w:r>
    </w:p>
    <w:p w14:paraId="219F543E" w14:textId="270CC6E0" w:rsidR="004E6470" w:rsidRDefault="00836F7E" w:rsidP="00CE1789">
      <w:pPr>
        <w:spacing w:after="0" w:line="240" w:lineRule="auto"/>
        <w:contextualSpacing/>
        <w:rPr>
          <w:rStyle w:val="textgraduation"/>
          <w:b/>
          <w:color w:val="auto"/>
          <w:sz w:val="16"/>
          <w:szCs w:val="16"/>
        </w:rPr>
      </w:pPr>
      <w:r>
        <w:rPr>
          <w:rFonts w:cs="Arial"/>
          <w:lang w:val="en-CA"/>
        </w:rPr>
        <w:t>Students will develop</w:t>
      </w:r>
      <w:r w:rsidR="004E6470" w:rsidRPr="00874C4B">
        <w:rPr>
          <w:rFonts w:cs="Arial"/>
          <w:lang w:val="en-CA"/>
        </w:rPr>
        <w:t xml:space="preserve"> p</w:t>
      </w:r>
      <w:r>
        <w:rPr>
          <w:rFonts w:cs="Arial"/>
          <w:lang w:val="en-CA"/>
        </w:rPr>
        <w:t>rocesses and methods to complete</w:t>
      </w:r>
      <w:r w:rsidR="004E6470" w:rsidRPr="00874C4B">
        <w:rPr>
          <w:rFonts w:cs="Arial"/>
          <w:lang w:val="en-CA"/>
        </w:rPr>
        <w:t xml:space="preserve"> practical hands-on projects. Students will learn to use a variety of </w:t>
      </w:r>
      <w:r>
        <w:rPr>
          <w:rFonts w:cs="Arial"/>
          <w:lang w:val="en-CA"/>
        </w:rPr>
        <w:t>hand and power tools safely.</w:t>
      </w:r>
      <w:r w:rsidR="00941740">
        <w:rPr>
          <w:rFonts w:cs="Arial"/>
          <w:lang w:val="en-CA"/>
        </w:rPr>
        <w:t xml:space="preserve"> Construction intro will expose students be basic construction skills from choosing wood or composite materials, creating shop drawings, and tool use and care.</w:t>
      </w:r>
      <w:r w:rsidRPr="00320236">
        <w:rPr>
          <w:rFonts w:cs="Arial"/>
          <w:sz w:val="16"/>
          <w:szCs w:val="16"/>
          <w:lang w:val="en-CA"/>
        </w:rPr>
        <w:t xml:space="preserve"> </w:t>
      </w:r>
      <w:r w:rsidR="00AF502C" w:rsidRPr="00320236">
        <w:rPr>
          <w:rStyle w:val="textgraduation"/>
          <w:b/>
          <w:sz w:val="16"/>
          <w:szCs w:val="16"/>
        </w:rPr>
        <w:t xml:space="preserve">Prerequisite:  </w:t>
      </w:r>
      <w:r w:rsidR="00AF502C" w:rsidRPr="00320236">
        <w:rPr>
          <w:rStyle w:val="textgraduation"/>
          <w:b/>
          <w:color w:val="auto"/>
          <w:sz w:val="16"/>
          <w:szCs w:val="16"/>
        </w:rPr>
        <w:t>None</w:t>
      </w:r>
    </w:p>
    <w:p w14:paraId="7F2D872E" w14:textId="7BF4464F" w:rsidR="00DB08EC" w:rsidRDefault="00DB08EC" w:rsidP="00CE1789">
      <w:pPr>
        <w:spacing w:after="0" w:line="240" w:lineRule="auto"/>
        <w:contextualSpacing/>
        <w:rPr>
          <w:rFonts w:cs="Arial"/>
          <w:b/>
        </w:rPr>
      </w:pPr>
    </w:p>
    <w:p w14:paraId="09834DA6" w14:textId="77777777" w:rsidR="00DB08EC" w:rsidRPr="00874C4B" w:rsidRDefault="00DB08EC" w:rsidP="00CE1789">
      <w:pPr>
        <w:spacing w:after="0" w:line="240" w:lineRule="auto"/>
        <w:contextualSpacing/>
        <w:rPr>
          <w:rFonts w:cs="Arial"/>
          <w:b/>
        </w:rPr>
      </w:pPr>
    </w:p>
    <w:p w14:paraId="77853C8B" w14:textId="335B88BE" w:rsidR="00A5420C" w:rsidRPr="0030027C" w:rsidRDefault="00320236" w:rsidP="00CE1789">
      <w:pPr>
        <w:spacing w:after="0"/>
        <w:rPr>
          <w:rFonts w:cs="Arial"/>
          <w:sz w:val="26"/>
          <w:szCs w:val="26"/>
        </w:rPr>
      </w:pPr>
      <w:r w:rsidRPr="0030027C">
        <w:rPr>
          <w:rFonts w:cs="Arial"/>
          <w:b/>
          <w:sz w:val="26"/>
          <w:szCs w:val="26"/>
        </w:rPr>
        <w:t>Construction Multi-level</w:t>
      </w:r>
      <w:r w:rsidR="00836F7E" w:rsidRPr="0030027C">
        <w:rPr>
          <w:rFonts w:cs="Arial"/>
          <w:sz w:val="26"/>
          <w:szCs w:val="26"/>
        </w:rPr>
        <w:t xml:space="preserve"> </w:t>
      </w:r>
    </w:p>
    <w:p w14:paraId="7D14DC46" w14:textId="5121118E" w:rsidR="00680DC7" w:rsidRDefault="004E6470" w:rsidP="004F445B">
      <w:pPr>
        <w:spacing w:after="0" w:line="240" w:lineRule="auto"/>
        <w:contextualSpacing/>
        <w:rPr>
          <w:rStyle w:val="textgraduation"/>
          <w:b/>
          <w:color w:val="auto"/>
          <w:sz w:val="16"/>
          <w:szCs w:val="16"/>
        </w:rPr>
      </w:pPr>
      <w:r w:rsidRPr="00874C4B">
        <w:rPr>
          <w:rFonts w:cs="Arial"/>
        </w:rPr>
        <w:t xml:space="preserve">Students will develop </w:t>
      </w:r>
      <w:r w:rsidR="00836F7E">
        <w:rPr>
          <w:rFonts w:cs="Arial"/>
        </w:rPr>
        <w:t xml:space="preserve">their practical </w:t>
      </w:r>
      <w:r w:rsidRPr="00874C4B">
        <w:rPr>
          <w:rFonts w:cs="Arial"/>
        </w:rPr>
        <w:t>skills by com</w:t>
      </w:r>
      <w:r w:rsidR="00836F7E">
        <w:rPr>
          <w:rFonts w:cs="Arial"/>
        </w:rPr>
        <w:t xml:space="preserve">pleting projects that are more complex, while emphasizing safety.  </w:t>
      </w:r>
      <w:r w:rsidR="00316F5F" w:rsidRPr="00874C4B">
        <w:rPr>
          <w:rFonts w:cs="Arial"/>
        </w:rPr>
        <w:t>Construction Technology 30 students will develop</w:t>
      </w:r>
      <w:r w:rsidR="00836F7E">
        <w:rPr>
          <w:rFonts w:cs="Arial"/>
        </w:rPr>
        <w:t xml:space="preserve"> awareness and </w:t>
      </w:r>
      <w:r w:rsidR="00316F5F" w:rsidRPr="00874C4B">
        <w:rPr>
          <w:rFonts w:cs="Arial"/>
        </w:rPr>
        <w:t xml:space="preserve">skills more appropriate </w:t>
      </w:r>
      <w:r w:rsidR="00941740">
        <w:rPr>
          <w:rFonts w:cs="Arial"/>
        </w:rPr>
        <w:t>for further pursuits in a technical</w:t>
      </w:r>
      <w:r w:rsidR="00316F5F" w:rsidRPr="00874C4B">
        <w:rPr>
          <w:rFonts w:cs="Arial"/>
        </w:rPr>
        <w:t xml:space="preserve"> post-secondary </w:t>
      </w:r>
      <w:r w:rsidR="00941740">
        <w:rPr>
          <w:rFonts w:cs="Arial"/>
        </w:rPr>
        <w:t xml:space="preserve">institution. Skills developed at these levels may include joinery skills, web and face framing and/or door and drawer cabinet making. Students may also learn how to develop a product for mass production. </w:t>
      </w:r>
      <w:r w:rsidR="00C12B6F" w:rsidRPr="00320236">
        <w:rPr>
          <w:rStyle w:val="textgraduation"/>
          <w:b/>
          <w:sz w:val="16"/>
          <w:szCs w:val="16"/>
        </w:rPr>
        <w:t xml:space="preserve">Prerequisite: </w:t>
      </w:r>
      <w:r w:rsidR="00C12B6F" w:rsidRPr="00320236">
        <w:rPr>
          <w:rStyle w:val="textgraduation"/>
          <w:b/>
          <w:color w:val="auto"/>
          <w:sz w:val="16"/>
          <w:szCs w:val="16"/>
        </w:rPr>
        <w:t>Constru</w:t>
      </w:r>
      <w:r w:rsidR="00320236" w:rsidRPr="00320236">
        <w:rPr>
          <w:rStyle w:val="textgraduation"/>
          <w:b/>
          <w:color w:val="auto"/>
          <w:sz w:val="16"/>
          <w:szCs w:val="16"/>
        </w:rPr>
        <w:t>ction 10 or 20</w:t>
      </w:r>
    </w:p>
    <w:p w14:paraId="7CAB6473" w14:textId="77777777" w:rsidR="004D2D50" w:rsidRPr="004F445B" w:rsidRDefault="004D2D50" w:rsidP="004F445B">
      <w:pPr>
        <w:spacing w:after="0" w:line="240" w:lineRule="auto"/>
        <w:contextualSpacing/>
        <w:rPr>
          <w:rFonts w:cs="Arial"/>
          <w:b/>
          <w:sz w:val="16"/>
          <w:szCs w:val="16"/>
        </w:rPr>
      </w:pPr>
    </w:p>
    <w:bookmarkEnd w:id="4"/>
    <w:p w14:paraId="3F2889AD" w14:textId="2EB0140D" w:rsidR="008C3190" w:rsidRDefault="008C3190" w:rsidP="00941740">
      <w:pPr>
        <w:pStyle w:val="Heading2"/>
        <w:spacing w:after="0" w:line="240" w:lineRule="auto"/>
        <w:contextualSpacing/>
        <w:rPr>
          <w:rFonts w:cs="Arial"/>
          <w:b/>
        </w:rPr>
      </w:pPr>
      <w:r w:rsidRPr="004566F0">
        <w:rPr>
          <w:rFonts w:cs="Arial"/>
          <w:b/>
        </w:rPr>
        <w:t>Work Experience, RAP and Green Certificate</w:t>
      </w:r>
    </w:p>
    <w:p w14:paraId="65938F4A" w14:textId="33FE0360" w:rsidR="00941740" w:rsidRPr="00941740" w:rsidRDefault="004D2D50" w:rsidP="00941740">
      <w:pPr>
        <w:pStyle w:val="Note11ArialNarrowBold"/>
        <w:spacing w:after="0"/>
        <w:contextualSpacing/>
        <w:rPr>
          <w:rFonts w:ascii="Arial" w:hAnsi="Arial" w:cs="Arial"/>
          <w:b w:val="0"/>
          <w:color w:val="000000" w:themeColor="text1"/>
          <w:sz w:val="13"/>
          <w:szCs w:val="13"/>
        </w:rPr>
      </w:pPr>
      <w:r>
        <w:rPr>
          <w:noProof/>
          <w:lang w:val="en-CA" w:eastAsia="en-CA"/>
        </w:rPr>
        <w:drawing>
          <wp:anchor distT="0" distB="0" distL="114300" distR="114300" simplePos="0" relativeHeight="251762176" behindDoc="1" locked="0" layoutInCell="1" allowOverlap="1" wp14:anchorId="16091BFD" wp14:editId="1799E490">
            <wp:simplePos x="0" y="0"/>
            <wp:positionH relativeFrom="margin">
              <wp:posOffset>-2244725</wp:posOffset>
            </wp:positionH>
            <wp:positionV relativeFrom="paragraph">
              <wp:posOffset>294640</wp:posOffset>
            </wp:positionV>
            <wp:extent cx="2072005" cy="1000125"/>
            <wp:effectExtent l="0" t="0" r="4445" b="9525"/>
            <wp:wrapTight wrapText="bothSides">
              <wp:wrapPolygon edited="0">
                <wp:start x="0" y="0"/>
                <wp:lineTo x="0" y="21394"/>
                <wp:lineTo x="21448" y="21394"/>
                <wp:lineTo x="21448" y="0"/>
                <wp:lineTo x="0" y="0"/>
              </wp:wrapPolygon>
            </wp:wrapTight>
            <wp:docPr id="488" name="Picture 488" descr="W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ldi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7200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1740" w:rsidRPr="00941740">
        <w:rPr>
          <w:rFonts w:ascii="Arial" w:hAnsi="Arial" w:cs="Arial"/>
          <w:b w:val="0"/>
          <w:color w:val="000000" w:themeColor="text1"/>
          <w:sz w:val="13"/>
          <w:szCs w:val="13"/>
        </w:rPr>
        <w:t>Note | Additional information is available from the Off Campus Education Coordinator.  All of the above require special programming, planning and timetabling.</w:t>
      </w:r>
    </w:p>
    <w:p w14:paraId="54CA07A1" w14:textId="77777777" w:rsidR="00941740" w:rsidRPr="00941740" w:rsidRDefault="00941740" w:rsidP="00941740">
      <w:pPr>
        <w:spacing w:after="0" w:line="240" w:lineRule="auto"/>
      </w:pPr>
    </w:p>
    <w:p w14:paraId="11368CBD" w14:textId="6D893F16" w:rsidR="008C3190" w:rsidRPr="0030027C" w:rsidRDefault="008C3190" w:rsidP="00941740">
      <w:pPr>
        <w:spacing w:after="0" w:line="240" w:lineRule="auto"/>
        <w:rPr>
          <w:rFonts w:cs="Arial"/>
          <w:sz w:val="26"/>
          <w:szCs w:val="26"/>
        </w:rPr>
      </w:pPr>
      <w:r w:rsidRPr="0030027C">
        <w:rPr>
          <w:rFonts w:cs="Arial"/>
          <w:b/>
          <w:sz w:val="26"/>
          <w:szCs w:val="26"/>
        </w:rPr>
        <w:t>Work Experience 15/25/35</w:t>
      </w:r>
    </w:p>
    <w:p w14:paraId="74C1EECC" w14:textId="24C9E94A" w:rsidR="008C3190" w:rsidRDefault="008C3190" w:rsidP="0030027C">
      <w:pPr>
        <w:spacing w:after="0" w:line="240" w:lineRule="auto"/>
        <w:contextualSpacing/>
        <w:rPr>
          <w:rFonts w:cs="Arial"/>
          <w:b/>
          <w:sz w:val="16"/>
          <w:szCs w:val="16"/>
        </w:rPr>
      </w:pPr>
      <w:r w:rsidRPr="00874C4B">
        <w:rPr>
          <w:rFonts w:cs="Arial"/>
        </w:rPr>
        <w:t xml:space="preserve">Work experience allows students to gain practical knowledge, enhance their </w:t>
      </w:r>
      <w:r w:rsidR="00440FC7">
        <w:rPr>
          <w:rFonts w:cs="Arial"/>
        </w:rPr>
        <w:t>skills</w:t>
      </w:r>
      <w:r w:rsidRPr="00874C4B">
        <w:rPr>
          <w:rFonts w:cs="Arial"/>
        </w:rPr>
        <w:t>, and form attitudes that will assist them in their transitions fr</w:t>
      </w:r>
      <w:r w:rsidR="00440FC7">
        <w:rPr>
          <w:rFonts w:cs="Arial"/>
        </w:rPr>
        <w:t>om school to the world of work.</w:t>
      </w:r>
      <w:r w:rsidR="00440FC7" w:rsidRPr="00874C4B">
        <w:rPr>
          <w:rFonts w:cs="Arial"/>
        </w:rPr>
        <w:t xml:space="preserve"> Existing part-time jobs may be eligible as a work experience placement provided the student can demonstrate</w:t>
      </w:r>
      <w:r w:rsidR="00440FC7">
        <w:rPr>
          <w:rFonts w:cs="Arial"/>
        </w:rPr>
        <w:t xml:space="preserve"> that</w:t>
      </w:r>
      <w:r w:rsidR="00440FC7" w:rsidRPr="00874C4B">
        <w:rPr>
          <w:rFonts w:cs="Arial"/>
        </w:rPr>
        <w:t xml:space="preserve"> new learning is occurring. </w:t>
      </w:r>
      <w:r w:rsidRPr="00A318F7">
        <w:rPr>
          <w:rStyle w:val="textgraduation"/>
          <w:b/>
          <w:sz w:val="16"/>
          <w:szCs w:val="16"/>
        </w:rPr>
        <w:t>Prerequisite:</w:t>
      </w:r>
      <w:r w:rsidRPr="00A318F7">
        <w:rPr>
          <w:rFonts w:cs="Arial"/>
          <w:b/>
          <w:sz w:val="16"/>
          <w:szCs w:val="16"/>
        </w:rPr>
        <w:t xml:space="preserve"> HCS 3000</w:t>
      </w:r>
    </w:p>
    <w:p w14:paraId="6DD6B126" w14:textId="1CAB466F" w:rsidR="007266D7" w:rsidRDefault="007266D7" w:rsidP="0030027C">
      <w:pPr>
        <w:spacing w:after="0"/>
        <w:rPr>
          <w:rFonts w:cs="Arial"/>
          <w:b/>
          <w:sz w:val="26"/>
          <w:szCs w:val="26"/>
        </w:rPr>
      </w:pPr>
    </w:p>
    <w:p w14:paraId="4EF2F488" w14:textId="786159D4" w:rsidR="008C3190" w:rsidRPr="0030027C" w:rsidRDefault="008C3190" w:rsidP="0030027C">
      <w:pPr>
        <w:spacing w:after="0"/>
        <w:rPr>
          <w:rFonts w:cs="Arial"/>
          <w:sz w:val="26"/>
          <w:szCs w:val="26"/>
        </w:rPr>
      </w:pPr>
      <w:r w:rsidRPr="0030027C">
        <w:rPr>
          <w:rFonts w:cs="Arial"/>
          <w:b/>
          <w:sz w:val="26"/>
          <w:szCs w:val="26"/>
        </w:rPr>
        <w:t>Registered Apprenticeship Program</w:t>
      </w:r>
      <w:r w:rsidRPr="0030027C">
        <w:rPr>
          <w:rFonts w:cs="Arial"/>
          <w:sz w:val="26"/>
          <w:szCs w:val="26"/>
        </w:rPr>
        <w:t xml:space="preserve"> </w:t>
      </w:r>
      <w:r w:rsidRPr="0030027C">
        <w:rPr>
          <w:rFonts w:cs="Arial"/>
          <w:b/>
          <w:sz w:val="26"/>
          <w:szCs w:val="26"/>
        </w:rPr>
        <w:t>(RAP)</w:t>
      </w:r>
      <w:r w:rsidRPr="0030027C">
        <w:rPr>
          <w:rFonts w:cs="Arial"/>
          <w:sz w:val="26"/>
          <w:szCs w:val="26"/>
        </w:rPr>
        <w:t xml:space="preserve"> </w:t>
      </w:r>
    </w:p>
    <w:p w14:paraId="6D937F8A" w14:textId="49C01F03" w:rsidR="00A318F7" w:rsidRDefault="004D2D50" w:rsidP="0030027C">
      <w:pPr>
        <w:spacing w:after="0"/>
        <w:rPr>
          <w:b/>
          <w:bCs/>
          <w:sz w:val="16"/>
          <w:szCs w:val="16"/>
        </w:rPr>
      </w:pPr>
      <w:r>
        <w:rPr>
          <w:noProof/>
          <w:lang w:val="en-CA" w:eastAsia="en-CA"/>
        </w:rPr>
        <w:drawing>
          <wp:anchor distT="0" distB="0" distL="114300" distR="114300" simplePos="0" relativeHeight="251763200" behindDoc="1" locked="0" layoutInCell="1" allowOverlap="1" wp14:anchorId="1A362CB2" wp14:editId="4B8AB86B">
            <wp:simplePos x="0" y="0"/>
            <wp:positionH relativeFrom="margin">
              <wp:posOffset>-2264410</wp:posOffset>
            </wp:positionH>
            <wp:positionV relativeFrom="paragraph">
              <wp:posOffset>422910</wp:posOffset>
            </wp:positionV>
            <wp:extent cx="2091690" cy="1009650"/>
            <wp:effectExtent l="0" t="0" r="3810" b="0"/>
            <wp:wrapTight wrapText="bothSides">
              <wp:wrapPolygon edited="0">
                <wp:start x="0" y="0"/>
                <wp:lineTo x="0" y="21192"/>
                <wp:lineTo x="21443" y="21192"/>
                <wp:lineTo x="21443" y="0"/>
                <wp:lineTo x="0" y="0"/>
              </wp:wrapPolygon>
            </wp:wrapTight>
            <wp:docPr id="489" name="Picture 489" descr="auto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tobod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169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18F7">
        <w:t xml:space="preserve">RAP is an excellent opportunity for students 15 years of age or older who know they want to enter a trade.  Successful students can earn up to 40 RAP credits toward their high school graduation, </w:t>
      </w:r>
      <w:r w:rsidR="00941740">
        <w:t>as well as</w:t>
      </w:r>
      <w:r w:rsidR="00A318F7">
        <w:t xml:space="preserve"> the hours needed for a first year apprenticeship.  </w:t>
      </w:r>
      <w:r w:rsidR="00A318F7" w:rsidRPr="00A318F7">
        <w:rPr>
          <w:rStyle w:val="textgraduation"/>
          <w:b/>
          <w:bCs/>
          <w:sz w:val="16"/>
          <w:szCs w:val="16"/>
        </w:rPr>
        <w:t>Prerequisite:</w:t>
      </w:r>
      <w:r w:rsidR="00A318F7" w:rsidRPr="00A318F7">
        <w:rPr>
          <w:b/>
          <w:bCs/>
          <w:sz w:val="16"/>
          <w:szCs w:val="16"/>
        </w:rPr>
        <w:t xml:space="preserve"> HCS 3000</w:t>
      </w:r>
    </w:p>
    <w:p w14:paraId="51C03E14" w14:textId="6465E92B" w:rsidR="00615DC6" w:rsidRDefault="00615DC6" w:rsidP="0030027C">
      <w:pPr>
        <w:spacing w:after="0"/>
        <w:rPr>
          <w:rFonts w:ascii="Calibri" w:hAnsi="Calibri"/>
          <w:szCs w:val="22"/>
          <w:lang w:val="en-CA"/>
        </w:rPr>
      </w:pPr>
    </w:p>
    <w:p w14:paraId="4ADED06C" w14:textId="273B8DA8" w:rsidR="008C3190" w:rsidRPr="00A570AF" w:rsidRDefault="008C3190" w:rsidP="00A318F7">
      <w:pPr>
        <w:spacing w:line="240" w:lineRule="auto"/>
        <w:contextualSpacing/>
        <w:rPr>
          <w:rFonts w:cs="Arial"/>
          <w:sz w:val="26"/>
          <w:szCs w:val="26"/>
        </w:rPr>
      </w:pPr>
      <w:r w:rsidRPr="00A570AF">
        <w:rPr>
          <w:rFonts w:cs="Arial"/>
          <w:b/>
          <w:sz w:val="26"/>
          <w:szCs w:val="26"/>
        </w:rPr>
        <w:t>Green Certificate Program</w:t>
      </w:r>
      <w:r w:rsidRPr="00A570AF">
        <w:rPr>
          <w:rFonts w:cs="Arial"/>
          <w:sz w:val="26"/>
          <w:szCs w:val="26"/>
        </w:rPr>
        <w:t xml:space="preserve"> </w:t>
      </w:r>
    </w:p>
    <w:p w14:paraId="62F93108" w14:textId="50FE7846" w:rsidR="008C3190" w:rsidRPr="00A318F7" w:rsidRDefault="008C3190" w:rsidP="00A570AF">
      <w:pPr>
        <w:spacing w:line="240" w:lineRule="auto"/>
        <w:contextualSpacing/>
        <w:rPr>
          <w:rFonts w:cs="Arial"/>
          <w:b/>
          <w:sz w:val="16"/>
          <w:szCs w:val="16"/>
        </w:rPr>
      </w:pPr>
      <w:r w:rsidRPr="00874C4B">
        <w:rPr>
          <w:rFonts w:cs="Arial"/>
        </w:rPr>
        <w:t>The green Certificate program is a</w:t>
      </w:r>
      <w:r>
        <w:rPr>
          <w:rFonts w:cs="Arial"/>
        </w:rPr>
        <w:t>n</w:t>
      </w:r>
      <w:r w:rsidRPr="00874C4B">
        <w:rPr>
          <w:rFonts w:cs="Arial"/>
        </w:rPr>
        <w:t xml:space="preserve"> apprenticeship-style training program serving the agricultural industry.  There are </w:t>
      </w:r>
      <w:r w:rsidR="00A570AF">
        <w:rPr>
          <w:rFonts w:cs="Arial"/>
        </w:rPr>
        <w:t xml:space="preserve">multiple areas of specialization, please discuss with the Success Centre if you are interested. </w:t>
      </w:r>
      <w:r w:rsidRPr="00A318F7">
        <w:rPr>
          <w:rStyle w:val="textgraduation"/>
          <w:b/>
          <w:sz w:val="16"/>
          <w:szCs w:val="16"/>
        </w:rPr>
        <w:t>Prerequisite:</w:t>
      </w:r>
      <w:r w:rsidRPr="00A318F7">
        <w:rPr>
          <w:rFonts w:cs="Arial"/>
          <w:b/>
          <w:sz w:val="16"/>
          <w:szCs w:val="16"/>
        </w:rPr>
        <w:t xml:space="preserve"> AGR 3000</w:t>
      </w:r>
    </w:p>
    <w:p w14:paraId="1A51C616" w14:textId="3423FF35" w:rsidR="0024575F" w:rsidRPr="002B1514" w:rsidRDefault="0024575F" w:rsidP="00593E5F">
      <w:pPr>
        <w:pStyle w:val="Heading1"/>
        <w:contextualSpacing/>
        <w:rPr>
          <w:rFonts w:cs="Arial"/>
          <w:b/>
          <w:sz w:val="36"/>
          <w:szCs w:val="36"/>
          <w:lang w:val="en-GB"/>
        </w:rPr>
      </w:pPr>
      <w:bookmarkStart w:id="22" w:name="_GoBack"/>
      <w:bookmarkEnd w:id="22"/>
      <w:r w:rsidRPr="002B1514">
        <w:rPr>
          <w:rFonts w:cs="Arial"/>
          <w:b/>
          <w:sz w:val="36"/>
          <w:szCs w:val="36"/>
          <w:lang w:val="en-GB"/>
        </w:rPr>
        <w:t>Advanced Placement (AP)</w:t>
      </w:r>
      <w:r w:rsidR="00C316E5" w:rsidRPr="002B1514">
        <w:rPr>
          <w:rFonts w:cs="Arial"/>
          <w:b/>
          <w:sz w:val="36"/>
          <w:szCs w:val="36"/>
          <w:lang w:val="en-GB"/>
        </w:rPr>
        <w:t xml:space="preserve"> </w:t>
      </w:r>
    </w:p>
    <w:p w14:paraId="410D3EDB" w14:textId="4A42792B" w:rsidR="004653ED" w:rsidRPr="00DB08EC" w:rsidRDefault="0024575F" w:rsidP="00DB08EC">
      <w:pPr>
        <w:spacing w:line="240" w:lineRule="auto"/>
        <w:contextualSpacing/>
      </w:pPr>
      <w:r w:rsidRPr="00874C4B">
        <w:rPr>
          <w:rFonts w:cs="Arial"/>
        </w:rPr>
        <w:t xml:space="preserve">Advanced Placement (AP) is one high school route for university preparation, providing enriched and challenging academic courses that parallel and expand on the material covered in Alberta Education curricula. These </w:t>
      </w:r>
      <w:r w:rsidR="00651E7E">
        <w:rPr>
          <w:rFonts w:cs="Arial"/>
        </w:rPr>
        <w:t>courses are designed to help</w:t>
      </w:r>
      <w:r w:rsidRPr="00874C4B">
        <w:rPr>
          <w:rFonts w:cs="Arial"/>
        </w:rPr>
        <w:t xml:space="preserve"> develop</w:t>
      </w:r>
      <w:r w:rsidR="00D32609">
        <w:rPr>
          <w:rFonts w:cs="Arial"/>
        </w:rPr>
        <w:t xml:space="preserve"> good academic habits, </w:t>
      </w:r>
      <w:r w:rsidRPr="00874C4B">
        <w:rPr>
          <w:rFonts w:cs="Arial"/>
        </w:rPr>
        <w:t>analytical reasoning skills and disciplined study</w:t>
      </w:r>
      <w:r w:rsidR="005B026C">
        <w:rPr>
          <w:rFonts w:cs="Arial"/>
        </w:rPr>
        <w:t xml:space="preserve">. </w:t>
      </w:r>
      <w:r w:rsidRPr="00874C4B">
        <w:rPr>
          <w:rFonts w:cs="Arial"/>
        </w:rPr>
        <w:t>AP provides the flexibility to take one or more course</w:t>
      </w:r>
      <w:r w:rsidR="005B026C">
        <w:rPr>
          <w:rFonts w:cs="Arial"/>
        </w:rPr>
        <w:t xml:space="preserve">s depending on your interests. </w:t>
      </w:r>
      <w:r w:rsidRPr="00874C4B">
        <w:rPr>
          <w:rFonts w:cs="Arial"/>
        </w:rPr>
        <w:t>Successful completion of AP examinations can lead to obtaining credit for some first year university courses.  In additio</w:t>
      </w:r>
      <w:r w:rsidR="004E2D20">
        <w:rPr>
          <w:rFonts w:cs="Arial"/>
        </w:rPr>
        <w:t>n to the AP exams, you are</w:t>
      </w:r>
      <w:r w:rsidRPr="00874C4B">
        <w:rPr>
          <w:rFonts w:cs="Arial"/>
        </w:rPr>
        <w:t xml:space="preserve"> required to write the Alberta Diploma E</w:t>
      </w:r>
      <w:r w:rsidR="005B026C">
        <w:rPr>
          <w:rFonts w:cs="Arial"/>
        </w:rPr>
        <w:t>xaminations in January or June.</w:t>
      </w:r>
      <w:r w:rsidRPr="00874C4B">
        <w:rPr>
          <w:rFonts w:cs="Arial"/>
        </w:rPr>
        <w:t xml:space="preserve"> Students must purchase any required AP materials and pay a fee to write each AP exam in May.  For more information on AP courses and university credits visit: </w:t>
      </w:r>
      <w:hyperlink r:id="rId38" w:history="1">
        <w:r w:rsidRPr="00BD36EF">
          <w:rPr>
            <w:rStyle w:val="Hyperlink"/>
          </w:rPr>
          <w:t>https://www.collegeboard.org/</w:t>
        </w:r>
      </w:hyperlink>
    </w:p>
    <w:p w14:paraId="32DE67EC" w14:textId="0E560CA0" w:rsidR="00FA03BE" w:rsidRDefault="00FA03BE" w:rsidP="00A322D3">
      <w:pPr>
        <w:spacing w:after="0"/>
        <w:rPr>
          <w:rFonts w:cs="Arial"/>
          <w:b/>
          <w:sz w:val="26"/>
          <w:szCs w:val="26"/>
        </w:rPr>
      </w:pPr>
    </w:p>
    <w:p w14:paraId="6347E434" w14:textId="79C8BDC7" w:rsidR="004F445B" w:rsidRPr="00217C25" w:rsidRDefault="00217C25" w:rsidP="00A322D3">
      <w:pPr>
        <w:spacing w:after="0"/>
        <w:rPr>
          <w:rFonts w:cs="Arial"/>
          <w:b/>
          <w:color w:val="00B0F0"/>
          <w:sz w:val="26"/>
          <w:szCs w:val="26"/>
        </w:rPr>
      </w:pPr>
      <w:r w:rsidRPr="00217C25">
        <w:rPr>
          <w:rFonts w:cs="Arial"/>
          <w:b/>
          <w:color w:val="00B0F0"/>
          <w:sz w:val="26"/>
          <w:szCs w:val="26"/>
        </w:rPr>
        <w:t>STEM AP Courses</w:t>
      </w:r>
    </w:p>
    <w:p w14:paraId="1F28AE26" w14:textId="77777777" w:rsidR="00217C25" w:rsidRPr="00CE1789" w:rsidRDefault="00217C25" w:rsidP="00217C25">
      <w:pPr>
        <w:spacing w:after="0"/>
        <w:rPr>
          <w:rFonts w:cs="Arial"/>
          <w:sz w:val="26"/>
          <w:szCs w:val="26"/>
        </w:rPr>
      </w:pPr>
      <w:r w:rsidRPr="00CE1789">
        <w:rPr>
          <w:rFonts w:cs="Arial"/>
          <w:b/>
          <w:sz w:val="26"/>
          <w:szCs w:val="26"/>
        </w:rPr>
        <w:t>Math 30-1/3</w:t>
      </w:r>
      <w:r>
        <w:rPr>
          <w:rFonts w:cs="Arial"/>
          <w:b/>
          <w:sz w:val="26"/>
          <w:szCs w:val="26"/>
        </w:rPr>
        <w:t>1 AP</w:t>
      </w:r>
    </w:p>
    <w:p w14:paraId="0288C787" w14:textId="1BDE22CC" w:rsidR="00427D38" w:rsidRDefault="00217C25" w:rsidP="00217C25">
      <w:pPr>
        <w:rPr>
          <w:rFonts w:cs="Arial"/>
          <w:b/>
          <w:sz w:val="16"/>
          <w:szCs w:val="16"/>
        </w:rPr>
      </w:pPr>
      <w:r>
        <w:t xml:space="preserve">This full-year course covers the Alberta </w:t>
      </w:r>
      <w:r>
        <w:rPr>
          <w:rFonts w:cs="Arial"/>
          <w:szCs w:val="20"/>
        </w:rPr>
        <w:t xml:space="preserve">Program of Studies for Mathematics 30-1, Mathematics 31 and the Calculus-AB AP curriculum. </w:t>
      </w:r>
      <w:r>
        <w:t xml:space="preserve">The Calculus-AB AP curriculum is designed to explore the concepts, methods and applications of differential and integral calculus. Students will work to understand the theoretical basis and solve problems by applying knowledge and skills. </w:t>
      </w:r>
      <w:r w:rsidRPr="00A318F7">
        <w:rPr>
          <w:rStyle w:val="textgraduation"/>
          <w:b/>
          <w:sz w:val="16"/>
          <w:szCs w:val="16"/>
        </w:rPr>
        <w:t>Prerequisite:</w:t>
      </w:r>
      <w:r>
        <w:rPr>
          <w:rFonts w:cs="Arial"/>
          <w:b/>
          <w:sz w:val="16"/>
          <w:szCs w:val="16"/>
        </w:rPr>
        <w:t xml:space="preserve"> Math 20-1 </w:t>
      </w:r>
      <w:r w:rsidRPr="00A318F7">
        <w:rPr>
          <w:rFonts w:cs="Arial"/>
          <w:b/>
          <w:sz w:val="16"/>
          <w:szCs w:val="16"/>
        </w:rPr>
        <w:t>and teacher recommendation.</w:t>
      </w:r>
    </w:p>
    <w:p w14:paraId="33E99A31" w14:textId="1DD31FE8" w:rsidR="00DB08EC" w:rsidRDefault="00DB08EC" w:rsidP="00217C25">
      <w:pPr>
        <w:rPr>
          <w:rFonts w:cs="Arial"/>
          <w:b/>
          <w:sz w:val="16"/>
          <w:szCs w:val="16"/>
        </w:rPr>
      </w:pPr>
    </w:p>
    <w:p w14:paraId="477BC279" w14:textId="77777777" w:rsidR="00DB08EC" w:rsidRPr="00427D38" w:rsidRDefault="00DB08EC" w:rsidP="00217C25">
      <w:pPr>
        <w:rPr>
          <w:rFonts w:cs="Arial"/>
          <w:b/>
          <w:sz w:val="16"/>
          <w:szCs w:val="16"/>
        </w:rPr>
      </w:pPr>
    </w:p>
    <w:p w14:paraId="6BE16DD9" w14:textId="7A674D9E" w:rsidR="00427D38" w:rsidRDefault="00427D38" w:rsidP="00217C25">
      <w:pPr>
        <w:spacing w:after="0"/>
        <w:rPr>
          <w:rFonts w:cs="Arial"/>
          <w:b/>
          <w:sz w:val="26"/>
          <w:szCs w:val="26"/>
        </w:rPr>
      </w:pPr>
      <w:r>
        <w:rPr>
          <w:rFonts w:cs="Arial"/>
          <w:b/>
          <w:sz w:val="26"/>
          <w:szCs w:val="26"/>
        </w:rPr>
        <w:t>Computer Science 30 AP</w:t>
      </w:r>
    </w:p>
    <w:p w14:paraId="2FABCA08" w14:textId="2C02736B" w:rsidR="00427D38" w:rsidRPr="00427D38" w:rsidRDefault="004E2D20" w:rsidP="00427D38">
      <w:pPr>
        <w:shd w:val="clear" w:color="auto" w:fill="FFFFFF"/>
        <w:spacing w:after="0" w:line="240" w:lineRule="auto"/>
        <w:rPr>
          <w:rFonts w:ascii="Calibri" w:eastAsia="Times New Roman" w:hAnsi="Calibri" w:cs="Calibri"/>
          <w:color w:val="000000"/>
          <w:szCs w:val="20"/>
          <w:lang w:val="en-CA" w:eastAsia="en-CA"/>
        </w:rPr>
      </w:pPr>
      <w:r>
        <w:rPr>
          <w:rFonts w:eastAsia="Times New Roman" w:cs="Arial"/>
          <w:color w:val="000000"/>
          <w:szCs w:val="20"/>
          <w:lang w:val="en-CA" w:eastAsia="en-CA"/>
        </w:rPr>
        <w:t xml:space="preserve">In </w:t>
      </w:r>
      <w:r w:rsidR="00427D38" w:rsidRPr="00427D38">
        <w:rPr>
          <w:rFonts w:eastAsia="Times New Roman" w:cs="Arial"/>
          <w:color w:val="000000"/>
          <w:szCs w:val="20"/>
          <w:lang w:val="en-CA" w:eastAsia="en-CA"/>
        </w:rPr>
        <w:t>Computer Science</w:t>
      </w:r>
      <w:r>
        <w:rPr>
          <w:rFonts w:eastAsia="Times New Roman" w:cs="Arial"/>
          <w:color w:val="000000"/>
          <w:szCs w:val="20"/>
          <w:lang w:val="en-CA" w:eastAsia="en-CA"/>
        </w:rPr>
        <w:t xml:space="preserve"> AP, student</w:t>
      </w:r>
      <w:r w:rsidR="00EB3A04">
        <w:rPr>
          <w:rFonts w:eastAsia="Times New Roman" w:cs="Arial"/>
          <w:color w:val="000000"/>
          <w:szCs w:val="20"/>
          <w:lang w:val="en-CA" w:eastAsia="en-CA"/>
        </w:rPr>
        <w:t>s will learn a variety of</w:t>
      </w:r>
      <w:r w:rsidR="00427D38" w:rsidRPr="00427D38">
        <w:rPr>
          <w:rFonts w:eastAsia="Times New Roman" w:cs="Arial"/>
          <w:color w:val="000000"/>
          <w:szCs w:val="20"/>
          <w:lang w:val="en-CA" w:eastAsia="en-CA"/>
        </w:rPr>
        <w:t xml:space="preserve"> programming techniques</w:t>
      </w:r>
      <w:r>
        <w:rPr>
          <w:rFonts w:eastAsia="Times New Roman" w:cs="Arial"/>
          <w:color w:val="000000"/>
          <w:szCs w:val="20"/>
          <w:lang w:val="en-CA" w:eastAsia="en-CA"/>
        </w:rPr>
        <w:t>,</w:t>
      </w:r>
      <w:r w:rsidR="00427D38" w:rsidRPr="00427D38">
        <w:rPr>
          <w:rFonts w:eastAsia="Times New Roman" w:cs="Arial"/>
          <w:color w:val="000000"/>
          <w:szCs w:val="20"/>
          <w:lang w:val="en-CA" w:eastAsia="en-CA"/>
        </w:rPr>
        <w:t xml:space="preserve"> and how</w:t>
      </w:r>
      <w:r w:rsidR="00EB3A04">
        <w:rPr>
          <w:rFonts w:eastAsia="Times New Roman" w:cs="Arial"/>
          <w:color w:val="000000"/>
          <w:szCs w:val="20"/>
          <w:lang w:val="en-CA" w:eastAsia="en-CA"/>
        </w:rPr>
        <w:t xml:space="preserve"> to apply them effectively</w:t>
      </w:r>
      <w:r w:rsidR="00427D38" w:rsidRPr="00427D38">
        <w:rPr>
          <w:rFonts w:eastAsia="Times New Roman" w:cs="Arial"/>
          <w:color w:val="000000"/>
          <w:szCs w:val="20"/>
          <w:lang w:val="en-CA" w:eastAsia="en-CA"/>
        </w:rPr>
        <w:t>. Students will learn how to create and process external data files</w:t>
      </w:r>
      <w:r w:rsidR="00EB3A04">
        <w:rPr>
          <w:rFonts w:eastAsia="Times New Roman" w:cs="Arial"/>
          <w:color w:val="000000"/>
          <w:szCs w:val="20"/>
          <w:lang w:val="en-CA" w:eastAsia="en-CA"/>
        </w:rPr>
        <w:t xml:space="preserve"> as well as use Java,</w:t>
      </w:r>
      <w:r w:rsidR="00427D38" w:rsidRPr="00427D38">
        <w:rPr>
          <w:rFonts w:eastAsia="Times New Roman" w:cs="Arial"/>
          <w:color w:val="000000"/>
          <w:szCs w:val="20"/>
          <w:lang w:val="en-CA" w:eastAsia="en-CA"/>
        </w:rPr>
        <w:t xml:space="preserve"> an industry standard lang</w:t>
      </w:r>
      <w:r w:rsidR="00EB3A04">
        <w:rPr>
          <w:rFonts w:eastAsia="Times New Roman" w:cs="Arial"/>
          <w:color w:val="000000"/>
          <w:szCs w:val="20"/>
          <w:lang w:val="en-CA" w:eastAsia="en-CA"/>
        </w:rPr>
        <w:t>uage</w:t>
      </w:r>
      <w:r>
        <w:rPr>
          <w:rFonts w:eastAsia="Times New Roman" w:cs="Arial"/>
          <w:color w:val="000000"/>
          <w:szCs w:val="20"/>
          <w:lang w:val="en-CA" w:eastAsia="en-CA"/>
        </w:rPr>
        <w:t>. As the program progresses</w:t>
      </w:r>
      <w:r w:rsidR="00EB3A04">
        <w:rPr>
          <w:rFonts w:eastAsia="Times New Roman" w:cs="Arial"/>
          <w:color w:val="000000"/>
          <w:szCs w:val="20"/>
          <w:lang w:val="en-CA" w:eastAsia="en-CA"/>
        </w:rPr>
        <w:t xml:space="preserve">, students </w:t>
      </w:r>
      <w:r w:rsidR="00427D38" w:rsidRPr="00427D38">
        <w:rPr>
          <w:rFonts w:eastAsia="Times New Roman" w:cs="Arial"/>
          <w:color w:val="000000"/>
          <w:szCs w:val="20"/>
          <w:lang w:val="en-CA" w:eastAsia="en-CA"/>
        </w:rPr>
        <w:t>learn about Object Oriented Progr</w:t>
      </w:r>
      <w:r w:rsidR="00EB3A04">
        <w:rPr>
          <w:rFonts w:eastAsia="Times New Roman" w:cs="Arial"/>
          <w:color w:val="000000"/>
          <w:szCs w:val="20"/>
          <w:lang w:val="en-CA" w:eastAsia="en-CA"/>
        </w:rPr>
        <w:t>amming and inheritance</w:t>
      </w:r>
      <w:r w:rsidR="00427D38" w:rsidRPr="00427D38">
        <w:rPr>
          <w:rFonts w:eastAsia="Times New Roman" w:cs="Arial"/>
          <w:color w:val="000000"/>
          <w:szCs w:val="20"/>
          <w:lang w:val="en-CA" w:eastAsia="en-CA"/>
        </w:rPr>
        <w:t xml:space="preserve">. They will also learn fundamental iterative and recursive computer science algorithms as well </w:t>
      </w:r>
      <w:r>
        <w:rPr>
          <w:rFonts w:eastAsia="Times New Roman" w:cs="Arial"/>
          <w:color w:val="000000"/>
          <w:szCs w:val="20"/>
          <w:lang w:val="en-CA" w:eastAsia="en-CA"/>
        </w:rPr>
        <w:t xml:space="preserve">as </w:t>
      </w:r>
      <w:r w:rsidR="00427D38" w:rsidRPr="00427D38">
        <w:rPr>
          <w:rFonts w:eastAsia="Times New Roman" w:cs="Arial"/>
          <w:color w:val="000000"/>
          <w:szCs w:val="20"/>
          <w:lang w:val="en-CA" w:eastAsia="en-CA"/>
        </w:rPr>
        <w:t>how to compare the performance of different algorithms using big O notation. Finally, all AP students will practice developing their own project to demonstrate their mastery at the end of each semester.</w:t>
      </w:r>
      <w:r w:rsidR="00EB3A04" w:rsidRPr="00EB3A04">
        <w:rPr>
          <w:rStyle w:val="textgraduation"/>
          <w:b/>
          <w:sz w:val="16"/>
          <w:szCs w:val="16"/>
        </w:rPr>
        <w:t xml:space="preserve"> </w:t>
      </w:r>
      <w:r w:rsidR="00EB3A04" w:rsidRPr="00A318F7">
        <w:rPr>
          <w:rStyle w:val="textgraduation"/>
          <w:b/>
          <w:sz w:val="16"/>
          <w:szCs w:val="16"/>
        </w:rPr>
        <w:t>Prerequisite:</w:t>
      </w:r>
      <w:r w:rsidR="00EB3A04">
        <w:rPr>
          <w:rFonts w:cs="Arial"/>
          <w:b/>
          <w:sz w:val="16"/>
          <w:szCs w:val="16"/>
        </w:rPr>
        <w:t xml:space="preserve"> Computer science intro 20-1 </w:t>
      </w:r>
      <w:r w:rsidR="00EB3A04" w:rsidRPr="00A318F7">
        <w:rPr>
          <w:rFonts w:cs="Arial"/>
          <w:b/>
          <w:sz w:val="16"/>
          <w:szCs w:val="16"/>
        </w:rPr>
        <w:t>teacher recommendation.</w:t>
      </w:r>
    </w:p>
    <w:p w14:paraId="57F3EFA7" w14:textId="77777777" w:rsidR="00427D38" w:rsidRDefault="00427D38" w:rsidP="00217C25">
      <w:pPr>
        <w:spacing w:after="0"/>
        <w:rPr>
          <w:rFonts w:cs="Arial"/>
          <w:b/>
          <w:sz w:val="26"/>
          <w:szCs w:val="26"/>
        </w:rPr>
      </w:pPr>
    </w:p>
    <w:p w14:paraId="7F3070B5" w14:textId="7CF55C43" w:rsidR="00217C25" w:rsidRPr="00CE1789" w:rsidRDefault="00217C25" w:rsidP="00217C25">
      <w:pPr>
        <w:spacing w:after="0"/>
        <w:rPr>
          <w:rFonts w:cs="Arial"/>
          <w:sz w:val="26"/>
          <w:szCs w:val="26"/>
        </w:rPr>
      </w:pPr>
      <w:r w:rsidRPr="00CE1789">
        <w:rPr>
          <w:rFonts w:cs="Arial"/>
          <w:b/>
          <w:sz w:val="26"/>
          <w:szCs w:val="26"/>
        </w:rPr>
        <w:t>Biology 20/30/35</w:t>
      </w:r>
      <w:r>
        <w:rPr>
          <w:rFonts w:cs="Arial"/>
          <w:b/>
          <w:sz w:val="26"/>
          <w:szCs w:val="26"/>
        </w:rPr>
        <w:t>AP</w:t>
      </w:r>
      <w:r w:rsidRPr="00CE1789">
        <w:rPr>
          <w:rFonts w:cs="Arial"/>
          <w:sz w:val="26"/>
          <w:szCs w:val="26"/>
        </w:rPr>
        <w:t xml:space="preserve"> </w:t>
      </w:r>
    </w:p>
    <w:p w14:paraId="6B1D9921" w14:textId="3E4D3B27" w:rsidR="00217C25" w:rsidRPr="00427D38" w:rsidRDefault="00217C25" w:rsidP="00217C25">
      <w:pPr>
        <w:spacing w:after="0"/>
        <w:rPr>
          <w:rFonts w:cs="Arial"/>
          <w:sz w:val="26"/>
          <w:szCs w:val="26"/>
        </w:rPr>
      </w:pPr>
      <w:r>
        <w:rPr>
          <w:rFonts w:cs="Arial"/>
          <w:szCs w:val="20"/>
        </w:rPr>
        <w:t xml:space="preserve">This full-year course covers the Alberta Program of Studies for Biology 20, Biology 30 and the content from the Biology AP curriculum. Specifically, the Biology AP curriculum encompasses four big ideas; Evolution, Energetics, Information Storage and Transmission, and Systems Interactions.  There is a significant emphasis on lab skills, inquiry, and high learning in all content areas. </w:t>
      </w:r>
      <w:r w:rsidRPr="00A318F7">
        <w:rPr>
          <w:rStyle w:val="textgraduation"/>
          <w:b/>
          <w:sz w:val="16"/>
          <w:szCs w:val="16"/>
        </w:rPr>
        <w:t xml:space="preserve">Prerequisite: </w:t>
      </w:r>
      <w:r w:rsidRPr="00A318F7">
        <w:rPr>
          <w:rFonts w:cs="Arial"/>
          <w:b/>
          <w:sz w:val="16"/>
          <w:szCs w:val="16"/>
        </w:rPr>
        <w:t xml:space="preserve"> Science 10, Math 10C and teacher recommendation</w:t>
      </w:r>
    </w:p>
    <w:p w14:paraId="55562B30" w14:textId="77777777" w:rsidR="00217C25" w:rsidRDefault="00217C25" w:rsidP="00217C25">
      <w:pPr>
        <w:spacing w:after="0"/>
        <w:rPr>
          <w:rFonts w:cs="Arial"/>
          <w:b/>
          <w:sz w:val="26"/>
          <w:szCs w:val="26"/>
        </w:rPr>
      </w:pPr>
    </w:p>
    <w:p w14:paraId="66954A9C" w14:textId="21F9826D" w:rsidR="00217C25" w:rsidRPr="00CE1789" w:rsidRDefault="00DB08EC" w:rsidP="00217C25">
      <w:pPr>
        <w:spacing w:after="0"/>
        <w:rPr>
          <w:rFonts w:cs="Arial"/>
          <w:sz w:val="26"/>
          <w:szCs w:val="26"/>
        </w:rPr>
      </w:pPr>
      <w:r>
        <w:rPr>
          <w:rFonts w:cs="Arial"/>
          <w:b/>
          <w:sz w:val="26"/>
          <w:szCs w:val="26"/>
        </w:rPr>
        <w:t xml:space="preserve">Chemistry </w:t>
      </w:r>
      <w:r w:rsidR="00217C25" w:rsidRPr="00CE1789">
        <w:rPr>
          <w:rFonts w:cs="Arial"/>
          <w:b/>
          <w:sz w:val="26"/>
          <w:szCs w:val="26"/>
        </w:rPr>
        <w:t>30/3</w:t>
      </w:r>
      <w:r w:rsidR="00217C25">
        <w:rPr>
          <w:rFonts w:cs="Arial"/>
          <w:b/>
          <w:sz w:val="26"/>
          <w:szCs w:val="26"/>
        </w:rPr>
        <w:t>5AP</w:t>
      </w:r>
    </w:p>
    <w:p w14:paraId="085C3F22" w14:textId="4554A25A" w:rsidR="00217C25" w:rsidRDefault="00217C25" w:rsidP="00217C25">
      <w:pPr>
        <w:spacing w:after="0"/>
        <w:rPr>
          <w:rFonts w:eastAsia="Times New Roman" w:cs="Arial"/>
          <w:color w:val="000000"/>
          <w:szCs w:val="20"/>
        </w:rPr>
      </w:pPr>
      <w:r>
        <w:rPr>
          <w:rFonts w:eastAsia="Times New Roman" w:cs="Arial"/>
          <w:color w:val="000000"/>
          <w:szCs w:val="20"/>
        </w:rPr>
        <w:t>This full-year course encompasses the Alberta Prog</w:t>
      </w:r>
      <w:r w:rsidR="00DB08EC">
        <w:rPr>
          <w:rFonts w:eastAsia="Times New Roman" w:cs="Arial"/>
          <w:color w:val="000000"/>
          <w:szCs w:val="20"/>
        </w:rPr>
        <w:t>ram of Studies for</w:t>
      </w:r>
      <w:r>
        <w:rPr>
          <w:rFonts w:eastAsia="Times New Roman" w:cs="Arial"/>
          <w:color w:val="000000"/>
          <w:szCs w:val="20"/>
        </w:rPr>
        <w:t xml:space="preserve"> Chemistry 30 as well as the Chemistry AP curriculum.  The Chemistry AP course framework includes two essential components; science practices and course content.  The science practices describe what a student should be able to do while exploring course concepts.  Specifically, the course content encompasses four big ideas; Scale, Proportion, and Quantity, Structure and Properties, Transformations, and Energy. </w:t>
      </w:r>
      <w:r w:rsidRPr="00A318F7">
        <w:rPr>
          <w:rStyle w:val="textgraduation"/>
          <w:b/>
          <w:sz w:val="16"/>
          <w:szCs w:val="16"/>
        </w:rPr>
        <w:t xml:space="preserve">Prerequisite: </w:t>
      </w:r>
      <w:r w:rsidRPr="00A318F7">
        <w:rPr>
          <w:rFonts w:cs="Arial"/>
          <w:b/>
          <w:sz w:val="16"/>
          <w:szCs w:val="16"/>
        </w:rPr>
        <w:t xml:space="preserve"> Science 10, Math 10C and teacher recommendation</w:t>
      </w:r>
    </w:p>
    <w:p w14:paraId="55EEA383" w14:textId="77777777" w:rsidR="00217C25" w:rsidRPr="00A318F7" w:rsidRDefault="00217C25" w:rsidP="00217C25">
      <w:pPr>
        <w:spacing w:after="0"/>
        <w:rPr>
          <w:rFonts w:cs="Arial"/>
        </w:rPr>
      </w:pPr>
    </w:p>
    <w:p w14:paraId="3F03C037" w14:textId="14A53E1D" w:rsidR="00217C25" w:rsidRDefault="00DB08EC" w:rsidP="00217C25">
      <w:pPr>
        <w:spacing w:after="0"/>
        <w:rPr>
          <w:rFonts w:cs="Arial"/>
          <w:sz w:val="26"/>
          <w:szCs w:val="26"/>
        </w:rPr>
      </w:pPr>
      <w:r>
        <w:rPr>
          <w:rFonts w:cs="Arial"/>
          <w:b/>
          <w:sz w:val="26"/>
          <w:szCs w:val="26"/>
        </w:rPr>
        <w:t xml:space="preserve">Physics </w:t>
      </w:r>
      <w:r w:rsidR="00217C25">
        <w:rPr>
          <w:rFonts w:cs="Arial"/>
          <w:b/>
          <w:sz w:val="26"/>
          <w:szCs w:val="26"/>
        </w:rPr>
        <w:t>30/35AP</w:t>
      </w:r>
    </w:p>
    <w:p w14:paraId="0DF1DFD7" w14:textId="4F2C11B6" w:rsidR="00217C25" w:rsidRDefault="00217C25" w:rsidP="00217C25">
      <w:pPr>
        <w:spacing w:after="0"/>
        <w:rPr>
          <w:rFonts w:cs="Arial"/>
          <w:b/>
          <w:sz w:val="16"/>
          <w:szCs w:val="16"/>
        </w:rPr>
      </w:pPr>
      <w:r>
        <w:rPr>
          <w:rFonts w:cs="Arial"/>
          <w:szCs w:val="20"/>
        </w:rPr>
        <w:t>This full-year course covers the Alberta Pr</w:t>
      </w:r>
      <w:r w:rsidR="00DB08EC">
        <w:rPr>
          <w:rFonts w:cs="Arial"/>
          <w:szCs w:val="20"/>
        </w:rPr>
        <w:t>ogram of Studies for</w:t>
      </w:r>
      <w:r>
        <w:rPr>
          <w:rFonts w:cs="Arial"/>
          <w:szCs w:val="20"/>
        </w:rPr>
        <w:t xml:space="preserve"> Physics 30 and the content from the Physics 1 AP curriculum. Specifically, students taking this course will cover topics in Mechanics, Electromagnetism, and Atomic &amp; Nuclear Physics.</w:t>
      </w:r>
      <w:r w:rsidR="00ED0453">
        <w:rPr>
          <w:rFonts w:cs="Arial"/>
          <w:szCs w:val="20"/>
        </w:rPr>
        <w:t xml:space="preserve"> Students who already have</w:t>
      </w:r>
      <w:r>
        <w:rPr>
          <w:rFonts w:cs="Arial"/>
          <w:szCs w:val="20"/>
        </w:rPr>
        <w:t xml:space="preserve"> </w:t>
      </w:r>
      <w:r w:rsidR="00ED0453">
        <w:rPr>
          <w:rFonts w:cs="Arial"/>
          <w:szCs w:val="20"/>
        </w:rPr>
        <w:t xml:space="preserve">Physics 20 credits may enroll in this course and begin at the end of Term 1. </w:t>
      </w:r>
      <w:r w:rsidRPr="00A318F7">
        <w:rPr>
          <w:rStyle w:val="textgraduation"/>
          <w:b/>
          <w:sz w:val="16"/>
          <w:szCs w:val="16"/>
        </w:rPr>
        <w:t xml:space="preserve">Prerequisite: </w:t>
      </w:r>
      <w:r w:rsidRPr="00A318F7">
        <w:rPr>
          <w:rFonts w:cs="Arial"/>
          <w:b/>
          <w:sz w:val="16"/>
          <w:szCs w:val="16"/>
        </w:rPr>
        <w:t xml:space="preserve"> Science 10, Math 10C and teacher recommendation</w:t>
      </w:r>
    </w:p>
    <w:p w14:paraId="23C8E0AA" w14:textId="1915F636" w:rsidR="00217C25" w:rsidRDefault="00217C25" w:rsidP="00A322D3">
      <w:pPr>
        <w:spacing w:after="0"/>
        <w:rPr>
          <w:rFonts w:cs="Arial"/>
          <w:b/>
          <w:sz w:val="26"/>
          <w:szCs w:val="26"/>
        </w:rPr>
      </w:pPr>
    </w:p>
    <w:p w14:paraId="4D14D4AE" w14:textId="6C59B158" w:rsidR="00217C25" w:rsidRPr="00217C25" w:rsidRDefault="00217C25" w:rsidP="00217C25">
      <w:pPr>
        <w:spacing w:after="0"/>
        <w:rPr>
          <w:rFonts w:cs="Arial"/>
          <w:b/>
          <w:color w:val="00B0F0"/>
          <w:sz w:val="26"/>
          <w:szCs w:val="26"/>
        </w:rPr>
      </w:pPr>
      <w:r w:rsidRPr="00217C25">
        <w:rPr>
          <w:rFonts w:cs="Arial"/>
          <w:b/>
          <w:color w:val="00B0F0"/>
          <w:sz w:val="26"/>
          <w:szCs w:val="26"/>
        </w:rPr>
        <w:t>Humanities &amp; the Arts AP Classes</w:t>
      </w:r>
    </w:p>
    <w:p w14:paraId="2827F0A3" w14:textId="5B909326" w:rsidR="00A322D3" w:rsidRPr="002B1514" w:rsidRDefault="00A322D3" w:rsidP="00A322D3">
      <w:pPr>
        <w:spacing w:after="0"/>
        <w:rPr>
          <w:rFonts w:cs="Arial"/>
          <w:b/>
          <w:sz w:val="26"/>
          <w:szCs w:val="26"/>
        </w:rPr>
      </w:pPr>
      <w:r>
        <w:rPr>
          <w:rFonts w:cs="Arial"/>
          <w:b/>
          <w:sz w:val="26"/>
          <w:szCs w:val="26"/>
        </w:rPr>
        <w:t>Art 30AP</w:t>
      </w:r>
    </w:p>
    <w:p w14:paraId="1F47788E" w14:textId="77777777" w:rsidR="00A322D3" w:rsidRDefault="00A322D3" w:rsidP="00A322D3">
      <w:pPr>
        <w:spacing w:after="0" w:line="240" w:lineRule="auto"/>
        <w:textAlignment w:val="baseline"/>
        <w:rPr>
          <w:rFonts w:eastAsia="Times New Roman" w:cs="Arial"/>
          <w:szCs w:val="20"/>
          <w:lang w:eastAsia="en-CA"/>
        </w:rPr>
      </w:pPr>
      <w:r>
        <w:rPr>
          <w:rFonts w:eastAsia="Times New Roman" w:cs="Arial"/>
          <w:szCs w:val="20"/>
          <w:lang w:eastAsia="en-CA"/>
        </w:rPr>
        <w:t xml:space="preserve">This is a semester based course that is designed to enhance the Art 30 curriculum and allow students to investigate the materials, processes, ideas and skills that artists and designers utilize daily in their work. The AP Art and Design program includes three different courses and portfolio exams, students can choose to take one or more in discussion with their Art teacher. A portfolio of work will need to be curated and </w:t>
      </w:r>
      <w:r>
        <w:rPr>
          <w:rFonts w:eastAsia="Times New Roman" w:cs="Arial"/>
          <w:szCs w:val="20"/>
          <w:lang w:eastAsia="en-CA"/>
        </w:rPr>
        <w:lastRenderedPageBreak/>
        <w:t xml:space="preserve">submitted to the AP board to produce an AP score for the program. </w:t>
      </w:r>
      <w:r w:rsidRPr="00A318F7">
        <w:rPr>
          <w:rFonts w:eastAsia="Times New Roman" w:cs="Arial"/>
          <w:b/>
          <w:bCs/>
          <w:color w:val="6A001F"/>
          <w:sz w:val="16"/>
          <w:szCs w:val="16"/>
          <w:lang w:eastAsia="en-CA"/>
        </w:rPr>
        <w:t>Prerequisite:</w:t>
      </w:r>
      <w:r w:rsidRPr="00A318F7">
        <w:rPr>
          <w:rFonts w:eastAsia="Times New Roman" w:cs="Arial"/>
          <w:b/>
          <w:bCs/>
          <w:sz w:val="16"/>
          <w:szCs w:val="16"/>
          <w:lang w:eastAsia="en-CA"/>
        </w:rPr>
        <w:t> </w:t>
      </w:r>
      <w:r>
        <w:rPr>
          <w:rFonts w:eastAsia="Times New Roman" w:cs="Arial"/>
          <w:b/>
          <w:bCs/>
          <w:sz w:val="16"/>
          <w:szCs w:val="16"/>
          <w:lang w:eastAsia="en-CA"/>
        </w:rPr>
        <w:t>Art 20 with teacher recommendation</w:t>
      </w:r>
    </w:p>
    <w:p w14:paraId="09BDEDE0" w14:textId="1AFC3641" w:rsidR="00A322D3" w:rsidRDefault="00A322D3" w:rsidP="00651E7E">
      <w:pPr>
        <w:spacing w:after="0" w:line="240" w:lineRule="auto"/>
        <w:textAlignment w:val="baseline"/>
        <w:rPr>
          <w:rFonts w:eastAsia="Times New Roman" w:cs="Arial"/>
          <w:b/>
          <w:bCs/>
          <w:color w:val="000000"/>
          <w:sz w:val="26"/>
          <w:szCs w:val="26"/>
          <w:lang w:eastAsia="en-CA"/>
        </w:rPr>
      </w:pPr>
    </w:p>
    <w:p w14:paraId="1B2D3B78" w14:textId="03F5DA22" w:rsidR="00651E7E" w:rsidRPr="00651E7E" w:rsidRDefault="00651E7E" w:rsidP="00651E7E">
      <w:pPr>
        <w:spacing w:after="0" w:line="240" w:lineRule="auto"/>
        <w:textAlignment w:val="baseline"/>
        <w:rPr>
          <w:rFonts w:ascii="Segoe UI" w:eastAsia="Times New Roman" w:hAnsi="Segoe UI" w:cs="Segoe UI"/>
          <w:color w:val="000000"/>
          <w:sz w:val="18"/>
          <w:szCs w:val="18"/>
          <w:lang w:val="en-CA" w:eastAsia="en-CA"/>
        </w:rPr>
      </w:pPr>
      <w:r w:rsidRPr="00651E7E">
        <w:rPr>
          <w:rFonts w:eastAsia="Times New Roman" w:cs="Arial"/>
          <w:b/>
          <w:bCs/>
          <w:color w:val="000000"/>
          <w:sz w:val="26"/>
          <w:szCs w:val="26"/>
          <w:lang w:eastAsia="en-CA"/>
        </w:rPr>
        <w:t>English 20/30/35AP</w:t>
      </w:r>
      <w:r w:rsidRPr="00651E7E">
        <w:rPr>
          <w:rFonts w:eastAsia="Times New Roman" w:cs="Arial"/>
          <w:color w:val="000000"/>
          <w:sz w:val="26"/>
          <w:szCs w:val="26"/>
          <w:lang w:eastAsia="en-CA"/>
        </w:rPr>
        <w:t> </w:t>
      </w:r>
    </w:p>
    <w:p w14:paraId="6441C1B3" w14:textId="778B0ED8" w:rsidR="004653ED" w:rsidRPr="00A51463" w:rsidRDefault="002B1514" w:rsidP="00A51463">
      <w:pPr>
        <w:spacing w:after="0" w:line="240" w:lineRule="auto"/>
        <w:textAlignment w:val="baseline"/>
        <w:rPr>
          <w:rFonts w:cs="Arial"/>
          <w:b/>
        </w:rPr>
      </w:pPr>
      <w:r w:rsidRPr="00A570AF">
        <w:rPr>
          <w:rFonts w:eastAsia="Times New Roman" w:cs="Arial"/>
          <w:color w:val="000000"/>
          <w:szCs w:val="20"/>
          <w:lang w:eastAsia="en-CA"/>
        </w:rPr>
        <w:t xml:space="preserve">This enriched program covers the Alberta Program of Studies for English 20-1 and 30-1, as well as additional outcomes from the AP </w:t>
      </w:r>
      <w:r>
        <w:rPr>
          <w:rFonts w:eastAsia="Times New Roman" w:cs="Arial"/>
          <w:color w:val="000000"/>
          <w:szCs w:val="20"/>
          <w:lang w:eastAsia="en-CA"/>
        </w:rPr>
        <w:t xml:space="preserve">English Literature &amp; Composition </w:t>
      </w:r>
      <w:r w:rsidRPr="00A570AF">
        <w:rPr>
          <w:rFonts w:eastAsia="Times New Roman" w:cs="Arial"/>
          <w:color w:val="000000"/>
          <w:szCs w:val="20"/>
          <w:lang w:eastAsia="en-CA"/>
        </w:rPr>
        <w:t>curriculum. </w:t>
      </w:r>
      <w:r>
        <w:rPr>
          <w:rFonts w:eastAsia="Times New Roman" w:cs="Arial"/>
          <w:color w:val="000000"/>
          <w:szCs w:val="20"/>
          <w:lang w:eastAsia="en-CA"/>
        </w:rPr>
        <w:t xml:space="preserve">Students will learn to understand and evaluate works of fiction, poetry and drama from various periods and cultures. There is both an essay/written component and comprehension component to the AP exam. </w:t>
      </w:r>
      <w:r w:rsidRPr="00651E7E">
        <w:rPr>
          <w:rFonts w:eastAsia="Times New Roman" w:cs="Arial"/>
          <w:sz w:val="22"/>
          <w:szCs w:val="22"/>
          <w:lang w:eastAsia="en-CA"/>
        </w:rPr>
        <w:t> </w:t>
      </w:r>
      <w:r w:rsidRPr="00A318F7">
        <w:rPr>
          <w:rFonts w:eastAsia="Times New Roman" w:cs="Arial"/>
          <w:b/>
          <w:bCs/>
          <w:color w:val="6A001F"/>
          <w:sz w:val="16"/>
          <w:szCs w:val="16"/>
          <w:lang w:eastAsia="en-CA"/>
        </w:rPr>
        <w:t>Prerequisite:</w:t>
      </w:r>
      <w:r w:rsidRPr="00A318F7">
        <w:rPr>
          <w:rFonts w:eastAsia="Times New Roman" w:cs="Arial"/>
          <w:b/>
          <w:bCs/>
          <w:sz w:val="16"/>
          <w:szCs w:val="16"/>
          <w:lang w:eastAsia="en-CA"/>
        </w:rPr>
        <w:t> English Language Arts 10-1 with teacher recommendation. </w:t>
      </w:r>
    </w:p>
    <w:p w14:paraId="5DBE8630" w14:textId="77777777" w:rsidR="00475733" w:rsidRDefault="00475733" w:rsidP="00A322D3">
      <w:pPr>
        <w:spacing w:after="0"/>
        <w:rPr>
          <w:rFonts w:cs="Arial"/>
          <w:b/>
          <w:sz w:val="26"/>
          <w:szCs w:val="26"/>
        </w:rPr>
      </w:pPr>
    </w:p>
    <w:p w14:paraId="50EE3B2D" w14:textId="679EC360" w:rsidR="00A322D3" w:rsidRPr="00CA2DFD" w:rsidRDefault="00DB08EC" w:rsidP="00A322D3">
      <w:pPr>
        <w:spacing w:after="0"/>
        <w:rPr>
          <w:rFonts w:cs="Arial"/>
          <w:b/>
          <w:sz w:val="26"/>
          <w:szCs w:val="26"/>
        </w:rPr>
      </w:pPr>
      <w:r>
        <w:rPr>
          <w:rFonts w:cs="Arial"/>
          <w:b/>
          <w:sz w:val="26"/>
          <w:szCs w:val="26"/>
        </w:rPr>
        <w:t xml:space="preserve">Social Studies </w:t>
      </w:r>
      <w:r w:rsidR="00B216D3">
        <w:rPr>
          <w:rFonts w:cs="Arial"/>
          <w:b/>
          <w:sz w:val="26"/>
          <w:szCs w:val="26"/>
        </w:rPr>
        <w:t>30-1</w:t>
      </w:r>
      <w:r w:rsidR="00ED0453">
        <w:rPr>
          <w:rFonts w:cs="Arial"/>
          <w:b/>
          <w:sz w:val="26"/>
          <w:szCs w:val="26"/>
        </w:rPr>
        <w:t>/35</w:t>
      </w:r>
      <w:r w:rsidR="00B216D3">
        <w:rPr>
          <w:rFonts w:cs="Arial"/>
          <w:b/>
          <w:sz w:val="26"/>
          <w:szCs w:val="26"/>
        </w:rPr>
        <w:t xml:space="preserve"> </w:t>
      </w:r>
      <w:r w:rsidR="00A322D3" w:rsidRPr="00CA2DFD">
        <w:rPr>
          <w:rFonts w:cs="Arial"/>
          <w:b/>
          <w:sz w:val="26"/>
          <w:szCs w:val="26"/>
        </w:rPr>
        <w:t>AP</w:t>
      </w:r>
    </w:p>
    <w:p w14:paraId="5E61071C" w14:textId="0FB6D79C" w:rsidR="00A322D3" w:rsidRDefault="00A322D3" w:rsidP="00A322D3">
      <w:pPr>
        <w:spacing w:after="0" w:line="240" w:lineRule="auto"/>
        <w:textAlignment w:val="baseline"/>
        <w:rPr>
          <w:rFonts w:cs="Arial"/>
          <w:b/>
        </w:rPr>
      </w:pPr>
      <w:r w:rsidRPr="00A570AF">
        <w:rPr>
          <w:rFonts w:eastAsia="Times New Roman" w:cs="Arial"/>
          <w:color w:val="000000"/>
          <w:szCs w:val="20"/>
          <w:lang w:eastAsia="en-CA"/>
        </w:rPr>
        <w:t>This enriched program covers the Alberta Program of Studies for </w:t>
      </w:r>
      <w:r>
        <w:rPr>
          <w:rFonts w:eastAsia="Times New Roman" w:cs="Arial"/>
          <w:color w:val="000000"/>
          <w:szCs w:val="20"/>
          <w:lang w:eastAsia="en-CA"/>
        </w:rPr>
        <w:t>Social Studies</w:t>
      </w:r>
      <w:r w:rsidRPr="00A570AF">
        <w:rPr>
          <w:rFonts w:eastAsia="Times New Roman" w:cs="Arial"/>
          <w:color w:val="000000"/>
          <w:szCs w:val="20"/>
          <w:lang w:eastAsia="en-CA"/>
        </w:rPr>
        <w:t xml:space="preserve"> 30-1, as well as additional outcomes from the AP </w:t>
      </w:r>
      <w:r>
        <w:rPr>
          <w:rFonts w:eastAsia="Times New Roman" w:cs="Arial"/>
          <w:color w:val="000000"/>
          <w:szCs w:val="20"/>
          <w:lang w:eastAsia="en-CA"/>
        </w:rPr>
        <w:t>European History curriculum</w:t>
      </w:r>
      <w:r w:rsidRPr="00A570AF">
        <w:rPr>
          <w:rFonts w:eastAsia="Times New Roman" w:cs="Arial"/>
          <w:color w:val="000000"/>
          <w:szCs w:val="20"/>
          <w:lang w:eastAsia="en-CA"/>
        </w:rPr>
        <w:t>. </w:t>
      </w:r>
      <w:r>
        <w:rPr>
          <w:rFonts w:eastAsia="Times New Roman" w:cs="Arial"/>
          <w:color w:val="000000"/>
          <w:szCs w:val="20"/>
          <w:lang w:eastAsia="en-CA"/>
        </w:rPr>
        <w:t xml:space="preserve">Students will study the cultural, economic, political and social developments that have shaped Europe from 1450 to the present. Additionally, students will analyze texts, visual sources and other historical evidence, and write essays expressing historical arguments. </w:t>
      </w:r>
      <w:r w:rsidRPr="00651E7E">
        <w:rPr>
          <w:rFonts w:eastAsia="Times New Roman" w:cs="Arial"/>
          <w:sz w:val="22"/>
          <w:szCs w:val="22"/>
          <w:lang w:eastAsia="en-CA"/>
        </w:rPr>
        <w:t> </w:t>
      </w:r>
      <w:r w:rsidRPr="00A318F7">
        <w:rPr>
          <w:rFonts w:eastAsia="Times New Roman" w:cs="Arial"/>
          <w:b/>
          <w:bCs/>
          <w:color w:val="6A001F"/>
          <w:sz w:val="16"/>
          <w:szCs w:val="16"/>
          <w:lang w:eastAsia="en-CA"/>
        </w:rPr>
        <w:t>Prerequisite:</w:t>
      </w:r>
      <w:r w:rsidRPr="00A318F7">
        <w:rPr>
          <w:rFonts w:eastAsia="Times New Roman" w:cs="Arial"/>
          <w:b/>
          <w:bCs/>
          <w:sz w:val="16"/>
          <w:szCs w:val="16"/>
          <w:lang w:eastAsia="en-CA"/>
        </w:rPr>
        <w:t> </w:t>
      </w:r>
      <w:r>
        <w:rPr>
          <w:rFonts w:eastAsia="Times New Roman" w:cs="Arial"/>
          <w:b/>
          <w:bCs/>
          <w:sz w:val="16"/>
          <w:szCs w:val="16"/>
          <w:lang w:eastAsia="en-CA"/>
        </w:rPr>
        <w:t>Social Studies</w:t>
      </w:r>
      <w:r w:rsidRPr="00A318F7">
        <w:rPr>
          <w:rFonts w:eastAsia="Times New Roman" w:cs="Arial"/>
          <w:b/>
          <w:bCs/>
          <w:sz w:val="16"/>
          <w:szCs w:val="16"/>
          <w:lang w:eastAsia="en-CA"/>
        </w:rPr>
        <w:t xml:space="preserve"> 10-1 with teacher recommendation. </w:t>
      </w:r>
    </w:p>
    <w:p w14:paraId="0456C145" w14:textId="595A80A7" w:rsidR="00ED0453" w:rsidRDefault="00ED0453" w:rsidP="0003284E">
      <w:pPr>
        <w:spacing w:after="0"/>
        <w:rPr>
          <w:rFonts w:cs="Arial"/>
          <w:b/>
          <w:sz w:val="26"/>
          <w:szCs w:val="26"/>
        </w:rPr>
      </w:pPr>
    </w:p>
    <w:p w14:paraId="75932C2C" w14:textId="0B492141" w:rsidR="00ED0453" w:rsidRDefault="00ED0453" w:rsidP="0003284E">
      <w:pPr>
        <w:spacing w:after="0"/>
        <w:rPr>
          <w:rFonts w:cs="Arial"/>
          <w:b/>
          <w:sz w:val="26"/>
          <w:szCs w:val="26"/>
        </w:rPr>
      </w:pPr>
    </w:p>
    <w:p w14:paraId="06A617B9" w14:textId="77777777" w:rsidR="00ED0453" w:rsidRDefault="0003284E" w:rsidP="00A322D3">
      <w:pPr>
        <w:spacing w:after="0"/>
        <w:rPr>
          <w:rFonts w:cs="Arial"/>
          <w:sz w:val="26"/>
          <w:szCs w:val="26"/>
        </w:rPr>
      </w:pPr>
      <w:r>
        <w:rPr>
          <w:rFonts w:cs="Arial"/>
          <w:b/>
          <w:sz w:val="26"/>
          <w:szCs w:val="26"/>
        </w:rPr>
        <w:t>Span</w:t>
      </w:r>
      <w:r w:rsidR="00EE60DF">
        <w:rPr>
          <w:rFonts w:cs="Arial"/>
          <w:b/>
          <w:sz w:val="26"/>
          <w:szCs w:val="26"/>
        </w:rPr>
        <w:t xml:space="preserve">ish </w:t>
      </w:r>
      <w:r w:rsidR="00B216D3">
        <w:rPr>
          <w:rFonts w:cs="Arial"/>
          <w:b/>
          <w:sz w:val="26"/>
          <w:szCs w:val="26"/>
        </w:rPr>
        <w:t xml:space="preserve">L&amp;C </w:t>
      </w:r>
      <w:r w:rsidR="00A322D3">
        <w:rPr>
          <w:rFonts w:cs="Arial"/>
          <w:b/>
          <w:sz w:val="26"/>
          <w:szCs w:val="26"/>
        </w:rPr>
        <w:t>30</w:t>
      </w:r>
      <w:r w:rsidR="002B1514">
        <w:rPr>
          <w:rFonts w:cs="Arial"/>
          <w:b/>
          <w:sz w:val="26"/>
          <w:szCs w:val="26"/>
        </w:rPr>
        <w:t>AP</w:t>
      </w:r>
    </w:p>
    <w:p w14:paraId="5CAE9F3F" w14:textId="51AF1160" w:rsidR="0060120C" w:rsidRPr="00A322D3" w:rsidRDefault="00A322D3" w:rsidP="00A322D3">
      <w:pPr>
        <w:spacing w:after="0"/>
        <w:rPr>
          <w:rFonts w:cs="Arial"/>
          <w:sz w:val="26"/>
          <w:szCs w:val="26"/>
        </w:rPr>
      </w:pPr>
      <w:r w:rsidRPr="00A322D3">
        <w:rPr>
          <w:rFonts w:eastAsia="Arial" w:cs="Arial"/>
          <w:szCs w:val="20"/>
          <w:highlight w:val="white"/>
          <w:lang w:val="en" w:eastAsia="en-CA"/>
        </w:rPr>
        <w:t xml:space="preserve">Spanish Language and Culture </w:t>
      </w:r>
      <w:r w:rsidR="00ED0453">
        <w:rPr>
          <w:rFonts w:eastAsia="Arial" w:cs="Arial"/>
          <w:szCs w:val="20"/>
          <w:highlight w:val="white"/>
          <w:lang w:val="en" w:eastAsia="en-CA"/>
        </w:rPr>
        <w:t xml:space="preserve">AP </w:t>
      </w:r>
      <w:r w:rsidRPr="00A322D3">
        <w:rPr>
          <w:rFonts w:eastAsia="Arial" w:cs="Arial"/>
          <w:szCs w:val="20"/>
          <w:highlight w:val="white"/>
          <w:lang w:val="en" w:eastAsia="en-CA"/>
        </w:rPr>
        <w:t xml:space="preserve">is equivalent to an intermediate level post-secondary course in Spanish. Students acquire understanding of the Spanish language </w:t>
      </w:r>
      <w:r w:rsidR="003F1460">
        <w:rPr>
          <w:rFonts w:eastAsia="Arial" w:cs="Arial"/>
          <w:szCs w:val="20"/>
          <w:highlight w:val="white"/>
          <w:lang w:val="en" w:eastAsia="en-CA"/>
        </w:rPr>
        <w:t xml:space="preserve">through </w:t>
      </w:r>
      <w:r w:rsidRPr="00A322D3">
        <w:rPr>
          <w:rFonts w:eastAsia="Arial" w:cs="Arial"/>
          <w:szCs w:val="20"/>
          <w:highlight w:val="white"/>
          <w:lang w:val="en" w:eastAsia="en-CA"/>
        </w:rPr>
        <w:t>speaking, listening, writ</w:t>
      </w:r>
      <w:r w:rsidR="00ED0453">
        <w:rPr>
          <w:rFonts w:eastAsia="Arial" w:cs="Arial"/>
          <w:szCs w:val="20"/>
          <w:highlight w:val="white"/>
          <w:lang w:val="en" w:eastAsia="en-CA"/>
        </w:rPr>
        <w:t xml:space="preserve">ing and reading. The </w:t>
      </w:r>
      <w:r w:rsidRPr="00A322D3">
        <w:rPr>
          <w:rFonts w:eastAsia="Arial" w:cs="Arial"/>
          <w:szCs w:val="20"/>
          <w:highlight w:val="white"/>
          <w:lang w:val="en" w:eastAsia="en-CA"/>
        </w:rPr>
        <w:t xml:space="preserve">Spanish Language and Culture </w:t>
      </w:r>
      <w:r w:rsidR="00ED0453">
        <w:rPr>
          <w:rFonts w:eastAsia="Arial" w:cs="Arial"/>
          <w:szCs w:val="20"/>
          <w:highlight w:val="white"/>
          <w:lang w:val="en" w:eastAsia="en-CA"/>
        </w:rPr>
        <w:t xml:space="preserve">AP </w:t>
      </w:r>
      <w:r w:rsidRPr="00A322D3">
        <w:rPr>
          <w:rFonts w:eastAsia="Arial" w:cs="Arial"/>
          <w:szCs w:val="20"/>
          <w:highlight w:val="white"/>
          <w:lang w:val="en" w:eastAsia="en-CA"/>
        </w:rPr>
        <w:t>course strives not to overemphasize grammatical accuracy at the expense of communication. Students will explore concepts such as family and community, personal and public identities, contemporary life and global challenges. This course is taught almost exclusively in Spanish.  Students who wish to take this course must have completed and excelled at the</w:t>
      </w:r>
      <w:r w:rsidR="00ED0453">
        <w:rPr>
          <w:rFonts w:eastAsia="Arial" w:cs="Arial"/>
          <w:szCs w:val="20"/>
          <w:highlight w:val="white"/>
          <w:lang w:val="en" w:eastAsia="en-CA"/>
        </w:rPr>
        <w:t xml:space="preserve"> Spanish Language and Culture 30</w:t>
      </w:r>
      <w:r w:rsidRPr="00A322D3">
        <w:rPr>
          <w:rFonts w:eastAsia="Arial" w:cs="Arial"/>
          <w:szCs w:val="20"/>
          <w:highlight w:val="white"/>
          <w:lang w:val="en" w:eastAsia="en-CA"/>
        </w:rPr>
        <w:t>, or complete</w:t>
      </w:r>
      <w:r w:rsidR="00ED0453">
        <w:rPr>
          <w:rFonts w:eastAsia="Arial" w:cs="Arial"/>
          <w:szCs w:val="20"/>
          <w:highlight w:val="white"/>
          <w:lang w:val="en" w:eastAsia="en-CA"/>
        </w:rPr>
        <w:t>d Spanish Language Arts 10</w:t>
      </w:r>
      <w:r w:rsidRPr="00A322D3">
        <w:rPr>
          <w:rFonts w:eastAsia="Arial" w:cs="Arial"/>
          <w:szCs w:val="20"/>
          <w:highlight w:val="white"/>
          <w:lang w:val="en" w:eastAsia="en-CA"/>
        </w:rPr>
        <w:t>.</w:t>
      </w:r>
      <w:r w:rsidRPr="00A322D3">
        <w:rPr>
          <w:rFonts w:eastAsia="Arial" w:cs="Arial"/>
          <w:sz w:val="21"/>
          <w:szCs w:val="21"/>
          <w:lang w:val="en" w:eastAsia="en-CA"/>
        </w:rPr>
        <w:t xml:space="preserve"> </w:t>
      </w:r>
      <w:r w:rsidR="0060120C" w:rsidRPr="003E67F0">
        <w:rPr>
          <w:rStyle w:val="textgraduation"/>
          <w:b/>
          <w:sz w:val="16"/>
          <w:szCs w:val="16"/>
        </w:rPr>
        <w:t>Prerequisite:</w:t>
      </w:r>
      <w:r w:rsidR="006F53E1">
        <w:rPr>
          <w:rFonts w:cs="Arial"/>
          <w:b/>
          <w:sz w:val="16"/>
          <w:szCs w:val="16"/>
        </w:rPr>
        <w:t xml:space="preserve"> Spanish 20 or Spanish Language Arts 10 with teacher recommendation</w:t>
      </w:r>
    </w:p>
    <w:p w14:paraId="1C9BAF07" w14:textId="6303DBB9" w:rsidR="00270957" w:rsidRDefault="00270957" w:rsidP="00BB3CDE">
      <w:pPr>
        <w:spacing w:line="240" w:lineRule="auto"/>
        <w:contextualSpacing/>
        <w:rPr>
          <w:rFonts w:cs="Arial"/>
          <w:b/>
        </w:rPr>
      </w:pPr>
    </w:p>
    <w:p w14:paraId="053F576E" w14:textId="1DC49ACB" w:rsidR="008F3E6C" w:rsidRDefault="008F3E6C" w:rsidP="008F3E6C">
      <w:pPr>
        <w:pStyle w:val="Heading1"/>
        <w:contextualSpacing/>
        <w:rPr>
          <w:rFonts w:cs="Arial"/>
          <w:b/>
          <w:sz w:val="36"/>
          <w:szCs w:val="36"/>
          <w:lang w:val="en-GB"/>
        </w:rPr>
      </w:pPr>
      <w:r w:rsidRPr="002B1514">
        <w:rPr>
          <w:rFonts w:cs="Arial"/>
          <w:b/>
          <w:sz w:val="36"/>
          <w:szCs w:val="36"/>
          <w:lang w:val="en-GB"/>
        </w:rPr>
        <w:t xml:space="preserve">Unique </w:t>
      </w:r>
      <w:r>
        <w:rPr>
          <w:rFonts w:cs="Arial"/>
          <w:b/>
          <w:sz w:val="36"/>
          <w:szCs w:val="36"/>
          <w:lang w:val="en-GB"/>
        </w:rPr>
        <w:t xml:space="preserve">Pathways </w:t>
      </w:r>
      <w:r w:rsidRPr="002B1514">
        <w:rPr>
          <w:rFonts w:cs="Arial"/>
          <w:b/>
          <w:sz w:val="36"/>
          <w:szCs w:val="36"/>
          <w:lang w:val="en-GB"/>
        </w:rPr>
        <w:t>&amp; Dual-Credit Courses</w:t>
      </w:r>
    </w:p>
    <w:p w14:paraId="1A731B1D" w14:textId="61F491BC" w:rsidR="008F3E6C" w:rsidRPr="008F3E6C" w:rsidRDefault="008F3E6C" w:rsidP="008F3E6C">
      <w:pPr>
        <w:rPr>
          <w:lang w:val="en-GB"/>
        </w:rPr>
      </w:pPr>
      <w:r>
        <w:t>The CBE collaborates with post-secondary institutions, industry partners and community organizations to offer a wide-range of unique opportunities for students. These range from practical, hands-on learning experiences in exploratory programs to Dual Credit courses and programs that allow students to participate in post-secondary learning with the support of a supervising CBE teacher. These programs allow students to complete high school their own way, and set students up for future success by easing the transition to post-secondary learning and/or the workplace.</w:t>
      </w:r>
    </w:p>
    <w:p w14:paraId="5863DED1" w14:textId="77777777" w:rsidR="003E630E" w:rsidRDefault="003E630E" w:rsidP="00BB3CDE">
      <w:pPr>
        <w:spacing w:line="240" w:lineRule="auto"/>
        <w:contextualSpacing/>
      </w:pPr>
      <w:r>
        <w:t xml:space="preserve">Unique Opportunities are organized into three main categories: </w:t>
      </w:r>
    </w:p>
    <w:p w14:paraId="0A5FCA6D" w14:textId="6960E630" w:rsidR="003E630E" w:rsidRPr="003E630E" w:rsidRDefault="003E630E" w:rsidP="003E630E">
      <w:pPr>
        <w:pStyle w:val="ListParagraph"/>
        <w:numPr>
          <w:ilvl w:val="0"/>
          <w:numId w:val="34"/>
        </w:numPr>
        <w:contextualSpacing/>
        <w:rPr>
          <w:rFonts w:cs="Arial"/>
          <w:b/>
        </w:rPr>
      </w:pPr>
      <w:r>
        <w:t xml:space="preserve">Exploratory: earn high school credit and industry credentials while exploring career possibilities. Learn from industry mentors in an authentic setting. </w:t>
      </w:r>
    </w:p>
    <w:p w14:paraId="057A0EE3" w14:textId="58CABFD6" w:rsidR="003E630E" w:rsidRPr="003E630E" w:rsidRDefault="003E630E" w:rsidP="003E630E">
      <w:pPr>
        <w:pStyle w:val="ListParagraph"/>
        <w:numPr>
          <w:ilvl w:val="0"/>
          <w:numId w:val="34"/>
        </w:numPr>
        <w:contextualSpacing/>
        <w:rPr>
          <w:rFonts w:cs="Arial"/>
          <w:b/>
        </w:rPr>
      </w:pPr>
      <w:r>
        <w:t xml:space="preserve">Dual Credit: earn high school and post-secondary credits at the same time. Some programs may also include industry credentialing. </w:t>
      </w:r>
    </w:p>
    <w:p w14:paraId="04DB4EED" w14:textId="44EA7B5F" w:rsidR="003E630E" w:rsidRPr="003E630E" w:rsidRDefault="003E630E" w:rsidP="003E630E">
      <w:pPr>
        <w:pStyle w:val="ListParagraph"/>
        <w:numPr>
          <w:ilvl w:val="0"/>
          <w:numId w:val="34"/>
        </w:numPr>
        <w:contextualSpacing/>
        <w:rPr>
          <w:rFonts w:cs="Arial"/>
          <w:b/>
        </w:rPr>
      </w:pPr>
      <w:r>
        <w:t xml:space="preserve">Internships: participate in intensive experiences in the world of work and earn high school credits. </w:t>
      </w:r>
    </w:p>
    <w:p w14:paraId="3BC124CE" w14:textId="77777777" w:rsidR="003E630E" w:rsidRPr="003E630E" w:rsidRDefault="003E630E" w:rsidP="003E630E">
      <w:pPr>
        <w:pStyle w:val="ListParagraph"/>
        <w:ind w:left="720"/>
        <w:contextualSpacing/>
        <w:rPr>
          <w:rFonts w:cs="Arial"/>
          <w:b/>
        </w:rPr>
      </w:pPr>
    </w:p>
    <w:p w14:paraId="5D6819B1" w14:textId="289F2E90" w:rsidR="00270957" w:rsidRPr="003E630E" w:rsidRDefault="003E630E" w:rsidP="003E630E">
      <w:pPr>
        <w:contextualSpacing/>
        <w:rPr>
          <w:rFonts w:cs="Arial"/>
          <w:b/>
          <w:sz w:val="18"/>
          <w:szCs w:val="18"/>
        </w:rPr>
      </w:pPr>
      <w:r w:rsidRPr="003E630E">
        <w:rPr>
          <w:sz w:val="18"/>
          <w:szCs w:val="18"/>
        </w:rPr>
        <w:t>Important | To earn Work Experience credits as part of an Exploratory or Internship program above, a workplace safety course (HCS 3000) must be completed at your high school first.</w:t>
      </w:r>
    </w:p>
    <w:p w14:paraId="255849F4" w14:textId="553EF4CF" w:rsidR="00270957" w:rsidRDefault="00270957" w:rsidP="00BB3CDE">
      <w:pPr>
        <w:spacing w:line="240" w:lineRule="auto"/>
        <w:contextualSpacing/>
        <w:rPr>
          <w:rFonts w:cs="Arial"/>
          <w:b/>
        </w:rPr>
      </w:pPr>
    </w:p>
    <w:p w14:paraId="15F26473" w14:textId="1085D5B1" w:rsidR="00270957" w:rsidRDefault="00270957" w:rsidP="00BB3CDE">
      <w:pPr>
        <w:spacing w:line="240" w:lineRule="auto"/>
        <w:contextualSpacing/>
        <w:rPr>
          <w:rFonts w:cs="Arial"/>
          <w:b/>
        </w:rPr>
      </w:pPr>
    </w:p>
    <w:p w14:paraId="0B36E78C" w14:textId="5B26CE8C" w:rsidR="00270957" w:rsidRDefault="0060120C" w:rsidP="00BB3CDE">
      <w:pPr>
        <w:spacing w:line="240" w:lineRule="auto"/>
        <w:contextualSpacing/>
        <w:rPr>
          <w:rFonts w:cs="Arial"/>
          <w:b/>
        </w:rPr>
      </w:pPr>
      <w:r w:rsidRPr="00A318F7">
        <w:rPr>
          <w:rFonts w:cs="Arial"/>
          <w:noProof/>
          <w:szCs w:val="20"/>
          <w:lang w:val="en-CA" w:eastAsia="en-CA"/>
        </w:rPr>
        <w:lastRenderedPageBreak/>
        <w:drawing>
          <wp:anchor distT="0" distB="0" distL="114300" distR="114300" simplePos="0" relativeHeight="251707904" behindDoc="0" locked="0" layoutInCell="1" allowOverlap="1" wp14:anchorId="7246A93B" wp14:editId="05E391D4">
            <wp:simplePos x="0" y="0"/>
            <wp:positionH relativeFrom="page">
              <wp:align>center</wp:align>
            </wp:positionH>
            <wp:positionV relativeFrom="margin">
              <wp:posOffset>7282180</wp:posOffset>
            </wp:positionV>
            <wp:extent cx="1744980" cy="1530985"/>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_bgSITA.jpeg"/>
                    <pic:cNvPicPr/>
                  </pic:nvPicPr>
                  <pic:blipFill>
                    <a:blip r:embed="rId39">
                      <a:extLst>
                        <a:ext uri="{28A0092B-C50C-407E-A947-70E740481C1C}">
                          <a14:useLocalDpi xmlns:a14="http://schemas.microsoft.com/office/drawing/2010/main" val="0"/>
                        </a:ext>
                      </a:extLst>
                    </a:blip>
                    <a:stretch>
                      <a:fillRect/>
                    </a:stretch>
                  </pic:blipFill>
                  <pic:spPr>
                    <a:xfrm>
                      <a:off x="0" y="0"/>
                      <a:ext cx="1744980" cy="1530985"/>
                    </a:xfrm>
                    <a:prstGeom prst="rect">
                      <a:avLst/>
                    </a:prstGeom>
                  </pic:spPr>
                </pic:pic>
              </a:graphicData>
            </a:graphic>
            <wp14:sizeRelH relativeFrom="margin">
              <wp14:pctWidth>0</wp14:pctWidth>
            </wp14:sizeRelH>
            <wp14:sizeRelV relativeFrom="margin">
              <wp14:pctHeight>0</wp14:pctHeight>
            </wp14:sizeRelV>
          </wp:anchor>
        </w:drawing>
      </w:r>
    </w:p>
    <w:p w14:paraId="3A65FFD9" w14:textId="449AC09D" w:rsidR="00270957" w:rsidRDefault="00270957" w:rsidP="00BB3CDE">
      <w:pPr>
        <w:spacing w:line="240" w:lineRule="auto"/>
        <w:contextualSpacing/>
        <w:rPr>
          <w:rFonts w:cs="Arial"/>
          <w:b/>
        </w:rPr>
      </w:pPr>
    </w:p>
    <w:tbl>
      <w:tblPr>
        <w:tblpPr w:leftFromText="180" w:rightFromText="180" w:vertAnchor="page" w:horzAnchor="margin" w:tblpXSpec="right" w:tblpY="638"/>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25"/>
        <w:gridCol w:w="3163"/>
        <w:gridCol w:w="3203"/>
      </w:tblGrid>
      <w:tr w:rsidR="00D347AD" w:rsidRPr="00D347AD" w14:paraId="24B0EC8C" w14:textId="77777777" w:rsidTr="00AA6273">
        <w:trPr>
          <w:trHeight w:hRule="exact" w:val="420"/>
        </w:trPr>
        <w:tc>
          <w:tcPr>
            <w:tcW w:w="9791" w:type="dxa"/>
            <w:gridSpan w:val="3"/>
            <w:shd w:val="clear" w:color="auto" w:fill="auto"/>
          </w:tcPr>
          <w:p w14:paraId="5DCD3681" w14:textId="70BD6E40" w:rsidR="00D347AD" w:rsidRPr="00D347AD" w:rsidRDefault="00D347AD" w:rsidP="00D347AD">
            <w:pPr>
              <w:spacing w:before="60" w:after="60" w:line="240" w:lineRule="auto"/>
              <w:jc w:val="center"/>
              <w:rPr>
                <w:rFonts w:cs="Arial"/>
                <w:b/>
                <w:color w:val="000000"/>
                <w:sz w:val="28"/>
                <w:szCs w:val="28"/>
                <w:lang w:eastAsia="ja-JP"/>
              </w:rPr>
            </w:pPr>
            <w:r w:rsidRPr="00D347AD">
              <w:rPr>
                <w:rFonts w:cs="Arial"/>
                <w:b/>
                <w:color w:val="548DD4" w:themeColor="text2" w:themeTint="99"/>
                <w:sz w:val="28"/>
                <w:szCs w:val="28"/>
                <w:lang w:eastAsia="ja-JP"/>
              </w:rPr>
              <w:lastRenderedPageBreak/>
              <w:t>RTHS COURSE LISTINGS</w:t>
            </w:r>
          </w:p>
        </w:tc>
      </w:tr>
      <w:tr w:rsidR="00D347AD" w:rsidRPr="00D347AD" w14:paraId="088D658E" w14:textId="77777777" w:rsidTr="00AA6273">
        <w:trPr>
          <w:trHeight w:hRule="exact" w:val="255"/>
        </w:trPr>
        <w:tc>
          <w:tcPr>
            <w:tcW w:w="3425" w:type="dxa"/>
            <w:tcBorders>
              <w:bottom w:val="single" w:sz="4" w:space="0" w:color="auto"/>
            </w:tcBorders>
            <w:shd w:val="clear" w:color="auto" w:fill="F3F3F3"/>
          </w:tcPr>
          <w:p w14:paraId="326F901A" w14:textId="77777777" w:rsidR="00D347AD" w:rsidRPr="00D347AD" w:rsidRDefault="00D347AD" w:rsidP="00D347AD">
            <w:pPr>
              <w:spacing w:before="60" w:after="60" w:line="240" w:lineRule="auto"/>
              <w:jc w:val="center"/>
              <w:rPr>
                <w:rFonts w:cs="Arial"/>
                <w:b/>
                <w:color w:val="000000"/>
                <w:sz w:val="16"/>
                <w:szCs w:val="16"/>
                <w:lang w:eastAsia="ja-JP"/>
              </w:rPr>
            </w:pPr>
            <w:r w:rsidRPr="00D347AD">
              <w:rPr>
                <w:rFonts w:cs="Arial"/>
                <w:b/>
                <w:color w:val="000000"/>
                <w:sz w:val="16"/>
                <w:szCs w:val="16"/>
                <w:lang w:eastAsia="ja-JP"/>
              </w:rPr>
              <w:t>Grade 10</w:t>
            </w:r>
          </w:p>
        </w:tc>
        <w:tc>
          <w:tcPr>
            <w:tcW w:w="3163" w:type="dxa"/>
            <w:tcBorders>
              <w:bottom w:val="single" w:sz="4" w:space="0" w:color="auto"/>
            </w:tcBorders>
            <w:shd w:val="clear" w:color="auto" w:fill="F3F3F3"/>
          </w:tcPr>
          <w:p w14:paraId="7CF7F5BB" w14:textId="77777777" w:rsidR="00D347AD" w:rsidRPr="00D347AD" w:rsidRDefault="00D347AD" w:rsidP="00D347AD">
            <w:pPr>
              <w:spacing w:before="60" w:after="60" w:line="240" w:lineRule="auto"/>
              <w:jc w:val="center"/>
              <w:rPr>
                <w:rFonts w:cs="Arial"/>
                <w:b/>
                <w:color w:val="000000"/>
                <w:sz w:val="16"/>
                <w:szCs w:val="16"/>
                <w:lang w:eastAsia="ja-JP"/>
              </w:rPr>
            </w:pPr>
            <w:r w:rsidRPr="00D347AD">
              <w:rPr>
                <w:rFonts w:cs="Arial"/>
                <w:b/>
                <w:color w:val="000000"/>
                <w:sz w:val="16"/>
                <w:szCs w:val="16"/>
                <w:lang w:eastAsia="ja-JP"/>
              </w:rPr>
              <w:t>Grade 11</w:t>
            </w:r>
          </w:p>
        </w:tc>
        <w:tc>
          <w:tcPr>
            <w:tcW w:w="3203" w:type="dxa"/>
            <w:tcBorders>
              <w:bottom w:val="single" w:sz="4" w:space="0" w:color="auto"/>
            </w:tcBorders>
            <w:shd w:val="clear" w:color="auto" w:fill="F3F3F3"/>
          </w:tcPr>
          <w:p w14:paraId="4F9B014A" w14:textId="77777777" w:rsidR="00D347AD" w:rsidRPr="00D347AD" w:rsidRDefault="00D347AD" w:rsidP="00D347AD">
            <w:pPr>
              <w:spacing w:before="60" w:after="60" w:line="240" w:lineRule="auto"/>
              <w:jc w:val="center"/>
              <w:rPr>
                <w:rFonts w:cs="Arial"/>
                <w:b/>
                <w:color w:val="000000"/>
                <w:sz w:val="16"/>
                <w:szCs w:val="16"/>
                <w:lang w:eastAsia="ja-JP"/>
              </w:rPr>
            </w:pPr>
            <w:r w:rsidRPr="00D347AD">
              <w:rPr>
                <w:rFonts w:cs="Arial"/>
                <w:b/>
                <w:color w:val="000000"/>
                <w:sz w:val="16"/>
                <w:szCs w:val="16"/>
                <w:lang w:eastAsia="ja-JP"/>
              </w:rPr>
              <w:t>Grade 12</w:t>
            </w:r>
          </w:p>
        </w:tc>
      </w:tr>
      <w:tr w:rsidR="00D347AD" w:rsidRPr="00D347AD" w14:paraId="776028E2" w14:textId="77777777" w:rsidTr="00AA6273">
        <w:trPr>
          <w:trHeight w:hRule="exact" w:val="983"/>
        </w:trPr>
        <w:tc>
          <w:tcPr>
            <w:tcW w:w="3425" w:type="dxa"/>
            <w:shd w:val="clear" w:color="auto" w:fill="F3F3F3"/>
          </w:tcPr>
          <w:p w14:paraId="74A6B15B"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English 10-1 (5)</w:t>
            </w:r>
          </w:p>
          <w:p w14:paraId="39EEE8B2" w14:textId="63432207" w:rsidR="00D347AD" w:rsidRDefault="00D347AD" w:rsidP="00D347AD">
            <w:pPr>
              <w:spacing w:after="0" w:line="240" w:lineRule="auto"/>
              <w:rPr>
                <w:rFonts w:cs="Arial"/>
                <w:color w:val="000000"/>
                <w:sz w:val="16"/>
                <w:szCs w:val="16"/>
              </w:rPr>
            </w:pPr>
            <w:r w:rsidRPr="00D347AD">
              <w:rPr>
                <w:rFonts w:cs="Arial"/>
                <w:color w:val="000000"/>
                <w:sz w:val="16"/>
                <w:szCs w:val="16"/>
              </w:rPr>
              <w:t>English 10-2 (5)</w:t>
            </w:r>
          </w:p>
          <w:p w14:paraId="217D5A9C" w14:textId="1501C901" w:rsidR="002268FC" w:rsidRPr="00D347AD" w:rsidRDefault="002268FC" w:rsidP="00D347AD">
            <w:pPr>
              <w:spacing w:after="0" w:line="240" w:lineRule="auto"/>
              <w:rPr>
                <w:rFonts w:cs="Arial"/>
                <w:color w:val="000000"/>
                <w:sz w:val="16"/>
                <w:szCs w:val="16"/>
              </w:rPr>
            </w:pPr>
            <w:r>
              <w:rPr>
                <w:rFonts w:cs="Arial"/>
                <w:color w:val="000000"/>
                <w:sz w:val="16"/>
                <w:szCs w:val="16"/>
              </w:rPr>
              <w:t>English 10-4 (5)</w:t>
            </w:r>
          </w:p>
          <w:p w14:paraId="1D61B93A" w14:textId="4CA93728" w:rsidR="00D347AD" w:rsidRPr="00D347AD" w:rsidRDefault="00D347AD" w:rsidP="00D347AD">
            <w:pPr>
              <w:spacing w:after="0" w:line="240" w:lineRule="auto"/>
              <w:rPr>
                <w:rFonts w:cs="Arial"/>
                <w:color w:val="000000"/>
                <w:sz w:val="16"/>
                <w:szCs w:val="16"/>
              </w:rPr>
            </w:pPr>
          </w:p>
          <w:p w14:paraId="490BA143" w14:textId="77777777" w:rsidR="00D347AD" w:rsidRPr="00D347AD" w:rsidRDefault="00D347AD" w:rsidP="00D347AD">
            <w:pPr>
              <w:spacing w:after="0" w:line="240" w:lineRule="auto"/>
              <w:jc w:val="center"/>
              <w:rPr>
                <w:rFonts w:cs="Arial"/>
                <w:color w:val="000000"/>
                <w:sz w:val="16"/>
                <w:szCs w:val="16"/>
              </w:rPr>
            </w:pPr>
          </w:p>
          <w:p w14:paraId="5E367436" w14:textId="77777777" w:rsidR="00D347AD" w:rsidRPr="00D347AD" w:rsidRDefault="00D347AD" w:rsidP="00D347AD">
            <w:pPr>
              <w:spacing w:after="0" w:line="240" w:lineRule="auto"/>
              <w:jc w:val="center"/>
              <w:rPr>
                <w:rFonts w:cs="Arial"/>
                <w:color w:val="000000"/>
                <w:sz w:val="16"/>
                <w:szCs w:val="16"/>
              </w:rPr>
            </w:pPr>
          </w:p>
        </w:tc>
        <w:tc>
          <w:tcPr>
            <w:tcW w:w="3163" w:type="dxa"/>
            <w:shd w:val="clear" w:color="auto" w:fill="F3F3F3"/>
          </w:tcPr>
          <w:p w14:paraId="4574E038" w14:textId="6E48A5A1" w:rsidR="00D347AD" w:rsidRDefault="00D347AD" w:rsidP="00D347AD">
            <w:pPr>
              <w:widowControl w:val="0"/>
              <w:spacing w:after="0" w:line="240" w:lineRule="auto"/>
              <w:rPr>
                <w:rFonts w:eastAsia="Arial" w:cs="Arial"/>
                <w:sz w:val="16"/>
                <w:szCs w:val="16"/>
              </w:rPr>
            </w:pPr>
            <w:r w:rsidRPr="00D347AD">
              <w:rPr>
                <w:rFonts w:eastAsia="Arial" w:cs="Arial"/>
                <w:spacing w:val="-3"/>
                <w:sz w:val="16"/>
                <w:szCs w:val="16"/>
              </w:rPr>
              <w:t xml:space="preserve">English </w:t>
            </w:r>
            <w:r w:rsidRPr="00D347AD">
              <w:rPr>
                <w:rFonts w:eastAsia="Arial" w:cs="Arial"/>
                <w:spacing w:val="-5"/>
                <w:sz w:val="16"/>
                <w:szCs w:val="16"/>
              </w:rPr>
              <w:t>20</w:t>
            </w:r>
            <w:r w:rsidR="00B57EB9">
              <w:rPr>
                <w:rFonts w:eastAsia="Arial" w:cs="Arial"/>
                <w:spacing w:val="-5"/>
                <w:sz w:val="16"/>
                <w:szCs w:val="16"/>
              </w:rPr>
              <w:t>-1</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74070DF1" w14:textId="3CACB2B1" w:rsidR="00B57EB9" w:rsidRDefault="00B57EB9" w:rsidP="00D347AD">
            <w:pPr>
              <w:widowControl w:val="0"/>
              <w:spacing w:after="0" w:line="240" w:lineRule="auto"/>
              <w:rPr>
                <w:rFonts w:eastAsia="Arial" w:cs="Arial"/>
                <w:sz w:val="16"/>
                <w:szCs w:val="16"/>
              </w:rPr>
            </w:pPr>
            <w:r>
              <w:rPr>
                <w:rFonts w:eastAsia="Arial" w:cs="Arial"/>
                <w:sz w:val="16"/>
                <w:szCs w:val="16"/>
              </w:rPr>
              <w:t>English 20-2 (5)</w:t>
            </w:r>
          </w:p>
          <w:p w14:paraId="0B9016A5" w14:textId="7F16633E" w:rsidR="00840B28" w:rsidRPr="00D347AD" w:rsidRDefault="00840B28" w:rsidP="00840B28">
            <w:pPr>
              <w:widowControl w:val="0"/>
              <w:spacing w:after="0" w:line="240" w:lineRule="auto"/>
              <w:rPr>
                <w:rFonts w:eastAsia="Arial" w:cs="Arial"/>
                <w:spacing w:val="-2"/>
                <w:sz w:val="16"/>
                <w:szCs w:val="16"/>
              </w:rPr>
            </w:pPr>
            <w:r w:rsidRPr="00D347AD">
              <w:rPr>
                <w:rFonts w:eastAsia="Arial" w:cs="Arial"/>
                <w:spacing w:val="-2"/>
                <w:sz w:val="16"/>
                <w:szCs w:val="16"/>
              </w:rPr>
              <w:t xml:space="preserve">English </w:t>
            </w:r>
            <w:r>
              <w:rPr>
                <w:rFonts w:eastAsia="Arial" w:cs="Arial"/>
                <w:spacing w:val="-2"/>
                <w:sz w:val="16"/>
                <w:szCs w:val="16"/>
              </w:rPr>
              <w:t>20-1/</w:t>
            </w:r>
            <w:r w:rsidRPr="00D347AD">
              <w:rPr>
                <w:rFonts w:eastAsia="Arial" w:cs="Arial"/>
                <w:spacing w:val="-2"/>
                <w:sz w:val="16"/>
                <w:szCs w:val="16"/>
              </w:rPr>
              <w:t xml:space="preserve">30-1/35 </w:t>
            </w:r>
            <w:r w:rsidR="00347F86">
              <w:rPr>
                <w:rFonts w:eastAsia="Arial" w:cs="Arial"/>
                <w:spacing w:val="-2"/>
                <w:sz w:val="16"/>
                <w:szCs w:val="16"/>
              </w:rPr>
              <w:t xml:space="preserve">Cohort </w:t>
            </w:r>
            <w:r w:rsidRPr="00D347AD">
              <w:rPr>
                <w:rFonts w:eastAsia="Arial" w:cs="Arial"/>
                <w:spacing w:val="-2"/>
                <w:sz w:val="16"/>
                <w:szCs w:val="16"/>
              </w:rPr>
              <w:t>AP (</w:t>
            </w:r>
            <w:r>
              <w:rPr>
                <w:rFonts w:eastAsia="Arial" w:cs="Arial"/>
                <w:spacing w:val="-2"/>
                <w:sz w:val="16"/>
                <w:szCs w:val="16"/>
              </w:rPr>
              <w:t>13</w:t>
            </w:r>
            <w:r w:rsidRPr="00D347AD">
              <w:rPr>
                <w:rFonts w:eastAsia="Arial" w:cs="Arial"/>
                <w:spacing w:val="-2"/>
                <w:sz w:val="16"/>
                <w:szCs w:val="16"/>
              </w:rPr>
              <w:t>)</w:t>
            </w:r>
          </w:p>
          <w:p w14:paraId="0C28D6FB" w14:textId="77777777" w:rsidR="00D347AD" w:rsidRPr="00D347AD" w:rsidRDefault="00D347AD" w:rsidP="00D347AD">
            <w:pPr>
              <w:spacing w:after="0" w:line="240" w:lineRule="auto"/>
              <w:rPr>
                <w:rFonts w:eastAsia="Arial" w:cs="Arial"/>
                <w:color w:val="000000"/>
                <w:sz w:val="16"/>
                <w:szCs w:val="16"/>
              </w:rPr>
            </w:pPr>
            <w:r w:rsidRPr="00D347AD">
              <w:rPr>
                <w:rFonts w:eastAsia="Arial" w:cs="Arial"/>
                <w:color w:val="000000"/>
                <w:spacing w:val="-2"/>
                <w:sz w:val="16"/>
                <w:szCs w:val="16"/>
              </w:rPr>
              <w:t>E</w:t>
            </w:r>
            <w:r w:rsidRPr="00D347AD">
              <w:rPr>
                <w:rFonts w:eastAsia="Arial" w:cs="Arial"/>
                <w:color w:val="000000"/>
                <w:spacing w:val="-3"/>
                <w:sz w:val="16"/>
                <w:szCs w:val="16"/>
              </w:rPr>
              <w:t>ngli</w:t>
            </w:r>
            <w:r w:rsidRPr="00D347AD">
              <w:rPr>
                <w:rFonts w:eastAsia="Arial" w:cs="Arial"/>
                <w:color w:val="000000"/>
                <w:spacing w:val="-2"/>
                <w:sz w:val="16"/>
                <w:szCs w:val="16"/>
              </w:rPr>
              <w:t>s</w:t>
            </w:r>
            <w:r w:rsidRPr="00D347AD">
              <w:rPr>
                <w:rFonts w:eastAsia="Arial" w:cs="Arial"/>
                <w:color w:val="000000"/>
                <w:sz w:val="16"/>
                <w:szCs w:val="16"/>
              </w:rPr>
              <w:t>h</w:t>
            </w:r>
            <w:r w:rsidRPr="00D347AD">
              <w:rPr>
                <w:rFonts w:eastAsia="Arial" w:cs="Arial"/>
                <w:color w:val="000000"/>
                <w:spacing w:val="-5"/>
                <w:sz w:val="16"/>
                <w:szCs w:val="16"/>
              </w:rPr>
              <w:t xml:space="preserve"> </w:t>
            </w:r>
            <w:r w:rsidRPr="00D347AD">
              <w:rPr>
                <w:rFonts w:eastAsia="Arial" w:cs="Arial"/>
                <w:color w:val="000000"/>
                <w:spacing w:val="-3"/>
                <w:sz w:val="16"/>
                <w:szCs w:val="16"/>
              </w:rPr>
              <w:t>20</w:t>
            </w:r>
            <w:r w:rsidRPr="00D347AD">
              <w:rPr>
                <w:rFonts w:eastAsia="Arial" w:cs="Arial"/>
                <w:color w:val="000000"/>
                <w:spacing w:val="-4"/>
                <w:sz w:val="16"/>
                <w:szCs w:val="16"/>
              </w:rPr>
              <w:t>-</w:t>
            </w:r>
            <w:r w:rsidRPr="00D347AD">
              <w:rPr>
                <w:rFonts w:eastAsia="Arial" w:cs="Arial"/>
                <w:color w:val="000000"/>
                <w:sz w:val="16"/>
                <w:szCs w:val="16"/>
              </w:rPr>
              <w:t>4</w:t>
            </w:r>
            <w:r w:rsidRPr="00D347AD">
              <w:rPr>
                <w:rFonts w:eastAsia="Arial" w:cs="Arial"/>
                <w:color w:val="000000"/>
                <w:spacing w:val="-5"/>
                <w:sz w:val="16"/>
                <w:szCs w:val="16"/>
              </w:rPr>
              <w:t xml:space="preserve"> </w:t>
            </w:r>
            <w:r w:rsidRPr="00D347AD">
              <w:rPr>
                <w:rFonts w:eastAsia="Arial" w:cs="Arial"/>
                <w:color w:val="000000"/>
                <w:spacing w:val="-4"/>
                <w:sz w:val="16"/>
                <w:szCs w:val="16"/>
              </w:rPr>
              <w:t>(</w:t>
            </w:r>
            <w:r w:rsidRPr="00D347AD">
              <w:rPr>
                <w:rFonts w:eastAsia="Arial" w:cs="Arial"/>
                <w:color w:val="000000"/>
                <w:spacing w:val="-3"/>
                <w:sz w:val="16"/>
                <w:szCs w:val="16"/>
              </w:rPr>
              <w:t>5</w:t>
            </w:r>
            <w:r w:rsidRPr="00D347AD">
              <w:rPr>
                <w:rFonts w:eastAsia="Arial" w:cs="Arial"/>
                <w:color w:val="000000"/>
                <w:sz w:val="16"/>
                <w:szCs w:val="16"/>
              </w:rPr>
              <w:t>)</w:t>
            </w:r>
          </w:p>
          <w:p w14:paraId="51948CF8" w14:textId="77777777" w:rsidR="00D347AD" w:rsidRPr="00D347AD" w:rsidRDefault="00D347AD" w:rsidP="00840B28">
            <w:pPr>
              <w:widowControl w:val="0"/>
              <w:spacing w:after="0" w:line="240" w:lineRule="auto"/>
              <w:rPr>
                <w:rFonts w:eastAsia="Arial" w:cs="Arial"/>
                <w:sz w:val="16"/>
                <w:szCs w:val="16"/>
              </w:rPr>
            </w:pPr>
          </w:p>
        </w:tc>
        <w:tc>
          <w:tcPr>
            <w:tcW w:w="3203" w:type="dxa"/>
            <w:shd w:val="clear" w:color="auto" w:fill="F3F3F3"/>
          </w:tcPr>
          <w:p w14:paraId="1766B301" w14:textId="77777777" w:rsidR="00D347AD" w:rsidRPr="00D347AD" w:rsidRDefault="00D347AD" w:rsidP="00D347AD">
            <w:pPr>
              <w:widowControl w:val="0"/>
              <w:spacing w:after="0" w:line="240" w:lineRule="auto"/>
              <w:rPr>
                <w:rFonts w:eastAsia="Arial" w:cs="Arial"/>
                <w:sz w:val="16"/>
                <w:szCs w:val="16"/>
              </w:rPr>
            </w:pPr>
            <w:r w:rsidRPr="00D347AD">
              <w:rPr>
                <w:rFonts w:eastAsia="Arial" w:cs="Arial"/>
                <w:spacing w:val="-2"/>
                <w:sz w:val="16"/>
                <w:szCs w:val="16"/>
              </w:rPr>
              <w:t>E</w:t>
            </w:r>
            <w:r w:rsidRPr="00D347AD">
              <w:rPr>
                <w:rFonts w:eastAsia="Arial" w:cs="Arial"/>
                <w:spacing w:val="-3"/>
                <w:sz w:val="16"/>
                <w:szCs w:val="16"/>
              </w:rPr>
              <w:t>ngli</w:t>
            </w:r>
            <w:r w:rsidRPr="00D347AD">
              <w:rPr>
                <w:rFonts w:eastAsia="Arial" w:cs="Arial"/>
                <w:spacing w:val="-2"/>
                <w:sz w:val="16"/>
                <w:szCs w:val="16"/>
              </w:rPr>
              <w:t>s</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30</w:t>
            </w:r>
            <w:r w:rsidRPr="00D347AD">
              <w:rPr>
                <w:rFonts w:eastAsia="Arial" w:cs="Arial"/>
                <w:spacing w:val="-4"/>
                <w:sz w:val="16"/>
                <w:szCs w:val="16"/>
              </w:rPr>
              <w:t>-</w:t>
            </w:r>
            <w:r w:rsidRPr="00D347AD">
              <w:rPr>
                <w:rFonts w:eastAsia="Arial" w:cs="Arial"/>
                <w:sz w:val="16"/>
                <w:szCs w:val="16"/>
              </w:rPr>
              <w:t>1</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59EDF8E4"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2"/>
                <w:sz w:val="16"/>
                <w:szCs w:val="16"/>
              </w:rPr>
              <w:t>E</w:t>
            </w:r>
            <w:r w:rsidRPr="00D347AD">
              <w:rPr>
                <w:rFonts w:eastAsia="Arial" w:cs="Arial"/>
                <w:spacing w:val="-3"/>
                <w:sz w:val="16"/>
                <w:szCs w:val="16"/>
              </w:rPr>
              <w:t>ngli</w:t>
            </w:r>
            <w:r w:rsidRPr="00D347AD">
              <w:rPr>
                <w:rFonts w:eastAsia="Arial" w:cs="Arial"/>
                <w:spacing w:val="-2"/>
                <w:sz w:val="16"/>
                <w:szCs w:val="16"/>
              </w:rPr>
              <w:t>s</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30</w:t>
            </w:r>
            <w:r w:rsidRPr="00D347AD">
              <w:rPr>
                <w:rFonts w:eastAsia="Arial" w:cs="Arial"/>
                <w:spacing w:val="-4"/>
                <w:sz w:val="16"/>
                <w:szCs w:val="16"/>
              </w:rPr>
              <w:t>-</w:t>
            </w:r>
            <w:r w:rsidRPr="00D347AD">
              <w:rPr>
                <w:rFonts w:eastAsia="Arial" w:cs="Arial"/>
                <w:sz w:val="16"/>
                <w:szCs w:val="16"/>
              </w:rPr>
              <w:t>2</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9722044" w14:textId="51058107" w:rsidR="00D347AD" w:rsidRDefault="00D347AD" w:rsidP="00D347AD">
            <w:pPr>
              <w:widowControl w:val="0"/>
              <w:spacing w:after="0" w:line="240" w:lineRule="auto"/>
              <w:rPr>
                <w:rFonts w:eastAsia="Arial" w:cs="Arial"/>
                <w:spacing w:val="-2"/>
                <w:sz w:val="16"/>
                <w:szCs w:val="16"/>
              </w:rPr>
            </w:pPr>
            <w:r w:rsidRPr="00D347AD">
              <w:rPr>
                <w:rFonts w:eastAsia="Arial" w:cs="Arial"/>
                <w:spacing w:val="-2"/>
                <w:sz w:val="16"/>
                <w:szCs w:val="16"/>
              </w:rPr>
              <w:t xml:space="preserve">English </w:t>
            </w:r>
            <w:r w:rsidR="00840B28">
              <w:rPr>
                <w:rFonts w:eastAsia="Arial" w:cs="Arial"/>
                <w:spacing w:val="-2"/>
                <w:sz w:val="16"/>
                <w:szCs w:val="16"/>
              </w:rPr>
              <w:t>20-1/</w:t>
            </w:r>
            <w:r w:rsidR="00347F86">
              <w:rPr>
                <w:rFonts w:eastAsia="Arial" w:cs="Arial"/>
                <w:spacing w:val="-2"/>
                <w:sz w:val="16"/>
                <w:szCs w:val="16"/>
              </w:rPr>
              <w:t>30-1/35 Cohort AP</w:t>
            </w:r>
            <w:r w:rsidRPr="00D347AD">
              <w:rPr>
                <w:rFonts w:eastAsia="Arial" w:cs="Arial"/>
                <w:spacing w:val="-2"/>
                <w:sz w:val="16"/>
                <w:szCs w:val="16"/>
              </w:rPr>
              <w:t>(</w:t>
            </w:r>
            <w:r w:rsidR="00840B28">
              <w:rPr>
                <w:rFonts w:eastAsia="Arial" w:cs="Arial"/>
                <w:spacing w:val="-2"/>
                <w:sz w:val="16"/>
                <w:szCs w:val="16"/>
              </w:rPr>
              <w:t>13</w:t>
            </w:r>
            <w:r w:rsidRPr="00D347AD">
              <w:rPr>
                <w:rFonts w:eastAsia="Arial" w:cs="Arial"/>
                <w:spacing w:val="-2"/>
                <w:sz w:val="16"/>
                <w:szCs w:val="16"/>
              </w:rPr>
              <w:t>)</w:t>
            </w:r>
          </w:p>
          <w:p w14:paraId="4F75C11B" w14:textId="40317911" w:rsidR="001C766C" w:rsidRPr="00D347AD" w:rsidRDefault="001C766C" w:rsidP="00D347AD">
            <w:pPr>
              <w:widowControl w:val="0"/>
              <w:spacing w:after="0" w:line="240" w:lineRule="auto"/>
              <w:rPr>
                <w:rFonts w:eastAsia="Arial" w:cs="Arial"/>
                <w:spacing w:val="-2"/>
                <w:sz w:val="16"/>
                <w:szCs w:val="16"/>
              </w:rPr>
            </w:pPr>
            <w:r>
              <w:rPr>
                <w:rFonts w:eastAsia="Arial" w:cs="Arial"/>
                <w:spacing w:val="-2"/>
                <w:sz w:val="16"/>
                <w:szCs w:val="16"/>
              </w:rPr>
              <w:t>English 30-4</w:t>
            </w:r>
            <w:r w:rsidR="00FB1180">
              <w:rPr>
                <w:rFonts w:eastAsia="Arial" w:cs="Arial"/>
                <w:spacing w:val="-2"/>
                <w:sz w:val="16"/>
                <w:szCs w:val="16"/>
              </w:rPr>
              <w:t xml:space="preserve"> (5)</w:t>
            </w:r>
          </w:p>
          <w:p w14:paraId="4A4C9796" w14:textId="77777777" w:rsidR="00D347AD" w:rsidRPr="00D347AD" w:rsidRDefault="00D347AD" w:rsidP="00D347AD">
            <w:pPr>
              <w:spacing w:after="0" w:line="240" w:lineRule="auto"/>
              <w:rPr>
                <w:rFonts w:cs="Arial"/>
                <w:color w:val="000000"/>
                <w:sz w:val="16"/>
                <w:szCs w:val="16"/>
              </w:rPr>
            </w:pPr>
          </w:p>
        </w:tc>
      </w:tr>
      <w:tr w:rsidR="00D347AD" w:rsidRPr="00D347AD" w14:paraId="0EE0F775" w14:textId="77777777" w:rsidTr="00AA6273">
        <w:trPr>
          <w:trHeight w:val="797"/>
        </w:trPr>
        <w:tc>
          <w:tcPr>
            <w:tcW w:w="3425" w:type="dxa"/>
            <w:shd w:val="clear" w:color="auto" w:fill="F3F3F3"/>
          </w:tcPr>
          <w:p w14:paraId="010EE505"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Social Studies 10-1 (5)</w:t>
            </w:r>
          </w:p>
          <w:p w14:paraId="33749ED3" w14:textId="07E8537F" w:rsidR="00D347AD" w:rsidRDefault="00D347AD" w:rsidP="00D347AD">
            <w:pPr>
              <w:spacing w:after="0" w:line="240" w:lineRule="auto"/>
              <w:rPr>
                <w:rFonts w:cs="Arial"/>
                <w:color w:val="000000"/>
                <w:sz w:val="16"/>
                <w:szCs w:val="16"/>
              </w:rPr>
            </w:pPr>
            <w:r w:rsidRPr="00D347AD">
              <w:rPr>
                <w:rFonts w:cs="Arial"/>
                <w:color w:val="000000"/>
                <w:sz w:val="16"/>
                <w:szCs w:val="16"/>
              </w:rPr>
              <w:t>Social Studies 10-2 (5)</w:t>
            </w:r>
          </w:p>
          <w:p w14:paraId="76D7DF3D" w14:textId="5AC2F1C8" w:rsidR="002268FC" w:rsidRPr="00D347AD" w:rsidRDefault="002268FC" w:rsidP="00D347AD">
            <w:pPr>
              <w:spacing w:after="0" w:line="240" w:lineRule="auto"/>
              <w:rPr>
                <w:rFonts w:cs="Arial"/>
                <w:color w:val="000000"/>
                <w:sz w:val="16"/>
                <w:szCs w:val="16"/>
              </w:rPr>
            </w:pPr>
            <w:r>
              <w:rPr>
                <w:rFonts w:cs="Arial"/>
                <w:color w:val="000000"/>
                <w:sz w:val="16"/>
                <w:szCs w:val="16"/>
              </w:rPr>
              <w:t>Social Studies 10-4 (5)</w:t>
            </w:r>
          </w:p>
          <w:p w14:paraId="1BFDCC5D" w14:textId="0296DB6D" w:rsidR="00D347AD" w:rsidRPr="00D347AD" w:rsidRDefault="00D347AD" w:rsidP="00D347AD">
            <w:pPr>
              <w:spacing w:after="0" w:line="240" w:lineRule="auto"/>
              <w:rPr>
                <w:rFonts w:cs="Arial"/>
                <w:color w:val="000000"/>
                <w:sz w:val="16"/>
                <w:szCs w:val="16"/>
              </w:rPr>
            </w:pPr>
          </w:p>
        </w:tc>
        <w:tc>
          <w:tcPr>
            <w:tcW w:w="3163" w:type="dxa"/>
            <w:shd w:val="clear" w:color="auto" w:fill="F3F3F3"/>
          </w:tcPr>
          <w:p w14:paraId="76966669" w14:textId="30C88EE8" w:rsidR="00D347AD" w:rsidRDefault="00D347AD" w:rsidP="00D347AD">
            <w:pPr>
              <w:widowControl w:val="0"/>
              <w:spacing w:after="0" w:line="240" w:lineRule="auto"/>
              <w:rPr>
                <w:rFonts w:eastAsia="Arial" w:cs="Arial"/>
                <w:sz w:val="16"/>
                <w:szCs w:val="16"/>
              </w:rPr>
            </w:pPr>
            <w:r w:rsidRPr="00D347AD">
              <w:rPr>
                <w:rFonts w:eastAsia="Arial" w:cs="Arial"/>
                <w:spacing w:val="-2"/>
                <w:sz w:val="16"/>
                <w:szCs w:val="16"/>
              </w:rPr>
              <w:t>S</w:t>
            </w:r>
            <w:r w:rsidRPr="00D347AD">
              <w:rPr>
                <w:rFonts w:eastAsia="Arial" w:cs="Arial"/>
                <w:spacing w:val="-3"/>
                <w:sz w:val="16"/>
                <w:szCs w:val="16"/>
              </w:rPr>
              <w:t>o</w:t>
            </w:r>
            <w:r w:rsidRPr="00D347AD">
              <w:rPr>
                <w:rFonts w:eastAsia="Arial" w:cs="Arial"/>
                <w:spacing w:val="-2"/>
                <w:sz w:val="16"/>
                <w:szCs w:val="16"/>
              </w:rPr>
              <w:t>c</w:t>
            </w:r>
            <w:r w:rsidRPr="00D347AD">
              <w:rPr>
                <w:rFonts w:eastAsia="Arial" w:cs="Arial"/>
                <w:spacing w:val="-3"/>
                <w:sz w:val="16"/>
                <w:szCs w:val="16"/>
              </w:rPr>
              <w:t>ia</w:t>
            </w:r>
            <w:r w:rsidRPr="00D347AD">
              <w:rPr>
                <w:rFonts w:eastAsia="Arial" w:cs="Arial"/>
                <w:sz w:val="16"/>
                <w:szCs w:val="16"/>
              </w:rPr>
              <w:t>l</w:t>
            </w:r>
            <w:r w:rsidRPr="00D347AD">
              <w:rPr>
                <w:rFonts w:eastAsia="Arial" w:cs="Arial"/>
                <w:spacing w:val="-4"/>
                <w:sz w:val="16"/>
                <w:szCs w:val="16"/>
              </w:rPr>
              <w:t xml:space="preserve"> S</w:t>
            </w:r>
            <w:r w:rsidRPr="00D347AD">
              <w:rPr>
                <w:rFonts w:eastAsia="Arial" w:cs="Arial"/>
                <w:spacing w:val="-2"/>
                <w:sz w:val="16"/>
                <w:szCs w:val="16"/>
              </w:rPr>
              <w:t>t</w:t>
            </w:r>
            <w:r w:rsidRPr="00D347AD">
              <w:rPr>
                <w:rFonts w:eastAsia="Arial" w:cs="Arial"/>
                <w:spacing w:val="-3"/>
                <w:sz w:val="16"/>
                <w:szCs w:val="16"/>
              </w:rPr>
              <w:t>udie</w:t>
            </w:r>
            <w:r w:rsidRPr="00D347AD">
              <w:rPr>
                <w:rFonts w:eastAsia="Arial" w:cs="Arial"/>
                <w:sz w:val="16"/>
                <w:szCs w:val="16"/>
              </w:rPr>
              <w:t>s</w:t>
            </w:r>
            <w:r w:rsidRPr="00D347AD">
              <w:rPr>
                <w:rFonts w:eastAsia="Arial" w:cs="Arial"/>
                <w:spacing w:val="40"/>
                <w:sz w:val="16"/>
                <w:szCs w:val="16"/>
              </w:rPr>
              <w:t xml:space="preserve"> </w:t>
            </w:r>
            <w:r w:rsidRPr="00D347AD">
              <w:rPr>
                <w:rFonts w:eastAsia="Arial" w:cs="Arial"/>
                <w:spacing w:val="-3"/>
                <w:sz w:val="16"/>
                <w:szCs w:val="16"/>
              </w:rPr>
              <w:t>2</w:t>
            </w:r>
            <w:r w:rsidRPr="00D347AD">
              <w:rPr>
                <w:rFonts w:eastAsia="Arial" w:cs="Arial"/>
                <w:spacing w:val="-6"/>
                <w:sz w:val="16"/>
                <w:szCs w:val="16"/>
              </w:rPr>
              <w:t>0</w:t>
            </w:r>
            <w:r w:rsidR="00B57EB9">
              <w:rPr>
                <w:rFonts w:eastAsia="Arial" w:cs="Arial"/>
                <w:spacing w:val="-6"/>
                <w:sz w:val="16"/>
                <w:szCs w:val="16"/>
              </w:rPr>
              <w:t>-1</w:t>
            </w:r>
            <w:r w:rsidR="00C87286">
              <w:rPr>
                <w:rFonts w:eastAsia="Arial" w:cs="Arial"/>
                <w:spacing w:val="-1"/>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6F610F5D" w14:textId="1F1F8013" w:rsidR="00B57EB9" w:rsidRPr="00D347AD" w:rsidRDefault="00B57EB9" w:rsidP="00D347AD">
            <w:pPr>
              <w:widowControl w:val="0"/>
              <w:spacing w:after="0" w:line="240" w:lineRule="auto"/>
              <w:rPr>
                <w:rFonts w:eastAsia="Arial" w:cs="Arial"/>
                <w:sz w:val="16"/>
                <w:szCs w:val="16"/>
              </w:rPr>
            </w:pPr>
            <w:r>
              <w:rPr>
                <w:rFonts w:eastAsia="Arial" w:cs="Arial"/>
                <w:sz w:val="16"/>
                <w:szCs w:val="16"/>
              </w:rPr>
              <w:t>Social Studies 20-2 (5)</w:t>
            </w:r>
          </w:p>
          <w:p w14:paraId="28E1ECCA" w14:textId="47ACC8C1" w:rsidR="00E0607B" w:rsidRDefault="00D347AD" w:rsidP="00D347AD">
            <w:pPr>
              <w:widowControl w:val="0"/>
              <w:spacing w:after="0" w:line="240" w:lineRule="auto"/>
              <w:rPr>
                <w:rFonts w:eastAsia="Arial" w:cs="Arial"/>
                <w:sz w:val="16"/>
                <w:szCs w:val="16"/>
              </w:rPr>
            </w:pPr>
            <w:r w:rsidRPr="00D347AD">
              <w:rPr>
                <w:rFonts w:eastAsia="Arial" w:cs="Arial"/>
                <w:spacing w:val="-2"/>
                <w:sz w:val="16"/>
                <w:szCs w:val="16"/>
              </w:rPr>
              <w:t>S</w:t>
            </w:r>
            <w:r w:rsidRPr="00D347AD">
              <w:rPr>
                <w:rFonts w:eastAsia="Arial" w:cs="Arial"/>
                <w:spacing w:val="-3"/>
                <w:sz w:val="16"/>
                <w:szCs w:val="16"/>
              </w:rPr>
              <w:t>o</w:t>
            </w:r>
            <w:r w:rsidRPr="00D347AD">
              <w:rPr>
                <w:rFonts w:eastAsia="Arial" w:cs="Arial"/>
                <w:spacing w:val="-2"/>
                <w:sz w:val="16"/>
                <w:szCs w:val="16"/>
              </w:rPr>
              <w:t>c</w:t>
            </w:r>
            <w:r w:rsidRPr="00D347AD">
              <w:rPr>
                <w:rFonts w:eastAsia="Arial" w:cs="Arial"/>
                <w:spacing w:val="-3"/>
                <w:sz w:val="16"/>
                <w:szCs w:val="16"/>
              </w:rPr>
              <w:t>ia</w:t>
            </w:r>
            <w:r w:rsidRPr="00D347AD">
              <w:rPr>
                <w:rFonts w:eastAsia="Arial" w:cs="Arial"/>
                <w:sz w:val="16"/>
                <w:szCs w:val="16"/>
              </w:rPr>
              <w:t>l</w:t>
            </w:r>
            <w:r w:rsidRPr="00D347AD">
              <w:rPr>
                <w:rFonts w:eastAsia="Arial" w:cs="Arial"/>
                <w:spacing w:val="-4"/>
                <w:sz w:val="16"/>
                <w:szCs w:val="16"/>
              </w:rPr>
              <w:t xml:space="preserve"> S</w:t>
            </w:r>
            <w:r w:rsidRPr="00D347AD">
              <w:rPr>
                <w:rFonts w:eastAsia="Arial" w:cs="Arial"/>
                <w:spacing w:val="-2"/>
                <w:sz w:val="16"/>
                <w:szCs w:val="16"/>
              </w:rPr>
              <w:t>t</w:t>
            </w:r>
            <w:r w:rsidRPr="00D347AD">
              <w:rPr>
                <w:rFonts w:eastAsia="Arial" w:cs="Arial"/>
                <w:spacing w:val="-3"/>
                <w:sz w:val="16"/>
                <w:szCs w:val="16"/>
              </w:rPr>
              <w:t>udie</w:t>
            </w:r>
            <w:r w:rsidRPr="00D347AD">
              <w:rPr>
                <w:rFonts w:eastAsia="Arial" w:cs="Arial"/>
                <w:sz w:val="16"/>
                <w:szCs w:val="16"/>
              </w:rPr>
              <w:t>s</w:t>
            </w:r>
            <w:r w:rsidRPr="00D347AD">
              <w:rPr>
                <w:rFonts w:eastAsia="Arial" w:cs="Arial"/>
                <w:spacing w:val="40"/>
                <w:sz w:val="16"/>
                <w:szCs w:val="16"/>
              </w:rPr>
              <w:t xml:space="preserve"> </w:t>
            </w:r>
            <w:r w:rsidRPr="00D347AD">
              <w:rPr>
                <w:rFonts w:eastAsia="Arial" w:cs="Arial"/>
                <w:spacing w:val="-3"/>
                <w:sz w:val="16"/>
                <w:szCs w:val="16"/>
              </w:rPr>
              <w:t>2</w:t>
            </w:r>
            <w:r w:rsidRPr="00D347AD">
              <w:rPr>
                <w:rFonts w:eastAsia="Arial" w:cs="Arial"/>
                <w:spacing w:val="-6"/>
                <w:sz w:val="16"/>
                <w:szCs w:val="16"/>
              </w:rPr>
              <w:t>0</w:t>
            </w:r>
            <w:r w:rsidRPr="00D347AD">
              <w:rPr>
                <w:rFonts w:eastAsia="Arial" w:cs="Arial"/>
                <w:spacing w:val="-1"/>
                <w:sz w:val="16"/>
                <w:szCs w:val="16"/>
              </w:rPr>
              <w:t>-</w:t>
            </w:r>
            <w:r w:rsidRPr="00D347AD">
              <w:rPr>
                <w:rFonts w:eastAsia="Arial" w:cs="Arial"/>
                <w:sz w:val="16"/>
                <w:szCs w:val="16"/>
              </w:rPr>
              <w:t>4</w:t>
            </w:r>
            <w:r w:rsidRPr="00D347AD">
              <w:rPr>
                <w:rFonts w:eastAsia="Arial" w:cs="Arial"/>
                <w:spacing w:val="-5"/>
                <w:sz w:val="16"/>
                <w:szCs w:val="16"/>
              </w:rPr>
              <w:t xml:space="preserve"> </w:t>
            </w:r>
            <w:r w:rsidR="00CB1B02">
              <w:rPr>
                <w:rFonts w:eastAsia="Arial" w:cs="Arial"/>
                <w:spacing w:val="-5"/>
                <w:sz w:val="16"/>
                <w:szCs w:val="16"/>
              </w:rPr>
              <w:t>(5)</w:t>
            </w:r>
          </w:p>
          <w:p w14:paraId="2A82FB35" w14:textId="59A034D0" w:rsidR="007A0673" w:rsidRPr="00D347AD" w:rsidRDefault="00CB1B02" w:rsidP="00D347AD">
            <w:pPr>
              <w:widowControl w:val="0"/>
              <w:spacing w:after="0" w:line="240" w:lineRule="auto"/>
              <w:rPr>
                <w:rFonts w:eastAsia="Arial" w:cs="Arial"/>
                <w:sz w:val="16"/>
                <w:szCs w:val="16"/>
              </w:rPr>
            </w:pPr>
            <w:r>
              <w:rPr>
                <w:rFonts w:eastAsia="Arial" w:cs="Arial"/>
                <w:sz w:val="16"/>
                <w:szCs w:val="16"/>
              </w:rPr>
              <w:t>Social Studies 20-1/30-1</w:t>
            </w:r>
            <w:r w:rsidR="005F18EE">
              <w:rPr>
                <w:rFonts w:eastAsia="Arial" w:cs="Arial"/>
                <w:sz w:val="16"/>
                <w:szCs w:val="16"/>
              </w:rPr>
              <w:t>/35</w:t>
            </w:r>
            <w:r>
              <w:rPr>
                <w:rFonts w:eastAsia="Arial" w:cs="Arial"/>
                <w:sz w:val="16"/>
                <w:szCs w:val="16"/>
              </w:rPr>
              <w:t xml:space="preserve"> Cohort </w:t>
            </w:r>
            <w:r w:rsidR="007A0673">
              <w:rPr>
                <w:rFonts w:eastAsia="Arial" w:cs="Arial"/>
                <w:sz w:val="16"/>
                <w:szCs w:val="16"/>
              </w:rPr>
              <w:t>AP (13)</w:t>
            </w:r>
          </w:p>
          <w:p w14:paraId="6EC69495" w14:textId="77777777" w:rsidR="00D347AD" w:rsidRPr="00D347AD" w:rsidRDefault="00D347AD" w:rsidP="00840B28">
            <w:pPr>
              <w:widowControl w:val="0"/>
              <w:spacing w:after="0" w:line="240" w:lineRule="auto"/>
              <w:rPr>
                <w:rFonts w:eastAsia="Arial" w:cs="Arial"/>
                <w:sz w:val="16"/>
                <w:szCs w:val="16"/>
              </w:rPr>
            </w:pPr>
          </w:p>
        </w:tc>
        <w:tc>
          <w:tcPr>
            <w:tcW w:w="3203" w:type="dxa"/>
            <w:shd w:val="clear" w:color="auto" w:fill="F3F3F3"/>
          </w:tcPr>
          <w:p w14:paraId="3242987E"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Social Studies 30-1 (5)</w:t>
            </w:r>
          </w:p>
          <w:p w14:paraId="3FE0E873" w14:textId="5D6CDACC" w:rsidR="00D347AD" w:rsidRDefault="00D347AD" w:rsidP="00D347AD">
            <w:pPr>
              <w:spacing w:after="0" w:line="240" w:lineRule="auto"/>
              <w:rPr>
                <w:rFonts w:cs="Arial"/>
                <w:color w:val="000000"/>
                <w:sz w:val="16"/>
                <w:szCs w:val="16"/>
              </w:rPr>
            </w:pPr>
            <w:r w:rsidRPr="00D347AD">
              <w:rPr>
                <w:rFonts w:cs="Arial"/>
                <w:color w:val="000000"/>
                <w:sz w:val="16"/>
                <w:szCs w:val="16"/>
              </w:rPr>
              <w:t>Social Studies 30-2 (5)</w:t>
            </w:r>
          </w:p>
          <w:p w14:paraId="3412BEC5" w14:textId="0F5639A1" w:rsidR="007A0673" w:rsidRPr="00D347AD" w:rsidRDefault="00CB1B02" w:rsidP="00D347AD">
            <w:pPr>
              <w:spacing w:after="0" w:line="240" w:lineRule="auto"/>
              <w:rPr>
                <w:rFonts w:cs="Arial"/>
                <w:color w:val="000000"/>
                <w:sz w:val="16"/>
                <w:szCs w:val="16"/>
              </w:rPr>
            </w:pPr>
            <w:r>
              <w:rPr>
                <w:rFonts w:cs="Arial"/>
                <w:color w:val="000000"/>
                <w:sz w:val="16"/>
                <w:szCs w:val="16"/>
              </w:rPr>
              <w:t>Social Studies 20-1/30-1</w:t>
            </w:r>
            <w:r w:rsidR="002268FC">
              <w:rPr>
                <w:rFonts w:cs="Arial"/>
                <w:color w:val="000000"/>
                <w:sz w:val="16"/>
                <w:szCs w:val="16"/>
              </w:rPr>
              <w:t>/35</w:t>
            </w:r>
            <w:r w:rsidR="002A2AAE">
              <w:rPr>
                <w:rFonts w:cs="Arial"/>
                <w:color w:val="000000"/>
                <w:sz w:val="16"/>
                <w:szCs w:val="16"/>
              </w:rPr>
              <w:t xml:space="preserve"> </w:t>
            </w:r>
            <w:r>
              <w:rPr>
                <w:rFonts w:cs="Arial"/>
                <w:color w:val="000000"/>
                <w:sz w:val="16"/>
                <w:szCs w:val="16"/>
              </w:rPr>
              <w:t xml:space="preserve">Cohort </w:t>
            </w:r>
            <w:r w:rsidR="007A0673">
              <w:rPr>
                <w:rFonts w:cs="Arial"/>
                <w:color w:val="000000"/>
                <w:sz w:val="16"/>
                <w:szCs w:val="16"/>
              </w:rPr>
              <w:t>AP (13)</w:t>
            </w:r>
          </w:p>
          <w:p w14:paraId="35761A6F" w14:textId="77777777" w:rsidR="00D347AD" w:rsidRPr="00D347AD" w:rsidRDefault="00D347AD" w:rsidP="00840B28">
            <w:pPr>
              <w:widowControl w:val="0"/>
              <w:spacing w:after="0" w:line="240" w:lineRule="auto"/>
              <w:rPr>
                <w:rFonts w:cs="Arial"/>
                <w:color w:val="000000"/>
                <w:sz w:val="16"/>
                <w:szCs w:val="16"/>
              </w:rPr>
            </w:pPr>
          </w:p>
        </w:tc>
      </w:tr>
      <w:tr w:rsidR="00D347AD" w:rsidRPr="00D347AD" w14:paraId="51B3F47C" w14:textId="77777777" w:rsidTr="00B57EB9">
        <w:trPr>
          <w:trHeight w:val="998"/>
        </w:trPr>
        <w:tc>
          <w:tcPr>
            <w:tcW w:w="3425" w:type="dxa"/>
            <w:tcBorders>
              <w:bottom w:val="nil"/>
            </w:tcBorders>
            <w:shd w:val="clear" w:color="auto" w:fill="F3F3F3"/>
          </w:tcPr>
          <w:p w14:paraId="5377B942" w14:textId="4B3320F3" w:rsidR="002268FC" w:rsidRDefault="002268FC" w:rsidP="00D347AD">
            <w:pPr>
              <w:spacing w:after="0" w:line="240" w:lineRule="auto"/>
              <w:rPr>
                <w:rFonts w:cs="Arial"/>
                <w:color w:val="000000"/>
                <w:sz w:val="16"/>
                <w:szCs w:val="16"/>
              </w:rPr>
            </w:pPr>
            <w:r>
              <w:rPr>
                <w:rFonts w:cs="Arial"/>
                <w:color w:val="000000"/>
                <w:sz w:val="16"/>
                <w:szCs w:val="16"/>
              </w:rPr>
              <w:t>M</w:t>
            </w:r>
            <w:r w:rsidR="006C27A4">
              <w:rPr>
                <w:rFonts w:cs="Arial"/>
                <w:color w:val="000000"/>
                <w:sz w:val="16"/>
                <w:szCs w:val="16"/>
              </w:rPr>
              <w:t>ath</w:t>
            </w:r>
            <w:r w:rsidR="00B57EB9">
              <w:rPr>
                <w:rFonts w:cs="Arial"/>
                <w:color w:val="000000"/>
                <w:sz w:val="16"/>
                <w:szCs w:val="16"/>
              </w:rPr>
              <w:t>ematics</w:t>
            </w:r>
            <w:r>
              <w:rPr>
                <w:rFonts w:cs="Arial"/>
                <w:color w:val="000000"/>
                <w:sz w:val="16"/>
                <w:szCs w:val="16"/>
              </w:rPr>
              <w:t xml:space="preserve"> 15  (5)</w:t>
            </w:r>
          </w:p>
          <w:p w14:paraId="01B5D84C" w14:textId="0610F445"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10C (5)</w:t>
            </w:r>
          </w:p>
          <w:p w14:paraId="38378B90" w14:textId="0D765EC8" w:rsidR="00D347AD" w:rsidRDefault="00D347AD" w:rsidP="00D347AD">
            <w:pPr>
              <w:spacing w:after="0" w:line="240" w:lineRule="auto"/>
              <w:rPr>
                <w:rFonts w:cs="Arial"/>
                <w:color w:val="000000"/>
                <w:sz w:val="16"/>
                <w:szCs w:val="16"/>
              </w:rPr>
            </w:pPr>
            <w:r w:rsidRPr="00D347AD">
              <w:rPr>
                <w:rFonts w:cs="Arial"/>
                <w:color w:val="000000"/>
                <w:sz w:val="16"/>
                <w:szCs w:val="16"/>
              </w:rPr>
              <w:t>Mathematics 10-3 (5)</w:t>
            </w:r>
          </w:p>
          <w:p w14:paraId="111EE70A" w14:textId="5782F705" w:rsidR="002268FC" w:rsidRPr="00D347AD" w:rsidRDefault="002268FC" w:rsidP="00D347AD">
            <w:pPr>
              <w:spacing w:after="0" w:line="240" w:lineRule="auto"/>
              <w:rPr>
                <w:rFonts w:cs="Arial"/>
                <w:color w:val="000000"/>
                <w:sz w:val="16"/>
                <w:szCs w:val="16"/>
              </w:rPr>
            </w:pPr>
            <w:r>
              <w:rPr>
                <w:rFonts w:cs="Arial"/>
                <w:color w:val="000000"/>
                <w:sz w:val="16"/>
                <w:szCs w:val="16"/>
              </w:rPr>
              <w:t>Mathematics 10-4 (5)</w:t>
            </w:r>
          </w:p>
          <w:p w14:paraId="45F1F6BF" w14:textId="58947FEE" w:rsidR="00D347AD" w:rsidRPr="00D347AD" w:rsidRDefault="00D347AD" w:rsidP="00D347AD">
            <w:pPr>
              <w:spacing w:after="0" w:line="240" w:lineRule="auto"/>
              <w:rPr>
                <w:rFonts w:cs="Arial"/>
                <w:color w:val="000000"/>
                <w:sz w:val="16"/>
                <w:szCs w:val="16"/>
              </w:rPr>
            </w:pPr>
          </w:p>
        </w:tc>
        <w:tc>
          <w:tcPr>
            <w:tcW w:w="3163" w:type="dxa"/>
            <w:tcBorders>
              <w:bottom w:val="nil"/>
            </w:tcBorders>
            <w:shd w:val="clear" w:color="auto" w:fill="F3F3F3"/>
          </w:tcPr>
          <w:p w14:paraId="6E93C949"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20-1 (5)</w:t>
            </w:r>
          </w:p>
          <w:p w14:paraId="369DF5CC"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20-2 (5)</w:t>
            </w:r>
          </w:p>
          <w:p w14:paraId="64EB6BBF" w14:textId="36164717" w:rsidR="00D347AD" w:rsidRDefault="00D347AD" w:rsidP="00D347AD">
            <w:pPr>
              <w:spacing w:after="0" w:line="240" w:lineRule="auto"/>
              <w:rPr>
                <w:rFonts w:cs="Arial"/>
                <w:color w:val="000000"/>
                <w:sz w:val="16"/>
                <w:szCs w:val="16"/>
              </w:rPr>
            </w:pPr>
            <w:r w:rsidRPr="00D347AD">
              <w:rPr>
                <w:rFonts w:cs="Arial"/>
                <w:color w:val="000000"/>
                <w:sz w:val="16"/>
                <w:szCs w:val="16"/>
              </w:rPr>
              <w:t>Mathematics 20-3 (5)</w:t>
            </w:r>
          </w:p>
          <w:p w14:paraId="0FB1FF39" w14:textId="032EBE93" w:rsidR="00C87286" w:rsidRPr="00D347AD" w:rsidRDefault="00C87286" w:rsidP="00D347AD">
            <w:pPr>
              <w:spacing w:after="0" w:line="240" w:lineRule="auto"/>
              <w:rPr>
                <w:rFonts w:cs="Arial"/>
                <w:color w:val="000000"/>
                <w:sz w:val="16"/>
                <w:szCs w:val="16"/>
              </w:rPr>
            </w:pPr>
            <w:r>
              <w:rPr>
                <w:rFonts w:cs="Arial"/>
                <w:color w:val="000000"/>
                <w:sz w:val="16"/>
                <w:szCs w:val="16"/>
              </w:rPr>
              <w:t>Mathematics 20-4</w:t>
            </w:r>
            <w:r w:rsidR="000526D2">
              <w:rPr>
                <w:rFonts w:cs="Arial"/>
                <w:color w:val="000000"/>
                <w:sz w:val="16"/>
                <w:szCs w:val="16"/>
              </w:rPr>
              <w:t xml:space="preserve"> (5)</w:t>
            </w:r>
          </w:p>
          <w:p w14:paraId="36917A05" w14:textId="5D1C2ED7" w:rsidR="00D347AD" w:rsidRPr="00D347AD" w:rsidRDefault="00D347AD" w:rsidP="00840B28">
            <w:pPr>
              <w:spacing w:after="0" w:line="240" w:lineRule="auto"/>
              <w:rPr>
                <w:rFonts w:cs="Arial"/>
                <w:color w:val="000000"/>
                <w:sz w:val="16"/>
                <w:szCs w:val="16"/>
              </w:rPr>
            </w:pPr>
            <w:r w:rsidRPr="00D347AD">
              <w:rPr>
                <w:rFonts w:eastAsia="Arial" w:cs="Arial"/>
                <w:color w:val="000000"/>
                <w:sz w:val="16"/>
                <w:szCs w:val="16"/>
              </w:rPr>
              <w:t xml:space="preserve">Math 20-1 </w:t>
            </w:r>
            <w:r w:rsidR="005F18EE">
              <w:rPr>
                <w:rFonts w:eastAsia="Arial" w:cs="Arial"/>
                <w:color w:val="000000"/>
                <w:sz w:val="16"/>
                <w:szCs w:val="16"/>
              </w:rPr>
              <w:t>C</w:t>
            </w:r>
            <w:r w:rsidR="00840B28">
              <w:rPr>
                <w:rFonts w:eastAsia="Arial" w:cs="Arial"/>
                <w:color w:val="000000"/>
                <w:sz w:val="16"/>
                <w:szCs w:val="16"/>
              </w:rPr>
              <w:t>ohort</w:t>
            </w:r>
            <w:r w:rsidR="005F18EE">
              <w:rPr>
                <w:rFonts w:eastAsia="Arial" w:cs="Arial"/>
                <w:color w:val="000000"/>
                <w:sz w:val="16"/>
                <w:szCs w:val="16"/>
              </w:rPr>
              <w:t xml:space="preserve"> AP</w:t>
            </w:r>
            <w:r w:rsidR="002A2AAE">
              <w:rPr>
                <w:rFonts w:eastAsia="Arial" w:cs="Arial"/>
                <w:color w:val="000000"/>
                <w:sz w:val="16"/>
                <w:szCs w:val="16"/>
              </w:rPr>
              <w:t xml:space="preserve"> </w:t>
            </w:r>
            <w:r w:rsidRPr="00D347AD">
              <w:rPr>
                <w:rFonts w:eastAsia="Arial" w:cs="Arial"/>
                <w:color w:val="000000"/>
                <w:sz w:val="16"/>
                <w:szCs w:val="16"/>
              </w:rPr>
              <w:t>(5)</w:t>
            </w:r>
          </w:p>
        </w:tc>
        <w:tc>
          <w:tcPr>
            <w:tcW w:w="3203" w:type="dxa"/>
            <w:tcBorders>
              <w:bottom w:val="nil"/>
            </w:tcBorders>
            <w:shd w:val="clear" w:color="auto" w:fill="F3F3F3"/>
          </w:tcPr>
          <w:p w14:paraId="0602E06C"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30-1 (5)</w:t>
            </w:r>
          </w:p>
          <w:p w14:paraId="3768311A"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30-2 (5)</w:t>
            </w:r>
          </w:p>
          <w:p w14:paraId="3330902F"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30-3 (5)</w:t>
            </w:r>
          </w:p>
          <w:p w14:paraId="69181777" w14:textId="11A82A1D"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30-1/</w:t>
            </w:r>
            <w:r w:rsidR="00FB1180">
              <w:rPr>
                <w:rFonts w:cs="Arial"/>
                <w:color w:val="000000"/>
                <w:sz w:val="16"/>
                <w:szCs w:val="16"/>
              </w:rPr>
              <w:t>3</w:t>
            </w:r>
            <w:r w:rsidR="00BE151F">
              <w:rPr>
                <w:rFonts w:cs="Arial"/>
                <w:color w:val="000000"/>
                <w:sz w:val="16"/>
                <w:szCs w:val="16"/>
              </w:rPr>
              <w:t>1</w:t>
            </w:r>
            <w:r w:rsidR="002A2AAE">
              <w:rPr>
                <w:rFonts w:cs="Arial"/>
                <w:color w:val="000000"/>
                <w:sz w:val="16"/>
                <w:szCs w:val="16"/>
              </w:rPr>
              <w:t xml:space="preserve"> </w:t>
            </w:r>
            <w:r w:rsidR="00FB1180">
              <w:rPr>
                <w:rFonts w:cs="Arial"/>
                <w:color w:val="000000"/>
                <w:sz w:val="16"/>
                <w:szCs w:val="16"/>
              </w:rPr>
              <w:t xml:space="preserve">Cohort </w:t>
            </w:r>
            <w:r w:rsidR="00840B28">
              <w:rPr>
                <w:rFonts w:cs="Arial"/>
                <w:color w:val="000000"/>
                <w:sz w:val="16"/>
                <w:szCs w:val="16"/>
              </w:rPr>
              <w:t>AP</w:t>
            </w:r>
            <w:r w:rsidRPr="00D347AD">
              <w:rPr>
                <w:rFonts w:cs="Arial"/>
                <w:color w:val="000000"/>
                <w:sz w:val="16"/>
                <w:szCs w:val="16"/>
              </w:rPr>
              <w:t xml:space="preserve"> (10)</w:t>
            </w:r>
          </w:p>
          <w:p w14:paraId="5C491981" w14:textId="77777777" w:rsidR="00D347AD" w:rsidRPr="00D347AD" w:rsidRDefault="00D347AD" w:rsidP="00D347AD">
            <w:pPr>
              <w:spacing w:after="0" w:line="240" w:lineRule="auto"/>
              <w:rPr>
                <w:rFonts w:cs="Arial"/>
                <w:color w:val="000000"/>
                <w:sz w:val="16"/>
                <w:szCs w:val="16"/>
              </w:rPr>
            </w:pPr>
            <w:r w:rsidRPr="00D347AD">
              <w:rPr>
                <w:rFonts w:cs="Arial"/>
                <w:color w:val="000000"/>
                <w:sz w:val="16"/>
                <w:szCs w:val="16"/>
              </w:rPr>
              <w:t>Mathematics 31 (5)</w:t>
            </w:r>
          </w:p>
          <w:p w14:paraId="7B644B91" w14:textId="77777777" w:rsidR="00D347AD" w:rsidRPr="00D347AD" w:rsidRDefault="00D347AD" w:rsidP="00D347AD">
            <w:pPr>
              <w:spacing w:after="0" w:line="240" w:lineRule="auto"/>
              <w:rPr>
                <w:rFonts w:cs="Arial"/>
                <w:color w:val="000000"/>
                <w:sz w:val="16"/>
                <w:szCs w:val="16"/>
              </w:rPr>
            </w:pPr>
          </w:p>
        </w:tc>
      </w:tr>
      <w:tr w:rsidR="00D347AD" w:rsidRPr="00D347AD" w14:paraId="6D4322D3" w14:textId="77777777" w:rsidTr="00AA6273">
        <w:trPr>
          <w:trHeight w:hRule="exact" w:val="60"/>
        </w:trPr>
        <w:tc>
          <w:tcPr>
            <w:tcW w:w="3425" w:type="dxa"/>
            <w:tcBorders>
              <w:top w:val="nil"/>
              <w:left w:val="single" w:sz="4" w:space="0" w:color="auto"/>
              <w:bottom w:val="single" w:sz="4" w:space="0" w:color="auto"/>
            </w:tcBorders>
            <w:shd w:val="clear" w:color="auto" w:fill="F3F3F3"/>
          </w:tcPr>
          <w:p w14:paraId="288253C4" w14:textId="7E7C9350" w:rsidR="00D347AD" w:rsidRPr="00D347AD" w:rsidRDefault="00D347AD" w:rsidP="00D347AD">
            <w:pPr>
              <w:spacing w:after="0" w:line="240" w:lineRule="auto"/>
              <w:rPr>
                <w:rFonts w:cs="Arial"/>
                <w:color w:val="000000"/>
                <w:sz w:val="16"/>
                <w:szCs w:val="16"/>
                <w:lang w:val="fr-FR"/>
              </w:rPr>
            </w:pPr>
          </w:p>
        </w:tc>
        <w:tc>
          <w:tcPr>
            <w:tcW w:w="3163" w:type="dxa"/>
            <w:tcBorders>
              <w:top w:val="nil"/>
              <w:bottom w:val="single" w:sz="4" w:space="0" w:color="auto"/>
            </w:tcBorders>
            <w:shd w:val="clear" w:color="auto" w:fill="F3F3F3"/>
          </w:tcPr>
          <w:p w14:paraId="0572EDAE" w14:textId="77777777" w:rsidR="00D347AD" w:rsidRPr="00D347AD" w:rsidRDefault="00D347AD" w:rsidP="00D347AD">
            <w:pPr>
              <w:widowControl w:val="0"/>
              <w:spacing w:after="0" w:line="240" w:lineRule="auto"/>
              <w:rPr>
                <w:rFonts w:eastAsia="Arial" w:cs="Arial"/>
                <w:sz w:val="16"/>
                <w:szCs w:val="16"/>
              </w:rPr>
            </w:pPr>
          </w:p>
        </w:tc>
        <w:tc>
          <w:tcPr>
            <w:tcW w:w="3203" w:type="dxa"/>
            <w:tcBorders>
              <w:top w:val="nil"/>
              <w:bottom w:val="single" w:sz="4" w:space="0" w:color="auto"/>
              <w:right w:val="single" w:sz="4" w:space="0" w:color="auto"/>
            </w:tcBorders>
            <w:shd w:val="clear" w:color="auto" w:fill="F3F3F3"/>
          </w:tcPr>
          <w:p w14:paraId="2514E0D0" w14:textId="1F391DEB" w:rsidR="00840B28" w:rsidRPr="00D347AD" w:rsidRDefault="00840B28" w:rsidP="00840B28">
            <w:pPr>
              <w:widowControl w:val="0"/>
              <w:spacing w:after="0" w:line="240" w:lineRule="auto"/>
              <w:rPr>
                <w:rFonts w:cs="Arial"/>
                <w:color w:val="000000"/>
                <w:sz w:val="16"/>
                <w:szCs w:val="16"/>
              </w:rPr>
            </w:pPr>
          </w:p>
          <w:p w14:paraId="7D923689" w14:textId="0EC40424" w:rsidR="00D347AD" w:rsidRPr="00D347AD" w:rsidRDefault="00D347AD" w:rsidP="00D347AD">
            <w:pPr>
              <w:spacing w:after="0" w:line="240" w:lineRule="auto"/>
              <w:rPr>
                <w:rFonts w:cs="Arial"/>
                <w:color w:val="000000"/>
                <w:sz w:val="16"/>
                <w:szCs w:val="16"/>
              </w:rPr>
            </w:pPr>
          </w:p>
        </w:tc>
      </w:tr>
      <w:tr w:rsidR="00840B28" w:rsidRPr="00D347AD" w14:paraId="2BB0647E" w14:textId="77777777" w:rsidTr="00AA6273">
        <w:trPr>
          <w:trHeight w:hRule="exact" w:val="1675"/>
        </w:trPr>
        <w:tc>
          <w:tcPr>
            <w:tcW w:w="3425" w:type="dxa"/>
            <w:tcBorders>
              <w:top w:val="nil"/>
              <w:left w:val="single" w:sz="4" w:space="0" w:color="auto"/>
              <w:bottom w:val="single" w:sz="4" w:space="0" w:color="auto"/>
            </w:tcBorders>
            <w:shd w:val="clear" w:color="auto" w:fill="F3F3F3"/>
          </w:tcPr>
          <w:p w14:paraId="4C9BA044" w14:textId="77777777" w:rsidR="00840B28" w:rsidRPr="00D347AD" w:rsidRDefault="00840B28" w:rsidP="00840B28">
            <w:pPr>
              <w:spacing w:after="0" w:line="240" w:lineRule="auto"/>
              <w:rPr>
                <w:rFonts w:cs="Arial"/>
                <w:color w:val="000000"/>
                <w:sz w:val="16"/>
                <w:szCs w:val="16"/>
                <w:lang w:val="fr-FR"/>
              </w:rPr>
            </w:pPr>
            <w:r w:rsidRPr="00D347AD">
              <w:rPr>
                <w:rFonts w:cs="Arial"/>
                <w:color w:val="000000"/>
                <w:sz w:val="16"/>
                <w:szCs w:val="16"/>
                <w:lang w:val="fr-FR"/>
              </w:rPr>
              <w:t>Science 10 (5)</w:t>
            </w:r>
          </w:p>
          <w:p w14:paraId="0960376F" w14:textId="1437C74D" w:rsidR="00840B28" w:rsidRDefault="00840B28" w:rsidP="00840B28">
            <w:pPr>
              <w:spacing w:after="0" w:line="240" w:lineRule="auto"/>
              <w:rPr>
                <w:rFonts w:cs="Arial"/>
                <w:color w:val="000000"/>
                <w:sz w:val="16"/>
                <w:szCs w:val="16"/>
                <w:lang w:val="fr-FR"/>
              </w:rPr>
            </w:pPr>
            <w:r w:rsidRPr="00D347AD">
              <w:rPr>
                <w:rFonts w:cs="Arial"/>
                <w:color w:val="000000"/>
                <w:sz w:val="16"/>
                <w:szCs w:val="16"/>
                <w:lang w:val="fr-FR"/>
              </w:rPr>
              <w:t>Science 14 (5)</w:t>
            </w:r>
          </w:p>
          <w:p w14:paraId="3AE5A3B9" w14:textId="10DFA383" w:rsidR="002268FC" w:rsidRPr="00D347AD" w:rsidRDefault="002268FC" w:rsidP="00840B28">
            <w:pPr>
              <w:spacing w:after="0" w:line="240" w:lineRule="auto"/>
              <w:rPr>
                <w:rFonts w:cs="Arial"/>
                <w:color w:val="000000"/>
                <w:sz w:val="16"/>
                <w:szCs w:val="16"/>
                <w:lang w:val="fr-FR"/>
              </w:rPr>
            </w:pPr>
            <w:r>
              <w:rPr>
                <w:rFonts w:cs="Arial"/>
                <w:color w:val="000000"/>
                <w:sz w:val="16"/>
                <w:szCs w:val="16"/>
                <w:lang w:val="fr-FR"/>
              </w:rPr>
              <w:t>Science 10-4 (5)</w:t>
            </w:r>
          </w:p>
          <w:p w14:paraId="1F0BEB88" w14:textId="2F845F15" w:rsidR="00840B28" w:rsidRPr="00D347AD" w:rsidRDefault="00840B28" w:rsidP="00840B28">
            <w:pPr>
              <w:spacing w:after="0" w:line="240" w:lineRule="auto"/>
              <w:rPr>
                <w:rFonts w:cs="Arial"/>
                <w:b/>
                <w:color w:val="000000"/>
                <w:sz w:val="16"/>
                <w:szCs w:val="16"/>
                <w:lang w:val="fr-FR"/>
              </w:rPr>
            </w:pPr>
          </w:p>
        </w:tc>
        <w:tc>
          <w:tcPr>
            <w:tcW w:w="3163" w:type="dxa"/>
            <w:tcBorders>
              <w:top w:val="nil"/>
              <w:bottom w:val="single" w:sz="4" w:space="0" w:color="auto"/>
            </w:tcBorders>
            <w:shd w:val="clear" w:color="auto" w:fill="F3F3F3"/>
          </w:tcPr>
          <w:p w14:paraId="33CCC9C3" w14:textId="3B0FC12A" w:rsidR="00840B28" w:rsidRPr="00D347AD" w:rsidRDefault="00840B28" w:rsidP="00840B28">
            <w:pPr>
              <w:widowControl w:val="0"/>
              <w:spacing w:after="0" w:line="240" w:lineRule="auto"/>
              <w:rPr>
                <w:rFonts w:eastAsia="Calibri" w:cs="Arial"/>
                <w:sz w:val="16"/>
                <w:szCs w:val="16"/>
              </w:rPr>
            </w:pPr>
            <w:r w:rsidRPr="00D347AD">
              <w:rPr>
                <w:rFonts w:eastAsia="Calibri" w:cs="Arial"/>
                <w:sz w:val="16"/>
                <w:szCs w:val="16"/>
              </w:rPr>
              <w:t>B</w:t>
            </w:r>
            <w:r w:rsidRPr="00D347AD">
              <w:rPr>
                <w:rFonts w:eastAsia="Calibri" w:cs="Arial"/>
                <w:spacing w:val="-3"/>
                <w:sz w:val="16"/>
                <w:szCs w:val="16"/>
              </w:rPr>
              <w:t>iolog</w:t>
            </w:r>
            <w:r w:rsidRPr="00D347AD">
              <w:rPr>
                <w:rFonts w:eastAsia="Calibri" w:cs="Arial"/>
                <w:sz w:val="16"/>
                <w:szCs w:val="16"/>
              </w:rPr>
              <w:t>y</w:t>
            </w:r>
            <w:r w:rsidRPr="00D347AD">
              <w:rPr>
                <w:rFonts w:eastAsia="Calibri" w:cs="Arial"/>
                <w:spacing w:val="-5"/>
                <w:sz w:val="16"/>
                <w:szCs w:val="16"/>
              </w:rPr>
              <w:t xml:space="preserve"> </w:t>
            </w:r>
            <w:r w:rsidRPr="00D347AD">
              <w:rPr>
                <w:rFonts w:eastAsia="Calibri" w:cs="Arial"/>
                <w:spacing w:val="-3"/>
                <w:sz w:val="16"/>
                <w:szCs w:val="16"/>
              </w:rPr>
              <w:t>2</w:t>
            </w:r>
            <w:r w:rsidRPr="00D347AD">
              <w:rPr>
                <w:rFonts w:eastAsia="Calibri" w:cs="Arial"/>
                <w:sz w:val="16"/>
                <w:szCs w:val="16"/>
              </w:rPr>
              <w:t>0</w:t>
            </w:r>
            <w:r w:rsidRPr="00D347AD">
              <w:rPr>
                <w:rFonts w:eastAsia="Calibri" w:cs="Arial"/>
                <w:spacing w:val="-5"/>
                <w:sz w:val="16"/>
                <w:szCs w:val="16"/>
              </w:rPr>
              <w:t xml:space="preserve"> </w:t>
            </w:r>
            <w:r w:rsidRPr="00D347AD">
              <w:rPr>
                <w:rFonts w:eastAsia="Calibri" w:cs="Arial"/>
                <w:spacing w:val="-4"/>
                <w:sz w:val="16"/>
                <w:szCs w:val="16"/>
              </w:rPr>
              <w:t>(</w:t>
            </w:r>
            <w:r w:rsidRPr="00D347AD">
              <w:rPr>
                <w:rFonts w:eastAsia="Calibri" w:cs="Arial"/>
                <w:spacing w:val="-3"/>
                <w:sz w:val="16"/>
                <w:szCs w:val="16"/>
              </w:rPr>
              <w:t>5</w:t>
            </w:r>
            <w:r w:rsidRPr="00D347AD">
              <w:rPr>
                <w:rFonts w:eastAsia="Calibri" w:cs="Arial"/>
                <w:sz w:val="16"/>
                <w:szCs w:val="16"/>
              </w:rPr>
              <w:t xml:space="preserve">) </w:t>
            </w:r>
          </w:p>
          <w:p w14:paraId="5264FAAE" w14:textId="4C529D7A" w:rsidR="00840B28" w:rsidRPr="00D347AD" w:rsidRDefault="00840B28" w:rsidP="00840B28">
            <w:pPr>
              <w:widowControl w:val="0"/>
              <w:spacing w:after="0" w:line="240" w:lineRule="auto"/>
              <w:rPr>
                <w:rFonts w:eastAsia="Calibri" w:cs="Arial"/>
                <w:sz w:val="16"/>
                <w:szCs w:val="16"/>
              </w:rPr>
            </w:pPr>
            <w:r w:rsidRPr="00D347AD">
              <w:rPr>
                <w:rFonts w:eastAsia="Calibri" w:cs="Arial"/>
                <w:sz w:val="16"/>
                <w:szCs w:val="16"/>
              </w:rPr>
              <w:t xml:space="preserve">Biology 20/30/35 </w:t>
            </w:r>
            <w:r w:rsidR="005F18EE">
              <w:rPr>
                <w:rFonts w:eastAsia="Calibri" w:cs="Arial"/>
                <w:sz w:val="16"/>
                <w:szCs w:val="16"/>
              </w:rPr>
              <w:t xml:space="preserve">Cohort </w:t>
            </w:r>
            <w:r w:rsidRPr="00D347AD">
              <w:rPr>
                <w:rFonts w:eastAsia="Calibri" w:cs="Arial"/>
                <w:sz w:val="16"/>
                <w:szCs w:val="16"/>
              </w:rPr>
              <w:t>AP (13)</w:t>
            </w:r>
          </w:p>
          <w:p w14:paraId="06F1D1F0" w14:textId="77777777" w:rsidR="00840B28" w:rsidRPr="00D347AD" w:rsidRDefault="00840B28" w:rsidP="00840B28">
            <w:pPr>
              <w:widowControl w:val="0"/>
              <w:spacing w:after="0" w:line="240" w:lineRule="auto"/>
              <w:rPr>
                <w:rFonts w:eastAsia="Calibri" w:cs="Arial"/>
                <w:sz w:val="16"/>
                <w:szCs w:val="16"/>
              </w:rPr>
            </w:pPr>
            <w:r w:rsidRPr="00D347AD">
              <w:rPr>
                <w:rFonts w:eastAsia="Calibri" w:cs="Arial"/>
                <w:spacing w:val="-4"/>
                <w:sz w:val="16"/>
                <w:szCs w:val="16"/>
              </w:rPr>
              <w:t>C</w:t>
            </w:r>
            <w:r w:rsidRPr="00D347AD">
              <w:rPr>
                <w:rFonts w:eastAsia="Calibri" w:cs="Arial"/>
                <w:spacing w:val="-3"/>
                <w:sz w:val="16"/>
                <w:szCs w:val="16"/>
              </w:rPr>
              <w:t>he</w:t>
            </w:r>
            <w:r w:rsidRPr="00D347AD">
              <w:rPr>
                <w:rFonts w:eastAsia="Calibri" w:cs="Arial"/>
                <w:sz w:val="16"/>
                <w:szCs w:val="16"/>
              </w:rPr>
              <w:t>m</w:t>
            </w:r>
            <w:r w:rsidRPr="00D347AD">
              <w:rPr>
                <w:rFonts w:eastAsia="Calibri" w:cs="Arial"/>
                <w:spacing w:val="-3"/>
                <w:sz w:val="16"/>
                <w:szCs w:val="16"/>
              </w:rPr>
              <w:t>i</w:t>
            </w:r>
            <w:r w:rsidRPr="00D347AD">
              <w:rPr>
                <w:rFonts w:eastAsia="Calibri" w:cs="Arial"/>
                <w:spacing w:val="-4"/>
                <w:sz w:val="16"/>
                <w:szCs w:val="16"/>
              </w:rPr>
              <w:t>s</w:t>
            </w:r>
            <w:r w:rsidRPr="00D347AD">
              <w:rPr>
                <w:rFonts w:eastAsia="Calibri" w:cs="Arial"/>
                <w:sz w:val="16"/>
                <w:szCs w:val="16"/>
              </w:rPr>
              <w:t>t</w:t>
            </w:r>
            <w:r w:rsidRPr="00D347AD">
              <w:rPr>
                <w:rFonts w:eastAsia="Calibri" w:cs="Arial"/>
                <w:spacing w:val="-4"/>
                <w:sz w:val="16"/>
                <w:szCs w:val="16"/>
              </w:rPr>
              <w:t>r</w:t>
            </w:r>
            <w:r w:rsidRPr="00D347AD">
              <w:rPr>
                <w:rFonts w:eastAsia="Calibri" w:cs="Arial"/>
                <w:sz w:val="16"/>
                <w:szCs w:val="16"/>
              </w:rPr>
              <w:t>y</w:t>
            </w:r>
            <w:r w:rsidRPr="00D347AD">
              <w:rPr>
                <w:rFonts w:eastAsia="Calibri" w:cs="Arial"/>
                <w:spacing w:val="-5"/>
                <w:sz w:val="16"/>
                <w:szCs w:val="16"/>
              </w:rPr>
              <w:t xml:space="preserve"> </w:t>
            </w:r>
            <w:r w:rsidRPr="00D347AD">
              <w:rPr>
                <w:rFonts w:eastAsia="Calibri" w:cs="Arial"/>
                <w:spacing w:val="-3"/>
                <w:sz w:val="16"/>
                <w:szCs w:val="16"/>
              </w:rPr>
              <w:t>2</w:t>
            </w:r>
            <w:r w:rsidRPr="00D347AD">
              <w:rPr>
                <w:rFonts w:eastAsia="Calibri" w:cs="Arial"/>
                <w:sz w:val="16"/>
                <w:szCs w:val="16"/>
              </w:rPr>
              <w:t>0</w:t>
            </w:r>
            <w:r w:rsidRPr="00D347AD">
              <w:rPr>
                <w:rFonts w:eastAsia="Calibri" w:cs="Arial"/>
                <w:spacing w:val="-5"/>
                <w:sz w:val="16"/>
                <w:szCs w:val="16"/>
              </w:rPr>
              <w:t xml:space="preserve"> </w:t>
            </w:r>
            <w:r w:rsidRPr="00D347AD">
              <w:rPr>
                <w:rFonts w:eastAsia="Calibri" w:cs="Arial"/>
                <w:spacing w:val="-4"/>
                <w:sz w:val="16"/>
                <w:szCs w:val="16"/>
              </w:rPr>
              <w:t>(</w:t>
            </w:r>
            <w:r w:rsidRPr="00D347AD">
              <w:rPr>
                <w:rFonts w:eastAsia="Calibri" w:cs="Arial"/>
                <w:spacing w:val="-3"/>
                <w:sz w:val="16"/>
                <w:szCs w:val="16"/>
              </w:rPr>
              <w:t>5</w:t>
            </w:r>
            <w:r w:rsidRPr="00D347AD">
              <w:rPr>
                <w:rFonts w:eastAsia="Calibri" w:cs="Arial"/>
                <w:sz w:val="16"/>
                <w:szCs w:val="16"/>
              </w:rPr>
              <w:t>)</w:t>
            </w:r>
          </w:p>
          <w:p w14:paraId="060F86CF" w14:textId="3621D2E5" w:rsidR="00840B28" w:rsidRPr="00D347AD" w:rsidRDefault="00840B28" w:rsidP="00840B28">
            <w:pPr>
              <w:widowControl w:val="0"/>
              <w:spacing w:after="0" w:line="240" w:lineRule="auto"/>
              <w:rPr>
                <w:rFonts w:eastAsia="Arial" w:cs="Arial"/>
                <w:spacing w:val="-2"/>
                <w:sz w:val="16"/>
                <w:szCs w:val="16"/>
              </w:rPr>
            </w:pPr>
            <w:r w:rsidRPr="00D347AD">
              <w:rPr>
                <w:rFonts w:eastAsia="Arial" w:cs="Arial"/>
                <w:spacing w:val="-2"/>
                <w:sz w:val="16"/>
                <w:szCs w:val="16"/>
              </w:rPr>
              <w:t>Chemistry 20/30/35</w:t>
            </w:r>
            <w:r w:rsidR="005F18EE">
              <w:rPr>
                <w:rFonts w:eastAsia="Arial" w:cs="Arial"/>
                <w:spacing w:val="-2"/>
                <w:sz w:val="16"/>
                <w:szCs w:val="16"/>
              </w:rPr>
              <w:t xml:space="preserve"> Cohort</w:t>
            </w:r>
            <w:r w:rsidRPr="00D347AD">
              <w:rPr>
                <w:rFonts w:eastAsia="Arial" w:cs="Arial"/>
                <w:spacing w:val="-2"/>
                <w:sz w:val="16"/>
                <w:szCs w:val="16"/>
              </w:rPr>
              <w:t xml:space="preserve"> AP (13)</w:t>
            </w:r>
          </w:p>
          <w:p w14:paraId="1CB36388" w14:textId="27ECB678" w:rsidR="00840B28" w:rsidRDefault="00840B28" w:rsidP="00840B28">
            <w:pPr>
              <w:widowControl w:val="0"/>
              <w:spacing w:after="0" w:line="240" w:lineRule="auto"/>
              <w:rPr>
                <w:rFonts w:eastAsia="Calibri" w:cs="Arial"/>
                <w:sz w:val="16"/>
                <w:szCs w:val="16"/>
              </w:rPr>
            </w:pPr>
            <w:r w:rsidRPr="00D347AD">
              <w:rPr>
                <w:rFonts w:eastAsia="Calibri" w:cs="Arial"/>
                <w:sz w:val="16"/>
                <w:szCs w:val="16"/>
              </w:rPr>
              <w:t>P</w:t>
            </w:r>
            <w:r w:rsidRPr="00D347AD">
              <w:rPr>
                <w:rFonts w:eastAsia="Calibri" w:cs="Arial"/>
                <w:spacing w:val="-3"/>
                <w:sz w:val="16"/>
                <w:szCs w:val="16"/>
              </w:rPr>
              <w:t>h</w:t>
            </w:r>
            <w:r w:rsidRPr="00D347AD">
              <w:rPr>
                <w:rFonts w:eastAsia="Calibri" w:cs="Arial"/>
                <w:spacing w:val="-4"/>
                <w:sz w:val="16"/>
                <w:szCs w:val="16"/>
              </w:rPr>
              <w:t>y</w:t>
            </w:r>
            <w:r w:rsidRPr="00D347AD">
              <w:rPr>
                <w:rFonts w:eastAsia="Calibri" w:cs="Arial"/>
                <w:sz w:val="16"/>
                <w:szCs w:val="16"/>
              </w:rPr>
              <w:t>s</w:t>
            </w:r>
            <w:r w:rsidRPr="00D347AD">
              <w:rPr>
                <w:rFonts w:eastAsia="Calibri" w:cs="Arial"/>
                <w:spacing w:val="-3"/>
                <w:sz w:val="16"/>
                <w:szCs w:val="16"/>
              </w:rPr>
              <w:t>i</w:t>
            </w:r>
            <w:r w:rsidRPr="00D347AD">
              <w:rPr>
                <w:rFonts w:eastAsia="Calibri" w:cs="Arial"/>
                <w:sz w:val="16"/>
                <w:szCs w:val="16"/>
              </w:rPr>
              <w:t>cs</w:t>
            </w:r>
            <w:r w:rsidRPr="00D347AD">
              <w:rPr>
                <w:rFonts w:eastAsia="Calibri" w:cs="Arial"/>
                <w:spacing w:val="-5"/>
                <w:sz w:val="16"/>
                <w:szCs w:val="16"/>
              </w:rPr>
              <w:t xml:space="preserve"> </w:t>
            </w:r>
            <w:r w:rsidRPr="00D347AD">
              <w:rPr>
                <w:rFonts w:eastAsia="Calibri" w:cs="Arial"/>
                <w:spacing w:val="-3"/>
                <w:sz w:val="16"/>
                <w:szCs w:val="16"/>
              </w:rPr>
              <w:t>2</w:t>
            </w:r>
            <w:r w:rsidRPr="00D347AD">
              <w:rPr>
                <w:rFonts w:eastAsia="Calibri" w:cs="Arial"/>
                <w:sz w:val="16"/>
                <w:szCs w:val="16"/>
              </w:rPr>
              <w:t>0</w:t>
            </w:r>
            <w:r w:rsidRPr="00D347AD">
              <w:rPr>
                <w:rFonts w:eastAsia="Calibri" w:cs="Arial"/>
                <w:spacing w:val="-5"/>
                <w:sz w:val="16"/>
                <w:szCs w:val="16"/>
              </w:rPr>
              <w:t xml:space="preserve"> </w:t>
            </w:r>
            <w:r w:rsidRPr="00D347AD">
              <w:rPr>
                <w:rFonts w:eastAsia="Calibri" w:cs="Arial"/>
                <w:spacing w:val="-4"/>
                <w:sz w:val="16"/>
                <w:szCs w:val="16"/>
              </w:rPr>
              <w:t>(</w:t>
            </w:r>
            <w:r w:rsidRPr="00D347AD">
              <w:rPr>
                <w:rFonts w:eastAsia="Calibri" w:cs="Arial"/>
                <w:spacing w:val="-3"/>
                <w:sz w:val="16"/>
                <w:szCs w:val="16"/>
              </w:rPr>
              <w:t>5</w:t>
            </w:r>
            <w:r w:rsidRPr="00D347AD">
              <w:rPr>
                <w:rFonts w:eastAsia="Calibri" w:cs="Arial"/>
                <w:sz w:val="16"/>
                <w:szCs w:val="16"/>
              </w:rPr>
              <w:t>)</w:t>
            </w:r>
          </w:p>
          <w:p w14:paraId="3F20F0F6" w14:textId="56897570" w:rsidR="00E0607B" w:rsidRDefault="00E0607B" w:rsidP="00E0607B">
            <w:pPr>
              <w:widowControl w:val="0"/>
              <w:spacing w:after="0" w:line="240" w:lineRule="auto"/>
              <w:rPr>
                <w:rFonts w:eastAsia="Calibri" w:cs="Arial"/>
                <w:sz w:val="16"/>
                <w:szCs w:val="16"/>
              </w:rPr>
            </w:pPr>
            <w:r>
              <w:rPr>
                <w:rFonts w:eastAsia="Calibri" w:cs="Arial"/>
                <w:sz w:val="16"/>
                <w:szCs w:val="16"/>
              </w:rPr>
              <w:t>Physics 20/30/35</w:t>
            </w:r>
            <w:r w:rsidR="005F18EE">
              <w:rPr>
                <w:rFonts w:eastAsia="Calibri" w:cs="Arial"/>
                <w:sz w:val="16"/>
                <w:szCs w:val="16"/>
              </w:rPr>
              <w:t xml:space="preserve"> Cohort </w:t>
            </w:r>
            <w:r>
              <w:rPr>
                <w:rFonts w:eastAsia="Calibri" w:cs="Arial"/>
                <w:sz w:val="16"/>
                <w:szCs w:val="16"/>
              </w:rPr>
              <w:t>AP (13)</w:t>
            </w:r>
          </w:p>
          <w:p w14:paraId="28FE11F4" w14:textId="77777777" w:rsidR="00840B28" w:rsidRPr="00D347AD" w:rsidRDefault="00840B28" w:rsidP="00840B28">
            <w:pPr>
              <w:widowControl w:val="0"/>
              <w:spacing w:after="0" w:line="240" w:lineRule="auto"/>
              <w:rPr>
                <w:rFonts w:eastAsia="Calibri" w:cs="Arial"/>
                <w:sz w:val="16"/>
                <w:szCs w:val="16"/>
              </w:rPr>
            </w:pPr>
            <w:r w:rsidRPr="00D347AD">
              <w:rPr>
                <w:rFonts w:eastAsia="Calibri" w:cs="Arial"/>
                <w:sz w:val="16"/>
                <w:szCs w:val="16"/>
              </w:rPr>
              <w:t>Sc</w:t>
            </w:r>
            <w:r w:rsidRPr="00D347AD">
              <w:rPr>
                <w:rFonts w:eastAsia="Calibri" w:cs="Arial"/>
                <w:spacing w:val="-3"/>
                <w:sz w:val="16"/>
                <w:szCs w:val="16"/>
              </w:rPr>
              <w:t>ien</w:t>
            </w:r>
            <w:r w:rsidRPr="00D347AD">
              <w:rPr>
                <w:rFonts w:eastAsia="Calibri" w:cs="Arial"/>
                <w:sz w:val="16"/>
                <w:szCs w:val="16"/>
              </w:rPr>
              <w:t>ce</w:t>
            </w:r>
            <w:r w:rsidRPr="00D347AD">
              <w:rPr>
                <w:rFonts w:eastAsia="Calibri" w:cs="Arial"/>
                <w:spacing w:val="-5"/>
                <w:sz w:val="16"/>
                <w:szCs w:val="16"/>
              </w:rPr>
              <w:t xml:space="preserve"> </w:t>
            </w:r>
            <w:r w:rsidRPr="00D347AD">
              <w:rPr>
                <w:rFonts w:eastAsia="Calibri" w:cs="Arial"/>
                <w:spacing w:val="-3"/>
                <w:sz w:val="16"/>
                <w:szCs w:val="16"/>
              </w:rPr>
              <w:t>2</w:t>
            </w:r>
            <w:r w:rsidRPr="00D347AD">
              <w:rPr>
                <w:rFonts w:eastAsia="Calibri" w:cs="Arial"/>
                <w:sz w:val="16"/>
                <w:szCs w:val="16"/>
              </w:rPr>
              <w:t>0</w:t>
            </w:r>
            <w:r w:rsidRPr="00D347AD">
              <w:rPr>
                <w:rFonts w:eastAsia="Calibri" w:cs="Arial"/>
                <w:spacing w:val="-5"/>
                <w:sz w:val="16"/>
                <w:szCs w:val="16"/>
              </w:rPr>
              <w:t xml:space="preserve"> </w:t>
            </w:r>
            <w:r w:rsidRPr="00D347AD">
              <w:rPr>
                <w:rFonts w:eastAsia="Calibri" w:cs="Arial"/>
                <w:spacing w:val="-4"/>
                <w:sz w:val="16"/>
                <w:szCs w:val="16"/>
              </w:rPr>
              <w:t>(</w:t>
            </w:r>
            <w:r w:rsidRPr="00D347AD">
              <w:rPr>
                <w:rFonts w:eastAsia="Calibri" w:cs="Arial"/>
                <w:spacing w:val="-3"/>
                <w:sz w:val="16"/>
                <w:szCs w:val="16"/>
              </w:rPr>
              <w:t>5</w:t>
            </w:r>
            <w:r w:rsidRPr="00D347AD">
              <w:rPr>
                <w:rFonts w:eastAsia="Calibri" w:cs="Arial"/>
                <w:sz w:val="16"/>
                <w:szCs w:val="16"/>
              </w:rPr>
              <w:t>)</w:t>
            </w:r>
          </w:p>
          <w:p w14:paraId="6DCA60C3" w14:textId="77777777" w:rsidR="00CB1B02" w:rsidRDefault="00840B28" w:rsidP="00840B28">
            <w:pPr>
              <w:widowControl w:val="0"/>
              <w:spacing w:after="0" w:line="240" w:lineRule="auto"/>
              <w:rPr>
                <w:rFonts w:eastAsia="Calibri" w:cs="Arial"/>
                <w:sz w:val="16"/>
                <w:szCs w:val="16"/>
              </w:rPr>
            </w:pPr>
            <w:r w:rsidRPr="00D347AD">
              <w:rPr>
                <w:rFonts w:eastAsia="Calibri" w:cs="Arial"/>
                <w:sz w:val="16"/>
                <w:szCs w:val="16"/>
              </w:rPr>
              <w:t>Sc</w:t>
            </w:r>
            <w:r w:rsidRPr="00D347AD">
              <w:rPr>
                <w:rFonts w:eastAsia="Calibri" w:cs="Arial"/>
                <w:spacing w:val="-3"/>
                <w:sz w:val="16"/>
                <w:szCs w:val="16"/>
              </w:rPr>
              <w:t>ien</w:t>
            </w:r>
            <w:r w:rsidRPr="00D347AD">
              <w:rPr>
                <w:rFonts w:eastAsia="Calibri" w:cs="Arial"/>
                <w:sz w:val="16"/>
                <w:szCs w:val="16"/>
              </w:rPr>
              <w:t>ce</w:t>
            </w:r>
            <w:r w:rsidRPr="00D347AD">
              <w:rPr>
                <w:rFonts w:eastAsia="Calibri" w:cs="Arial"/>
                <w:spacing w:val="-5"/>
                <w:sz w:val="16"/>
                <w:szCs w:val="16"/>
              </w:rPr>
              <w:t xml:space="preserve"> </w:t>
            </w:r>
            <w:r w:rsidRPr="00D347AD">
              <w:rPr>
                <w:rFonts w:eastAsia="Calibri" w:cs="Arial"/>
                <w:spacing w:val="-3"/>
                <w:sz w:val="16"/>
                <w:szCs w:val="16"/>
              </w:rPr>
              <w:t>2</w:t>
            </w:r>
            <w:r w:rsidRPr="00D347AD">
              <w:rPr>
                <w:rFonts w:eastAsia="Calibri" w:cs="Arial"/>
                <w:sz w:val="16"/>
                <w:szCs w:val="16"/>
              </w:rPr>
              <w:t>4</w:t>
            </w:r>
            <w:r w:rsidRPr="00D347AD">
              <w:rPr>
                <w:rFonts w:eastAsia="Calibri" w:cs="Arial"/>
                <w:spacing w:val="-5"/>
                <w:sz w:val="16"/>
                <w:szCs w:val="16"/>
              </w:rPr>
              <w:t xml:space="preserve"> </w:t>
            </w:r>
            <w:r w:rsidRPr="00D347AD">
              <w:rPr>
                <w:rFonts w:eastAsia="Calibri" w:cs="Arial"/>
                <w:spacing w:val="-4"/>
                <w:sz w:val="16"/>
                <w:szCs w:val="16"/>
              </w:rPr>
              <w:t>(</w:t>
            </w:r>
            <w:r w:rsidRPr="00D347AD">
              <w:rPr>
                <w:rFonts w:eastAsia="Calibri" w:cs="Arial"/>
                <w:spacing w:val="-3"/>
                <w:sz w:val="16"/>
                <w:szCs w:val="16"/>
              </w:rPr>
              <w:t>5</w:t>
            </w:r>
            <w:r w:rsidRPr="00D347AD">
              <w:rPr>
                <w:rFonts w:eastAsia="Calibri" w:cs="Arial"/>
                <w:sz w:val="16"/>
                <w:szCs w:val="16"/>
              </w:rPr>
              <w:t>)</w:t>
            </w:r>
            <w:r w:rsidR="00C87286">
              <w:rPr>
                <w:rFonts w:eastAsia="Calibri" w:cs="Arial"/>
                <w:sz w:val="16"/>
                <w:szCs w:val="16"/>
              </w:rPr>
              <w:t xml:space="preserve">              </w:t>
            </w:r>
          </w:p>
          <w:p w14:paraId="3603844D" w14:textId="1B8C00E6" w:rsidR="00840B28" w:rsidRPr="00D347AD" w:rsidRDefault="00C87286" w:rsidP="00840B28">
            <w:pPr>
              <w:widowControl w:val="0"/>
              <w:spacing w:after="0" w:line="240" w:lineRule="auto"/>
              <w:rPr>
                <w:rFonts w:eastAsia="Calibri" w:cs="Arial"/>
                <w:sz w:val="16"/>
                <w:szCs w:val="16"/>
              </w:rPr>
            </w:pPr>
            <w:r>
              <w:rPr>
                <w:rFonts w:eastAsia="Calibri" w:cs="Arial"/>
                <w:sz w:val="16"/>
                <w:szCs w:val="16"/>
              </w:rPr>
              <w:t>Science 20-4</w:t>
            </w:r>
            <w:r w:rsidR="00CB1B02">
              <w:rPr>
                <w:rFonts w:eastAsia="Calibri" w:cs="Arial"/>
                <w:sz w:val="16"/>
                <w:szCs w:val="16"/>
              </w:rPr>
              <w:t xml:space="preserve"> (5)</w:t>
            </w:r>
          </w:p>
          <w:p w14:paraId="275771B6" w14:textId="77777777" w:rsidR="00840B28" w:rsidRPr="00D347AD" w:rsidRDefault="00840B28" w:rsidP="00D347AD">
            <w:pPr>
              <w:widowControl w:val="0"/>
              <w:spacing w:after="0" w:line="240" w:lineRule="auto"/>
              <w:rPr>
                <w:rFonts w:eastAsia="Calibri" w:cs="Arial"/>
                <w:sz w:val="16"/>
                <w:szCs w:val="16"/>
              </w:rPr>
            </w:pPr>
          </w:p>
        </w:tc>
        <w:tc>
          <w:tcPr>
            <w:tcW w:w="3203" w:type="dxa"/>
            <w:tcBorders>
              <w:top w:val="nil"/>
              <w:bottom w:val="single" w:sz="4" w:space="0" w:color="auto"/>
              <w:right w:val="single" w:sz="4" w:space="0" w:color="auto"/>
            </w:tcBorders>
            <w:shd w:val="clear" w:color="auto" w:fill="F3F3F3"/>
          </w:tcPr>
          <w:p w14:paraId="074FD86B" w14:textId="77777777" w:rsidR="00840B28" w:rsidRPr="00D347AD" w:rsidRDefault="00840B28" w:rsidP="00840B28">
            <w:pPr>
              <w:widowControl w:val="0"/>
              <w:spacing w:after="0" w:line="240" w:lineRule="auto"/>
              <w:rPr>
                <w:rFonts w:eastAsia="Arial" w:cs="Arial"/>
                <w:sz w:val="16"/>
                <w:szCs w:val="16"/>
              </w:rPr>
            </w:pPr>
            <w:r w:rsidRPr="00D347AD">
              <w:rPr>
                <w:rFonts w:eastAsia="Arial" w:cs="Arial"/>
                <w:spacing w:val="-2"/>
                <w:sz w:val="16"/>
                <w:szCs w:val="16"/>
              </w:rPr>
              <w:t>B</w:t>
            </w:r>
            <w:r w:rsidRPr="00D347AD">
              <w:rPr>
                <w:rFonts w:eastAsia="Arial" w:cs="Arial"/>
                <w:spacing w:val="-3"/>
                <w:sz w:val="16"/>
                <w:szCs w:val="16"/>
              </w:rPr>
              <w:t>iolog</w:t>
            </w:r>
            <w:r w:rsidRPr="00D347AD">
              <w:rPr>
                <w:rFonts w:eastAsia="Arial" w:cs="Arial"/>
                <w:sz w:val="16"/>
                <w:szCs w:val="16"/>
              </w:rPr>
              <w:t>y</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D2E2DC1" w14:textId="60899272" w:rsidR="00840B28" w:rsidRPr="00D347AD" w:rsidRDefault="00840B28" w:rsidP="00840B28">
            <w:pPr>
              <w:widowControl w:val="0"/>
              <w:spacing w:after="0" w:line="240" w:lineRule="auto"/>
              <w:rPr>
                <w:rFonts w:eastAsia="Calibri" w:cs="Arial"/>
                <w:sz w:val="16"/>
                <w:szCs w:val="16"/>
              </w:rPr>
            </w:pPr>
            <w:r w:rsidRPr="00D347AD">
              <w:rPr>
                <w:rFonts w:eastAsia="Calibri" w:cs="Arial"/>
                <w:sz w:val="16"/>
                <w:szCs w:val="16"/>
              </w:rPr>
              <w:t xml:space="preserve">Biology 20/30/35 </w:t>
            </w:r>
            <w:r w:rsidR="005F18EE">
              <w:rPr>
                <w:rFonts w:eastAsia="Calibri" w:cs="Arial"/>
                <w:sz w:val="16"/>
                <w:szCs w:val="16"/>
              </w:rPr>
              <w:t xml:space="preserve">Cohort </w:t>
            </w:r>
            <w:r w:rsidRPr="00D347AD">
              <w:rPr>
                <w:rFonts w:eastAsia="Calibri" w:cs="Arial"/>
                <w:sz w:val="16"/>
                <w:szCs w:val="16"/>
              </w:rPr>
              <w:t>AP (13)</w:t>
            </w:r>
          </w:p>
          <w:p w14:paraId="0F9E1763" w14:textId="77777777" w:rsidR="00840B28" w:rsidRPr="00D347AD" w:rsidRDefault="00840B28" w:rsidP="00840B28">
            <w:pPr>
              <w:widowControl w:val="0"/>
              <w:spacing w:before="1" w:after="0" w:line="240" w:lineRule="auto"/>
              <w:rPr>
                <w:rFonts w:eastAsia="Arial" w:cs="Arial"/>
                <w:sz w:val="16"/>
                <w:szCs w:val="16"/>
              </w:rPr>
            </w:pPr>
            <w:r w:rsidRPr="00D347AD">
              <w:rPr>
                <w:rFonts w:eastAsia="Arial" w:cs="Arial"/>
                <w:spacing w:val="-4"/>
                <w:sz w:val="16"/>
                <w:szCs w:val="16"/>
              </w:rPr>
              <w:t>C</w:t>
            </w:r>
            <w:r w:rsidRPr="00D347AD">
              <w:rPr>
                <w:rFonts w:eastAsia="Arial" w:cs="Arial"/>
                <w:spacing w:val="-3"/>
                <w:sz w:val="16"/>
                <w:szCs w:val="16"/>
              </w:rPr>
              <w:t>he</w:t>
            </w:r>
            <w:r w:rsidRPr="00D347AD">
              <w:rPr>
                <w:rFonts w:eastAsia="Arial" w:cs="Arial"/>
                <w:sz w:val="16"/>
                <w:szCs w:val="16"/>
              </w:rPr>
              <w:t>m</w:t>
            </w:r>
            <w:r w:rsidRPr="00D347AD">
              <w:rPr>
                <w:rFonts w:eastAsia="Arial" w:cs="Arial"/>
                <w:spacing w:val="-3"/>
                <w:sz w:val="16"/>
                <w:szCs w:val="16"/>
              </w:rPr>
              <w:t>i</w:t>
            </w:r>
            <w:r w:rsidRPr="00D347AD">
              <w:rPr>
                <w:rFonts w:eastAsia="Arial" w:cs="Arial"/>
                <w:spacing w:val="-4"/>
                <w:sz w:val="16"/>
                <w:szCs w:val="16"/>
              </w:rPr>
              <w:t>s</w:t>
            </w:r>
            <w:r w:rsidRPr="00D347AD">
              <w:rPr>
                <w:rFonts w:eastAsia="Arial" w:cs="Arial"/>
                <w:spacing w:val="-2"/>
                <w:sz w:val="16"/>
                <w:szCs w:val="16"/>
              </w:rPr>
              <w:t>t</w:t>
            </w:r>
            <w:r w:rsidRPr="00D347AD">
              <w:rPr>
                <w:rFonts w:eastAsia="Arial" w:cs="Arial"/>
                <w:spacing w:val="-4"/>
                <w:sz w:val="16"/>
                <w:szCs w:val="16"/>
              </w:rPr>
              <w:t>r</w:t>
            </w:r>
            <w:r w:rsidRPr="00D347AD">
              <w:rPr>
                <w:rFonts w:eastAsia="Arial" w:cs="Arial"/>
                <w:sz w:val="16"/>
                <w:szCs w:val="16"/>
              </w:rPr>
              <w:t>y</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EF3F560" w14:textId="5EBB5065" w:rsidR="00840B28" w:rsidRPr="00D347AD" w:rsidRDefault="00840B28" w:rsidP="00840B28">
            <w:pPr>
              <w:widowControl w:val="0"/>
              <w:spacing w:after="0" w:line="240" w:lineRule="auto"/>
              <w:rPr>
                <w:rFonts w:eastAsia="Arial" w:cs="Arial"/>
                <w:spacing w:val="-2"/>
                <w:sz w:val="16"/>
                <w:szCs w:val="16"/>
              </w:rPr>
            </w:pPr>
            <w:r w:rsidRPr="00D347AD">
              <w:rPr>
                <w:rFonts w:eastAsia="Arial" w:cs="Arial"/>
                <w:spacing w:val="-2"/>
                <w:sz w:val="16"/>
                <w:szCs w:val="16"/>
              </w:rPr>
              <w:t xml:space="preserve">Chemistry 20/30/35 </w:t>
            </w:r>
            <w:r w:rsidR="005F18EE">
              <w:rPr>
                <w:rFonts w:eastAsia="Arial" w:cs="Arial"/>
                <w:spacing w:val="-2"/>
                <w:sz w:val="16"/>
                <w:szCs w:val="16"/>
              </w:rPr>
              <w:t xml:space="preserve">Cohort </w:t>
            </w:r>
            <w:r w:rsidRPr="00D347AD">
              <w:rPr>
                <w:rFonts w:eastAsia="Arial" w:cs="Arial"/>
                <w:spacing w:val="-2"/>
                <w:sz w:val="16"/>
                <w:szCs w:val="16"/>
              </w:rPr>
              <w:t>AP (13)</w:t>
            </w:r>
          </w:p>
          <w:p w14:paraId="3019377F" w14:textId="774102A1" w:rsidR="00840B28" w:rsidRDefault="00840B28" w:rsidP="00840B28">
            <w:pPr>
              <w:widowControl w:val="0"/>
              <w:spacing w:after="0" w:line="240" w:lineRule="auto"/>
              <w:rPr>
                <w:rFonts w:eastAsia="Arial" w:cs="Arial"/>
                <w:sz w:val="16"/>
                <w:szCs w:val="16"/>
              </w:rPr>
            </w:pPr>
            <w:r w:rsidRPr="00D347AD">
              <w:rPr>
                <w:rFonts w:eastAsia="Arial" w:cs="Arial"/>
                <w:spacing w:val="-2"/>
                <w:sz w:val="16"/>
                <w:szCs w:val="16"/>
              </w:rPr>
              <w:t>P</w:t>
            </w:r>
            <w:r w:rsidRPr="00D347AD">
              <w:rPr>
                <w:rFonts w:eastAsia="Arial" w:cs="Arial"/>
                <w:spacing w:val="-3"/>
                <w:sz w:val="16"/>
                <w:szCs w:val="16"/>
              </w:rPr>
              <w:t>h</w:t>
            </w:r>
            <w:r w:rsidRPr="00D347AD">
              <w:rPr>
                <w:rFonts w:eastAsia="Arial" w:cs="Arial"/>
                <w:spacing w:val="-4"/>
                <w:sz w:val="16"/>
                <w:szCs w:val="16"/>
              </w:rPr>
              <w:t>y</w:t>
            </w:r>
            <w:r w:rsidRPr="00D347AD">
              <w:rPr>
                <w:rFonts w:eastAsia="Arial" w:cs="Arial"/>
                <w:spacing w:val="-2"/>
                <w:sz w:val="16"/>
                <w:szCs w:val="16"/>
              </w:rPr>
              <w:t>s</w:t>
            </w:r>
            <w:r w:rsidRPr="00D347AD">
              <w:rPr>
                <w:rFonts w:eastAsia="Arial" w:cs="Arial"/>
                <w:spacing w:val="-3"/>
                <w:sz w:val="16"/>
                <w:szCs w:val="16"/>
              </w:rPr>
              <w:t>i</w:t>
            </w:r>
            <w:r w:rsidRPr="00D347AD">
              <w:rPr>
                <w:rFonts w:eastAsia="Arial" w:cs="Arial"/>
                <w:spacing w:val="-2"/>
                <w:sz w:val="16"/>
                <w:szCs w:val="16"/>
              </w:rPr>
              <w:t>c</w:t>
            </w:r>
            <w:r w:rsidRPr="00D347AD">
              <w:rPr>
                <w:rFonts w:eastAsia="Arial" w:cs="Arial"/>
                <w:sz w:val="16"/>
                <w:szCs w:val="16"/>
              </w:rPr>
              <w:t>s</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40EC5DD" w14:textId="4FDAE5EE" w:rsidR="00C013B4" w:rsidRDefault="00C013B4" w:rsidP="00C013B4">
            <w:pPr>
              <w:widowControl w:val="0"/>
              <w:spacing w:after="0" w:line="240" w:lineRule="auto"/>
              <w:rPr>
                <w:rFonts w:eastAsia="Calibri" w:cs="Arial"/>
                <w:sz w:val="16"/>
                <w:szCs w:val="16"/>
              </w:rPr>
            </w:pPr>
            <w:r>
              <w:rPr>
                <w:rFonts w:eastAsia="Calibri" w:cs="Arial"/>
                <w:sz w:val="16"/>
                <w:szCs w:val="16"/>
              </w:rPr>
              <w:t>Physics 20/30/35</w:t>
            </w:r>
            <w:r w:rsidR="005F18EE">
              <w:rPr>
                <w:rFonts w:eastAsia="Calibri" w:cs="Arial"/>
                <w:sz w:val="16"/>
                <w:szCs w:val="16"/>
              </w:rPr>
              <w:t xml:space="preserve"> Cohort </w:t>
            </w:r>
            <w:r>
              <w:rPr>
                <w:rFonts w:eastAsia="Calibri" w:cs="Arial"/>
                <w:sz w:val="16"/>
                <w:szCs w:val="16"/>
              </w:rPr>
              <w:t>AP (13)</w:t>
            </w:r>
          </w:p>
          <w:p w14:paraId="1BB3BDD8" w14:textId="026E18FB" w:rsidR="00475733" w:rsidRPr="00C013B4" w:rsidRDefault="00475733" w:rsidP="00C013B4">
            <w:pPr>
              <w:widowControl w:val="0"/>
              <w:spacing w:after="0" w:line="240" w:lineRule="auto"/>
              <w:rPr>
                <w:rFonts w:eastAsia="Calibri" w:cs="Arial"/>
                <w:sz w:val="16"/>
                <w:szCs w:val="16"/>
              </w:rPr>
            </w:pPr>
            <w:r>
              <w:rPr>
                <w:rFonts w:eastAsia="Calibri" w:cs="Arial"/>
                <w:sz w:val="16"/>
                <w:szCs w:val="16"/>
              </w:rPr>
              <w:t>Physics 30/35AP (8)</w:t>
            </w:r>
          </w:p>
          <w:p w14:paraId="60B21A86" w14:textId="5272D1E3" w:rsidR="00840B28" w:rsidRPr="00D347AD" w:rsidRDefault="00840B28" w:rsidP="00840B28">
            <w:pPr>
              <w:widowControl w:val="0"/>
              <w:spacing w:after="0" w:line="240" w:lineRule="auto"/>
              <w:rPr>
                <w:rFonts w:eastAsia="Arial" w:cs="Arial"/>
                <w:spacing w:val="-2"/>
                <w:sz w:val="16"/>
                <w:szCs w:val="16"/>
              </w:rPr>
            </w:pPr>
            <w:r w:rsidRPr="00D347AD">
              <w:rPr>
                <w:rFonts w:eastAsia="Arial" w:cs="Arial"/>
                <w:color w:val="000000"/>
                <w:spacing w:val="-2"/>
                <w:sz w:val="16"/>
                <w:szCs w:val="16"/>
              </w:rPr>
              <w:t>Sci</w:t>
            </w:r>
            <w:r w:rsidRPr="00D347AD">
              <w:rPr>
                <w:rFonts w:eastAsia="Arial" w:cs="Arial"/>
                <w:color w:val="000000"/>
                <w:spacing w:val="-3"/>
                <w:sz w:val="16"/>
                <w:szCs w:val="16"/>
              </w:rPr>
              <w:t>en</w:t>
            </w:r>
            <w:r w:rsidRPr="00D347AD">
              <w:rPr>
                <w:rFonts w:eastAsia="Arial" w:cs="Arial"/>
                <w:color w:val="000000"/>
                <w:spacing w:val="-2"/>
                <w:sz w:val="16"/>
                <w:szCs w:val="16"/>
              </w:rPr>
              <w:t>c</w:t>
            </w:r>
            <w:r w:rsidRPr="00D347AD">
              <w:rPr>
                <w:rFonts w:eastAsia="Arial" w:cs="Arial"/>
                <w:color w:val="000000"/>
                <w:sz w:val="16"/>
                <w:szCs w:val="16"/>
              </w:rPr>
              <w:t>e</w:t>
            </w:r>
            <w:r w:rsidRPr="00D347AD">
              <w:rPr>
                <w:rFonts w:eastAsia="Arial" w:cs="Arial"/>
                <w:color w:val="000000"/>
                <w:spacing w:val="-5"/>
                <w:sz w:val="16"/>
                <w:szCs w:val="16"/>
              </w:rPr>
              <w:t xml:space="preserve"> </w:t>
            </w:r>
            <w:r w:rsidRPr="00D347AD">
              <w:rPr>
                <w:rFonts w:eastAsia="Arial" w:cs="Arial"/>
                <w:color w:val="000000"/>
                <w:spacing w:val="-3"/>
                <w:sz w:val="16"/>
                <w:szCs w:val="16"/>
              </w:rPr>
              <w:t>3</w:t>
            </w:r>
            <w:r w:rsidRPr="00D347AD">
              <w:rPr>
                <w:rFonts w:eastAsia="Arial" w:cs="Arial"/>
                <w:color w:val="000000"/>
                <w:sz w:val="16"/>
                <w:szCs w:val="16"/>
              </w:rPr>
              <w:t>0</w:t>
            </w:r>
            <w:r w:rsidRPr="00D347AD">
              <w:rPr>
                <w:rFonts w:eastAsia="Arial" w:cs="Arial"/>
                <w:color w:val="000000"/>
                <w:spacing w:val="-5"/>
                <w:sz w:val="16"/>
                <w:szCs w:val="16"/>
              </w:rPr>
              <w:t xml:space="preserve"> (5)</w:t>
            </w:r>
          </w:p>
        </w:tc>
      </w:tr>
      <w:tr w:rsidR="00840B28" w:rsidRPr="00D347AD" w14:paraId="31EB2071" w14:textId="77777777" w:rsidTr="00AA6273">
        <w:trPr>
          <w:trHeight w:hRule="exact" w:val="265"/>
        </w:trPr>
        <w:tc>
          <w:tcPr>
            <w:tcW w:w="9791" w:type="dxa"/>
            <w:gridSpan w:val="3"/>
            <w:tcBorders>
              <w:top w:val="single" w:sz="4" w:space="0" w:color="auto"/>
            </w:tcBorders>
            <w:shd w:val="clear" w:color="auto" w:fill="auto"/>
            <w:vAlign w:val="center"/>
          </w:tcPr>
          <w:p w14:paraId="7D9756D5" w14:textId="6D4D41EA" w:rsidR="00840B28" w:rsidRPr="00D347AD" w:rsidRDefault="00840B28" w:rsidP="00840B28">
            <w:pPr>
              <w:spacing w:before="60" w:after="60" w:line="240" w:lineRule="auto"/>
              <w:rPr>
                <w:rFonts w:cs="Arial"/>
                <w:b/>
                <w:color w:val="000000"/>
                <w:sz w:val="16"/>
                <w:szCs w:val="16"/>
                <w:lang w:eastAsia="ja-JP"/>
              </w:rPr>
            </w:pPr>
            <w:r>
              <w:rPr>
                <w:rFonts w:cs="Arial"/>
                <w:b/>
                <w:color w:val="000000"/>
                <w:sz w:val="16"/>
                <w:szCs w:val="16"/>
                <w:lang w:eastAsia="ja-JP"/>
              </w:rPr>
              <w:t>*Number in brackets indicate credit number potential per course</w:t>
            </w:r>
          </w:p>
        </w:tc>
      </w:tr>
      <w:tr w:rsidR="00D347AD" w:rsidRPr="00D347AD" w14:paraId="4CD2B2EA" w14:textId="77777777" w:rsidTr="00AA6273">
        <w:trPr>
          <w:trHeight w:hRule="exact" w:val="265"/>
        </w:trPr>
        <w:tc>
          <w:tcPr>
            <w:tcW w:w="9791" w:type="dxa"/>
            <w:gridSpan w:val="3"/>
            <w:tcBorders>
              <w:top w:val="single" w:sz="4" w:space="0" w:color="auto"/>
            </w:tcBorders>
            <w:shd w:val="clear" w:color="auto" w:fill="auto"/>
            <w:vAlign w:val="center"/>
          </w:tcPr>
          <w:p w14:paraId="439BD8A3" w14:textId="77777777" w:rsidR="00D347AD" w:rsidRPr="00D347AD" w:rsidRDefault="00D347AD" w:rsidP="00D347AD">
            <w:pPr>
              <w:spacing w:before="60" w:after="60" w:line="240" w:lineRule="auto"/>
              <w:jc w:val="center"/>
              <w:rPr>
                <w:rFonts w:cs="Arial"/>
                <w:b/>
                <w:color w:val="000000"/>
                <w:sz w:val="16"/>
                <w:szCs w:val="16"/>
                <w:lang w:eastAsia="ja-JP"/>
              </w:rPr>
            </w:pPr>
            <w:r w:rsidRPr="00D347AD">
              <w:rPr>
                <w:rFonts w:cs="Arial"/>
                <w:b/>
                <w:color w:val="000000"/>
                <w:sz w:val="16"/>
                <w:szCs w:val="16"/>
                <w:lang w:eastAsia="ja-JP"/>
              </w:rPr>
              <w:t>COMPLEMENTARY COURSES</w:t>
            </w:r>
          </w:p>
        </w:tc>
      </w:tr>
      <w:tr w:rsidR="00D347AD" w:rsidRPr="00D347AD" w14:paraId="6D8151FA" w14:textId="77777777" w:rsidTr="00AA6273">
        <w:trPr>
          <w:trHeight w:hRule="exact" w:val="1484"/>
        </w:trPr>
        <w:tc>
          <w:tcPr>
            <w:tcW w:w="3425" w:type="dxa"/>
            <w:shd w:val="clear" w:color="auto" w:fill="F3F3F3"/>
          </w:tcPr>
          <w:p w14:paraId="4A26A2B5" w14:textId="77777777" w:rsidR="00D347AD" w:rsidRPr="00D347AD" w:rsidRDefault="00D347AD" w:rsidP="00D347AD">
            <w:pPr>
              <w:widowControl w:val="0"/>
              <w:spacing w:after="0" w:line="206" w:lineRule="exact"/>
              <w:ind w:right="27"/>
              <w:rPr>
                <w:rFonts w:eastAsia="Arial" w:cs="Arial"/>
                <w:b/>
                <w:bCs/>
                <w:spacing w:val="-3"/>
                <w:sz w:val="16"/>
                <w:szCs w:val="16"/>
              </w:rPr>
            </w:pPr>
            <w:r w:rsidRPr="00D347AD">
              <w:rPr>
                <w:rFonts w:eastAsia="Arial" w:cs="Arial"/>
                <w:b/>
                <w:bCs/>
                <w:spacing w:val="-3"/>
                <w:sz w:val="16"/>
                <w:szCs w:val="16"/>
              </w:rPr>
              <w:t>COMPLEMENTARY</w:t>
            </w:r>
          </w:p>
          <w:p w14:paraId="2C25037A" w14:textId="319B8D5D" w:rsidR="0037680D" w:rsidRDefault="0037680D" w:rsidP="00D347AD">
            <w:pPr>
              <w:widowControl w:val="0"/>
              <w:spacing w:after="0" w:line="240" w:lineRule="auto"/>
              <w:ind w:right="27"/>
              <w:rPr>
                <w:rFonts w:eastAsia="Arial" w:cs="Arial"/>
                <w:sz w:val="16"/>
                <w:szCs w:val="16"/>
              </w:rPr>
            </w:pPr>
            <w:r>
              <w:rPr>
                <w:rFonts w:eastAsia="Arial" w:cs="Arial"/>
                <w:sz w:val="16"/>
                <w:szCs w:val="16"/>
              </w:rPr>
              <w:t>Creative Writing &amp; Publishing (5)</w:t>
            </w:r>
          </w:p>
          <w:p w14:paraId="473CE294" w14:textId="296FB1EA" w:rsidR="00D347AD" w:rsidRDefault="00F94940" w:rsidP="00D347AD">
            <w:pPr>
              <w:widowControl w:val="0"/>
              <w:spacing w:after="0" w:line="240" w:lineRule="auto"/>
              <w:ind w:right="27"/>
              <w:rPr>
                <w:rFonts w:eastAsia="Arial" w:cs="Arial"/>
                <w:sz w:val="16"/>
                <w:szCs w:val="16"/>
              </w:rPr>
            </w:pPr>
            <w:r>
              <w:rPr>
                <w:rFonts w:eastAsia="Arial" w:cs="Arial"/>
                <w:sz w:val="16"/>
                <w:szCs w:val="16"/>
              </w:rPr>
              <w:t>Journalism</w:t>
            </w:r>
            <w:r w:rsidR="00D347AD" w:rsidRPr="00D347AD">
              <w:rPr>
                <w:rFonts w:eastAsia="Arial" w:cs="Arial"/>
                <w:sz w:val="16"/>
                <w:szCs w:val="16"/>
              </w:rPr>
              <w:t>15 (5)</w:t>
            </w:r>
          </w:p>
          <w:p w14:paraId="3D0935F9" w14:textId="03B5A71C" w:rsidR="00AA6273" w:rsidRPr="00D347AD" w:rsidRDefault="00AA6273" w:rsidP="00D347AD">
            <w:pPr>
              <w:widowControl w:val="0"/>
              <w:spacing w:after="0" w:line="240" w:lineRule="auto"/>
              <w:ind w:right="27"/>
              <w:rPr>
                <w:rFonts w:eastAsia="Arial" w:cs="Arial"/>
                <w:sz w:val="16"/>
                <w:szCs w:val="16"/>
              </w:rPr>
            </w:pPr>
            <w:r>
              <w:rPr>
                <w:rFonts w:eastAsia="Arial" w:cs="Arial"/>
                <w:sz w:val="16"/>
                <w:szCs w:val="16"/>
              </w:rPr>
              <w:t>Math 15 (5)</w:t>
            </w:r>
          </w:p>
          <w:p w14:paraId="2A38A15A" w14:textId="77777777" w:rsidR="00D347AD" w:rsidRPr="00D347AD" w:rsidRDefault="00D347AD" w:rsidP="00D347AD">
            <w:pPr>
              <w:widowControl w:val="0"/>
              <w:spacing w:after="0" w:line="240" w:lineRule="auto"/>
              <w:ind w:right="27"/>
              <w:rPr>
                <w:rFonts w:eastAsia="Arial" w:cs="Arial"/>
                <w:sz w:val="16"/>
                <w:szCs w:val="16"/>
              </w:rPr>
            </w:pPr>
            <w:r w:rsidRPr="00D347AD">
              <w:rPr>
                <w:rFonts w:eastAsia="Arial" w:cs="Arial"/>
                <w:spacing w:val="-2"/>
                <w:sz w:val="16"/>
                <w:szCs w:val="16"/>
              </w:rPr>
              <w:t>P</w:t>
            </w:r>
            <w:r w:rsidRPr="00D347AD">
              <w:rPr>
                <w:rFonts w:eastAsia="Arial" w:cs="Arial"/>
                <w:spacing w:val="-3"/>
                <w:sz w:val="16"/>
                <w:szCs w:val="16"/>
              </w:rPr>
              <w:t>h</w:t>
            </w:r>
            <w:r w:rsidRPr="00D347AD">
              <w:rPr>
                <w:rFonts w:eastAsia="Arial" w:cs="Arial"/>
                <w:spacing w:val="-4"/>
                <w:sz w:val="16"/>
                <w:szCs w:val="16"/>
              </w:rPr>
              <w:t>y</w:t>
            </w:r>
            <w:r w:rsidRPr="00D347AD">
              <w:rPr>
                <w:rFonts w:eastAsia="Arial" w:cs="Arial"/>
                <w:spacing w:val="-2"/>
                <w:sz w:val="16"/>
                <w:szCs w:val="16"/>
              </w:rPr>
              <w:t>s</w:t>
            </w:r>
            <w:r w:rsidRPr="00D347AD">
              <w:rPr>
                <w:rFonts w:eastAsia="Arial" w:cs="Arial"/>
                <w:spacing w:val="-3"/>
                <w:sz w:val="16"/>
                <w:szCs w:val="16"/>
              </w:rPr>
              <w:t>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2"/>
                <w:sz w:val="16"/>
                <w:szCs w:val="16"/>
              </w:rPr>
              <w:t>E</w:t>
            </w:r>
            <w:r w:rsidRPr="00D347AD">
              <w:rPr>
                <w:rFonts w:eastAsia="Arial" w:cs="Arial"/>
                <w:spacing w:val="-3"/>
                <w:sz w:val="16"/>
                <w:szCs w:val="16"/>
              </w:rPr>
              <w:t>du</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pacing w:val="-2"/>
                <w:sz w:val="16"/>
                <w:szCs w:val="16"/>
              </w:rPr>
              <w:t>t</w:t>
            </w:r>
            <w:r w:rsidRPr="00D347AD">
              <w:rPr>
                <w:rFonts w:eastAsia="Arial" w:cs="Arial"/>
                <w:spacing w:val="-3"/>
                <w:sz w:val="16"/>
                <w:szCs w:val="16"/>
              </w:rPr>
              <w:t>io</w:t>
            </w:r>
            <w:r w:rsidRPr="00D347AD">
              <w:rPr>
                <w:rFonts w:eastAsia="Arial" w:cs="Arial"/>
                <w:sz w:val="16"/>
                <w:szCs w:val="16"/>
              </w:rPr>
              <w:t>n</w:t>
            </w:r>
            <w:r w:rsidRPr="00D347AD">
              <w:rPr>
                <w:rFonts w:eastAsia="Arial" w:cs="Arial"/>
                <w:spacing w:val="-5"/>
                <w:sz w:val="16"/>
                <w:szCs w:val="16"/>
              </w:rPr>
              <w:t xml:space="preserve"> </w:t>
            </w:r>
            <w:r w:rsidRPr="00D347AD">
              <w:rPr>
                <w:rFonts w:eastAsia="Arial" w:cs="Arial"/>
                <w:spacing w:val="-3"/>
                <w:sz w:val="16"/>
                <w:szCs w:val="16"/>
              </w:rPr>
              <w:t>1</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4AB00895" w14:textId="77777777" w:rsidR="00D347AD" w:rsidRDefault="00D347AD" w:rsidP="00D347AD">
            <w:pPr>
              <w:spacing w:after="0" w:line="240" w:lineRule="auto"/>
              <w:rPr>
                <w:rFonts w:eastAsia="Arial" w:cs="Arial"/>
                <w:color w:val="000000"/>
                <w:sz w:val="16"/>
                <w:szCs w:val="16"/>
              </w:rPr>
            </w:pPr>
            <w:r w:rsidRPr="00D347AD">
              <w:rPr>
                <w:rFonts w:eastAsia="Arial" w:cs="Arial"/>
                <w:color w:val="000000"/>
                <w:sz w:val="16"/>
                <w:szCs w:val="16"/>
              </w:rPr>
              <w:t>Yoga 15 (5)</w:t>
            </w:r>
          </w:p>
          <w:p w14:paraId="6EC77797" w14:textId="7ACD1B4D" w:rsidR="00DB08EC" w:rsidRPr="00D347AD" w:rsidRDefault="00DB08EC" w:rsidP="00D347AD">
            <w:pPr>
              <w:spacing w:after="0" w:line="240" w:lineRule="auto"/>
              <w:rPr>
                <w:rFonts w:cs="Arial"/>
                <w:color w:val="000000"/>
                <w:sz w:val="16"/>
                <w:szCs w:val="16"/>
              </w:rPr>
            </w:pPr>
            <w:r>
              <w:rPr>
                <w:rFonts w:eastAsia="Arial" w:cs="Arial"/>
                <w:color w:val="000000"/>
                <w:sz w:val="16"/>
                <w:szCs w:val="16"/>
              </w:rPr>
              <w:t>Positive Psychology</w:t>
            </w:r>
          </w:p>
        </w:tc>
        <w:tc>
          <w:tcPr>
            <w:tcW w:w="3163" w:type="dxa"/>
            <w:shd w:val="clear" w:color="auto" w:fill="F3F3F3"/>
          </w:tcPr>
          <w:p w14:paraId="7543BE02" w14:textId="77777777" w:rsidR="00D347AD" w:rsidRPr="00D347AD" w:rsidRDefault="00D347AD" w:rsidP="00D347AD">
            <w:pPr>
              <w:widowControl w:val="0"/>
              <w:spacing w:after="0" w:line="240" w:lineRule="auto"/>
              <w:rPr>
                <w:rFonts w:eastAsia="Arial" w:cs="Arial"/>
                <w:sz w:val="16"/>
                <w:szCs w:val="16"/>
              </w:rPr>
            </w:pPr>
          </w:p>
          <w:p w14:paraId="42DD5121" w14:textId="442124D8" w:rsidR="00D347AD" w:rsidRDefault="00D347AD" w:rsidP="00D347AD">
            <w:pPr>
              <w:widowControl w:val="0"/>
              <w:spacing w:after="0" w:line="240" w:lineRule="auto"/>
              <w:rPr>
                <w:rFonts w:eastAsia="Arial" w:cs="Arial"/>
                <w:sz w:val="16"/>
                <w:szCs w:val="16"/>
              </w:rPr>
            </w:pPr>
            <w:r w:rsidRPr="00D347AD">
              <w:rPr>
                <w:rFonts w:eastAsia="Arial" w:cs="Arial"/>
                <w:sz w:val="16"/>
                <w:szCs w:val="16"/>
              </w:rPr>
              <w:t>Creative Writing &amp; Publishing 25 (5)</w:t>
            </w:r>
          </w:p>
          <w:p w14:paraId="468F42F1" w14:textId="31E2A6BD" w:rsidR="002A2AAE" w:rsidRPr="002A2AAE" w:rsidRDefault="002A2AAE" w:rsidP="002A2AAE">
            <w:pPr>
              <w:widowControl w:val="0"/>
              <w:spacing w:after="0" w:line="240" w:lineRule="auto"/>
              <w:rPr>
                <w:rFonts w:eastAsia="Arial" w:cs="Arial"/>
                <w:spacing w:val="-2"/>
                <w:sz w:val="16"/>
                <w:szCs w:val="16"/>
              </w:rPr>
            </w:pPr>
            <w:r w:rsidRPr="00D347AD">
              <w:rPr>
                <w:rFonts w:eastAsia="Arial" w:cs="Arial"/>
                <w:sz w:val="16"/>
                <w:szCs w:val="16"/>
              </w:rPr>
              <w:t>Forensic Science 25/35 (5)</w:t>
            </w:r>
          </w:p>
          <w:p w14:paraId="7311F85A" w14:textId="4DAE4856" w:rsidR="002016C8" w:rsidRPr="00D347AD" w:rsidRDefault="00750B60" w:rsidP="00D347AD">
            <w:pPr>
              <w:widowControl w:val="0"/>
              <w:spacing w:after="0" w:line="240" w:lineRule="auto"/>
              <w:rPr>
                <w:rFonts w:eastAsia="Arial" w:cs="Arial"/>
                <w:sz w:val="16"/>
                <w:szCs w:val="16"/>
              </w:rPr>
            </w:pPr>
            <w:r>
              <w:rPr>
                <w:rFonts w:eastAsia="Arial" w:cs="Arial"/>
                <w:sz w:val="16"/>
                <w:szCs w:val="16"/>
              </w:rPr>
              <w:t>Journalism</w:t>
            </w:r>
            <w:r w:rsidR="002016C8">
              <w:rPr>
                <w:rFonts w:eastAsia="Arial" w:cs="Arial"/>
                <w:sz w:val="16"/>
                <w:szCs w:val="16"/>
              </w:rPr>
              <w:t xml:space="preserve"> 25 (5)</w:t>
            </w:r>
          </w:p>
          <w:p w14:paraId="2E92AF46" w14:textId="567AEF21" w:rsidR="00D347AD" w:rsidRPr="00AA6273" w:rsidRDefault="00D347AD" w:rsidP="00AA6273">
            <w:pPr>
              <w:widowControl w:val="0"/>
              <w:spacing w:after="0" w:line="240" w:lineRule="auto"/>
              <w:rPr>
                <w:rFonts w:eastAsia="Arial" w:cs="Arial"/>
                <w:sz w:val="16"/>
                <w:szCs w:val="16"/>
              </w:rPr>
            </w:pPr>
            <w:r w:rsidRPr="00D347AD">
              <w:rPr>
                <w:rFonts w:eastAsia="Arial" w:cs="Arial"/>
                <w:spacing w:val="-2"/>
                <w:sz w:val="16"/>
                <w:szCs w:val="16"/>
              </w:rPr>
              <w:t>P</w:t>
            </w:r>
            <w:r w:rsidRPr="00D347AD">
              <w:rPr>
                <w:rFonts w:eastAsia="Arial" w:cs="Arial"/>
                <w:spacing w:val="-3"/>
                <w:sz w:val="16"/>
                <w:szCs w:val="16"/>
              </w:rPr>
              <w:t>h</w:t>
            </w:r>
            <w:r w:rsidRPr="00D347AD">
              <w:rPr>
                <w:rFonts w:eastAsia="Arial" w:cs="Arial"/>
                <w:spacing w:val="-4"/>
                <w:sz w:val="16"/>
                <w:szCs w:val="16"/>
              </w:rPr>
              <w:t>y</w:t>
            </w:r>
            <w:r w:rsidRPr="00D347AD">
              <w:rPr>
                <w:rFonts w:eastAsia="Arial" w:cs="Arial"/>
                <w:spacing w:val="-2"/>
                <w:sz w:val="16"/>
                <w:szCs w:val="16"/>
              </w:rPr>
              <w:t>s</w:t>
            </w:r>
            <w:r w:rsidRPr="00D347AD">
              <w:rPr>
                <w:rFonts w:eastAsia="Arial" w:cs="Arial"/>
                <w:spacing w:val="-3"/>
                <w:sz w:val="16"/>
                <w:szCs w:val="16"/>
              </w:rPr>
              <w:t>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2"/>
                <w:sz w:val="16"/>
                <w:szCs w:val="16"/>
              </w:rPr>
              <w:t>E</w:t>
            </w:r>
            <w:r w:rsidRPr="00D347AD">
              <w:rPr>
                <w:rFonts w:eastAsia="Arial" w:cs="Arial"/>
                <w:spacing w:val="-3"/>
                <w:sz w:val="16"/>
                <w:szCs w:val="16"/>
              </w:rPr>
              <w:t>du</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pacing w:val="-2"/>
                <w:sz w:val="16"/>
                <w:szCs w:val="16"/>
              </w:rPr>
              <w:t>t</w:t>
            </w:r>
            <w:r w:rsidRPr="00D347AD">
              <w:rPr>
                <w:rFonts w:eastAsia="Arial" w:cs="Arial"/>
                <w:spacing w:val="-3"/>
                <w:sz w:val="16"/>
                <w:szCs w:val="16"/>
              </w:rPr>
              <w:t>io</w:t>
            </w:r>
            <w:r w:rsidRPr="00D347AD">
              <w:rPr>
                <w:rFonts w:eastAsia="Arial" w:cs="Arial"/>
                <w:sz w:val="16"/>
                <w:szCs w:val="16"/>
              </w:rPr>
              <w:t>n</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4C5AE46D" w14:textId="31101DE2" w:rsidR="00D347AD" w:rsidRPr="00D347AD" w:rsidRDefault="00475733" w:rsidP="00D347AD">
            <w:pPr>
              <w:widowControl w:val="0"/>
              <w:spacing w:after="0" w:line="240" w:lineRule="auto"/>
              <w:rPr>
                <w:rFonts w:eastAsia="Arial" w:cs="Arial"/>
                <w:sz w:val="16"/>
                <w:szCs w:val="16"/>
              </w:rPr>
            </w:pPr>
            <w:r>
              <w:rPr>
                <w:rFonts w:eastAsia="Arial" w:cs="Arial"/>
                <w:sz w:val="16"/>
                <w:szCs w:val="16"/>
              </w:rPr>
              <w:t>Psychology</w:t>
            </w:r>
            <w:r w:rsidR="00D347AD" w:rsidRPr="00D347AD">
              <w:rPr>
                <w:rFonts w:eastAsia="Arial" w:cs="Arial"/>
                <w:sz w:val="16"/>
                <w:szCs w:val="16"/>
              </w:rPr>
              <w:t xml:space="preserve"> 20/30 (3-6)</w:t>
            </w:r>
          </w:p>
          <w:p w14:paraId="55F9F4D3" w14:textId="77777777" w:rsidR="00D347AD" w:rsidRPr="00D347AD" w:rsidRDefault="00D347AD" w:rsidP="00D347AD">
            <w:pPr>
              <w:widowControl w:val="0"/>
              <w:spacing w:after="0" w:line="240" w:lineRule="auto"/>
              <w:rPr>
                <w:rFonts w:eastAsia="Arial" w:cs="Arial"/>
                <w:sz w:val="16"/>
                <w:szCs w:val="16"/>
              </w:rPr>
            </w:pPr>
            <w:r w:rsidRPr="00D347AD">
              <w:rPr>
                <w:rFonts w:eastAsia="Arial" w:cs="Arial"/>
                <w:sz w:val="16"/>
                <w:szCs w:val="16"/>
              </w:rPr>
              <w:t>Yoga 25 (5)</w:t>
            </w:r>
          </w:p>
          <w:p w14:paraId="71322A93" w14:textId="16E1E9A3" w:rsidR="00D347AD" w:rsidRPr="00D347AD" w:rsidRDefault="00D347AD" w:rsidP="00D347AD">
            <w:pPr>
              <w:widowControl w:val="0"/>
              <w:spacing w:after="0" w:line="240" w:lineRule="auto"/>
              <w:rPr>
                <w:rFonts w:cs="Arial"/>
                <w:color w:val="000000"/>
                <w:sz w:val="16"/>
                <w:szCs w:val="16"/>
              </w:rPr>
            </w:pPr>
          </w:p>
        </w:tc>
        <w:tc>
          <w:tcPr>
            <w:tcW w:w="3203" w:type="dxa"/>
            <w:shd w:val="clear" w:color="auto" w:fill="F3F3F3"/>
          </w:tcPr>
          <w:p w14:paraId="2C984722" w14:textId="77777777" w:rsidR="00D347AD" w:rsidRPr="00D347AD" w:rsidRDefault="00D347AD" w:rsidP="00D347AD">
            <w:pPr>
              <w:widowControl w:val="0"/>
              <w:spacing w:after="0" w:line="240" w:lineRule="auto"/>
              <w:rPr>
                <w:rFonts w:eastAsia="Arial" w:cs="Arial"/>
                <w:sz w:val="16"/>
                <w:szCs w:val="16"/>
              </w:rPr>
            </w:pPr>
          </w:p>
          <w:p w14:paraId="5CE405E3" w14:textId="7E1F67C0" w:rsidR="005F18EE" w:rsidRPr="00D347AD" w:rsidRDefault="00D347AD" w:rsidP="00D347AD">
            <w:pPr>
              <w:widowControl w:val="0"/>
              <w:spacing w:after="0" w:line="240" w:lineRule="auto"/>
              <w:rPr>
                <w:rFonts w:eastAsia="Arial" w:cs="Arial"/>
                <w:sz w:val="16"/>
                <w:szCs w:val="16"/>
              </w:rPr>
            </w:pPr>
            <w:r w:rsidRPr="00D347AD">
              <w:rPr>
                <w:rFonts w:eastAsia="Arial" w:cs="Arial"/>
                <w:sz w:val="16"/>
                <w:szCs w:val="16"/>
              </w:rPr>
              <w:t>Creative Writing &amp; Publishing 35 (5)</w:t>
            </w:r>
          </w:p>
          <w:p w14:paraId="0254DFED" w14:textId="2D5DD98A" w:rsidR="00D347AD" w:rsidRDefault="00D347AD" w:rsidP="00D347AD">
            <w:pPr>
              <w:widowControl w:val="0"/>
              <w:spacing w:after="0" w:line="240" w:lineRule="auto"/>
              <w:rPr>
                <w:rFonts w:eastAsia="Arial" w:cs="Arial"/>
                <w:sz w:val="16"/>
                <w:szCs w:val="16"/>
              </w:rPr>
            </w:pPr>
            <w:r w:rsidRPr="00D347AD">
              <w:rPr>
                <w:rFonts w:eastAsia="Arial" w:cs="Arial"/>
                <w:sz w:val="16"/>
                <w:szCs w:val="16"/>
              </w:rPr>
              <w:t>Forensic Science 25/35 (5)</w:t>
            </w:r>
          </w:p>
          <w:p w14:paraId="046F3F01" w14:textId="779F4355" w:rsidR="00AA6273" w:rsidRPr="00D347AD" w:rsidRDefault="00AA6273" w:rsidP="00D347AD">
            <w:pPr>
              <w:widowControl w:val="0"/>
              <w:spacing w:after="0" w:line="240" w:lineRule="auto"/>
              <w:rPr>
                <w:rFonts w:eastAsia="Arial" w:cs="Arial"/>
                <w:spacing w:val="-2"/>
                <w:sz w:val="16"/>
                <w:szCs w:val="16"/>
              </w:rPr>
            </w:pPr>
            <w:r>
              <w:rPr>
                <w:rFonts w:eastAsia="Arial" w:cs="Arial"/>
                <w:sz w:val="16"/>
                <w:szCs w:val="16"/>
              </w:rPr>
              <w:t>Journalism 35 (5)</w:t>
            </w:r>
          </w:p>
          <w:p w14:paraId="5F3B19EE" w14:textId="77777777" w:rsidR="00475733" w:rsidRDefault="00D347AD" w:rsidP="00D347AD">
            <w:pPr>
              <w:widowControl w:val="0"/>
              <w:spacing w:after="0" w:line="240" w:lineRule="auto"/>
              <w:rPr>
                <w:rFonts w:eastAsia="Arial" w:cs="Arial"/>
                <w:sz w:val="16"/>
                <w:szCs w:val="16"/>
              </w:rPr>
            </w:pPr>
            <w:r w:rsidRPr="00D347AD">
              <w:rPr>
                <w:rFonts w:eastAsia="Arial" w:cs="Arial"/>
                <w:spacing w:val="-2"/>
                <w:sz w:val="16"/>
                <w:szCs w:val="16"/>
              </w:rPr>
              <w:t>P</w:t>
            </w:r>
            <w:r w:rsidRPr="00D347AD">
              <w:rPr>
                <w:rFonts w:eastAsia="Arial" w:cs="Arial"/>
                <w:spacing w:val="-3"/>
                <w:sz w:val="16"/>
                <w:szCs w:val="16"/>
              </w:rPr>
              <w:t>h</w:t>
            </w:r>
            <w:r w:rsidRPr="00D347AD">
              <w:rPr>
                <w:rFonts w:eastAsia="Arial" w:cs="Arial"/>
                <w:spacing w:val="-4"/>
                <w:sz w:val="16"/>
                <w:szCs w:val="16"/>
              </w:rPr>
              <w:t>y</w:t>
            </w:r>
            <w:r w:rsidRPr="00D347AD">
              <w:rPr>
                <w:rFonts w:eastAsia="Arial" w:cs="Arial"/>
                <w:spacing w:val="-2"/>
                <w:sz w:val="16"/>
                <w:szCs w:val="16"/>
              </w:rPr>
              <w:t>s</w:t>
            </w:r>
            <w:r w:rsidRPr="00D347AD">
              <w:rPr>
                <w:rFonts w:eastAsia="Arial" w:cs="Arial"/>
                <w:spacing w:val="-3"/>
                <w:sz w:val="16"/>
                <w:szCs w:val="16"/>
              </w:rPr>
              <w:t>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2"/>
                <w:sz w:val="16"/>
                <w:szCs w:val="16"/>
              </w:rPr>
              <w:t>E</w:t>
            </w:r>
            <w:r w:rsidRPr="00D347AD">
              <w:rPr>
                <w:rFonts w:eastAsia="Arial" w:cs="Arial"/>
                <w:spacing w:val="-3"/>
                <w:sz w:val="16"/>
                <w:szCs w:val="16"/>
              </w:rPr>
              <w:t>du</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pacing w:val="-2"/>
                <w:sz w:val="16"/>
                <w:szCs w:val="16"/>
              </w:rPr>
              <w:t>t</w:t>
            </w:r>
            <w:r w:rsidRPr="00D347AD">
              <w:rPr>
                <w:rFonts w:eastAsia="Arial" w:cs="Arial"/>
                <w:spacing w:val="-3"/>
                <w:sz w:val="16"/>
                <w:szCs w:val="16"/>
              </w:rPr>
              <w:t>io</w:t>
            </w:r>
            <w:r w:rsidRPr="00D347AD">
              <w:rPr>
                <w:rFonts w:eastAsia="Arial" w:cs="Arial"/>
                <w:sz w:val="16"/>
                <w:szCs w:val="16"/>
              </w:rPr>
              <w:t>n</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6D31353" w14:textId="0C550E0D" w:rsidR="00D347AD" w:rsidRPr="00D347AD" w:rsidRDefault="00475733" w:rsidP="00D347AD">
            <w:pPr>
              <w:widowControl w:val="0"/>
              <w:spacing w:after="0" w:line="240" w:lineRule="auto"/>
              <w:rPr>
                <w:rFonts w:eastAsia="Arial" w:cs="Arial"/>
                <w:sz w:val="16"/>
                <w:szCs w:val="16"/>
              </w:rPr>
            </w:pPr>
            <w:r>
              <w:rPr>
                <w:rFonts w:eastAsia="Arial" w:cs="Arial"/>
                <w:sz w:val="16"/>
                <w:szCs w:val="16"/>
              </w:rPr>
              <w:t>Psychology</w:t>
            </w:r>
            <w:r w:rsidR="00D347AD" w:rsidRPr="00D347AD">
              <w:rPr>
                <w:rFonts w:eastAsia="Arial" w:cs="Arial"/>
                <w:sz w:val="16"/>
                <w:szCs w:val="16"/>
              </w:rPr>
              <w:t xml:space="preserve"> 20/30 (3-6)</w:t>
            </w:r>
          </w:p>
          <w:p w14:paraId="3A99056A" w14:textId="77777777" w:rsidR="00D347AD" w:rsidRPr="00D347AD" w:rsidRDefault="00D347AD" w:rsidP="00D347AD">
            <w:pPr>
              <w:widowControl w:val="0"/>
              <w:spacing w:after="0" w:line="240" w:lineRule="auto"/>
              <w:rPr>
                <w:rFonts w:eastAsia="Arial" w:cs="Arial"/>
                <w:sz w:val="16"/>
                <w:szCs w:val="16"/>
              </w:rPr>
            </w:pPr>
            <w:r w:rsidRPr="00D347AD">
              <w:rPr>
                <w:rFonts w:eastAsia="Arial" w:cs="Arial"/>
                <w:sz w:val="16"/>
                <w:szCs w:val="16"/>
              </w:rPr>
              <w:t>Yoga 35 (5)</w:t>
            </w:r>
          </w:p>
          <w:p w14:paraId="1B718829" w14:textId="77777777" w:rsidR="00D347AD" w:rsidRPr="00D347AD" w:rsidRDefault="00D347AD" w:rsidP="00D347AD">
            <w:pPr>
              <w:spacing w:after="0" w:line="240" w:lineRule="auto"/>
              <w:rPr>
                <w:rFonts w:cs="Arial"/>
                <w:color w:val="000000"/>
                <w:sz w:val="16"/>
                <w:szCs w:val="16"/>
              </w:rPr>
            </w:pPr>
          </w:p>
        </w:tc>
      </w:tr>
      <w:tr w:rsidR="00D347AD" w:rsidRPr="00D347AD" w14:paraId="1ACC18E9" w14:textId="77777777" w:rsidTr="00AA6273">
        <w:trPr>
          <w:trHeight w:hRule="exact" w:val="1490"/>
        </w:trPr>
        <w:tc>
          <w:tcPr>
            <w:tcW w:w="3425" w:type="dxa"/>
            <w:shd w:val="clear" w:color="auto" w:fill="F3F3F3"/>
          </w:tcPr>
          <w:p w14:paraId="1532CFCC" w14:textId="77777777" w:rsidR="00D347AD" w:rsidRPr="00D347AD" w:rsidRDefault="00D347AD" w:rsidP="00D347AD">
            <w:pPr>
              <w:widowControl w:val="0"/>
              <w:spacing w:before="48" w:after="0" w:line="240" w:lineRule="auto"/>
              <w:rPr>
                <w:rFonts w:eastAsia="Arial" w:cs="Arial"/>
                <w:sz w:val="16"/>
                <w:szCs w:val="16"/>
              </w:rPr>
            </w:pPr>
            <w:r w:rsidRPr="00D347AD">
              <w:rPr>
                <w:rFonts w:eastAsia="Arial" w:cs="Arial"/>
                <w:b/>
                <w:bCs/>
                <w:spacing w:val="-3"/>
                <w:sz w:val="16"/>
                <w:szCs w:val="16"/>
              </w:rPr>
              <w:t>GLOBAL STUDIES</w:t>
            </w:r>
          </w:p>
          <w:p w14:paraId="595A6ED8"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z w:val="16"/>
                <w:szCs w:val="16"/>
              </w:rPr>
              <w:t>Aboriginal Studies 10 (5)</w:t>
            </w:r>
          </w:p>
          <w:p w14:paraId="7D5B34F9" w14:textId="77777777" w:rsidR="00D347AD" w:rsidRPr="00D347AD" w:rsidRDefault="00D347AD" w:rsidP="00D347AD">
            <w:pPr>
              <w:widowControl w:val="0"/>
              <w:spacing w:before="3" w:after="0" w:line="240" w:lineRule="auto"/>
              <w:rPr>
                <w:rFonts w:eastAsia="Arial" w:cs="Arial"/>
                <w:spacing w:val="-3"/>
                <w:sz w:val="16"/>
                <w:szCs w:val="16"/>
              </w:rPr>
            </w:pPr>
            <w:r w:rsidRPr="00D347AD">
              <w:rPr>
                <w:rFonts w:eastAsia="Arial" w:cs="Arial"/>
                <w:spacing w:val="-3"/>
                <w:sz w:val="16"/>
                <w:szCs w:val="16"/>
              </w:rPr>
              <w:t>ELL Multi-level</w:t>
            </w:r>
          </w:p>
          <w:p w14:paraId="2F0C32DD" w14:textId="77777777" w:rsidR="00D347AD" w:rsidRPr="00D347AD" w:rsidRDefault="00D347AD" w:rsidP="00D347AD">
            <w:pPr>
              <w:widowControl w:val="0"/>
              <w:spacing w:before="3" w:after="0" w:line="240" w:lineRule="auto"/>
              <w:rPr>
                <w:rFonts w:eastAsia="Arial" w:cs="Arial"/>
                <w:sz w:val="16"/>
                <w:szCs w:val="16"/>
              </w:rPr>
            </w:pPr>
            <w:r w:rsidRPr="00D347AD">
              <w:rPr>
                <w:rFonts w:eastAsia="Arial" w:cs="Arial"/>
                <w:spacing w:val="-3"/>
                <w:sz w:val="16"/>
                <w:szCs w:val="16"/>
              </w:rPr>
              <w:t>F</w:t>
            </w:r>
            <w:r w:rsidRPr="00D347AD">
              <w:rPr>
                <w:rFonts w:eastAsia="Arial" w:cs="Arial"/>
                <w:spacing w:val="-4"/>
                <w:sz w:val="16"/>
                <w:szCs w:val="16"/>
              </w:rPr>
              <w:t>r</w:t>
            </w:r>
            <w:r w:rsidRPr="00D347AD">
              <w:rPr>
                <w:rFonts w:eastAsia="Arial" w:cs="Arial"/>
                <w:spacing w:val="-3"/>
                <w:sz w:val="16"/>
                <w:szCs w:val="16"/>
              </w:rPr>
              <w:t>en</w:t>
            </w:r>
            <w:r w:rsidRPr="00D347AD">
              <w:rPr>
                <w:rFonts w:eastAsia="Arial" w:cs="Arial"/>
                <w:spacing w:val="-2"/>
                <w:sz w:val="16"/>
                <w:szCs w:val="16"/>
              </w:rPr>
              <w:t>c</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1</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02080C40" w14:textId="77777777" w:rsidR="00D347AD" w:rsidRPr="00D347AD" w:rsidRDefault="00D347AD" w:rsidP="00D347AD">
            <w:pPr>
              <w:widowControl w:val="0"/>
              <w:spacing w:before="3" w:after="0" w:line="240" w:lineRule="auto"/>
              <w:rPr>
                <w:rFonts w:eastAsia="Arial" w:cs="Arial"/>
                <w:sz w:val="16"/>
                <w:szCs w:val="16"/>
              </w:rPr>
            </w:pPr>
            <w:r w:rsidRPr="00D347AD">
              <w:rPr>
                <w:rFonts w:eastAsia="Arial" w:cs="Arial"/>
                <w:spacing w:val="-3"/>
                <w:sz w:val="16"/>
                <w:szCs w:val="16"/>
              </w:rPr>
              <w:t>F</w:t>
            </w:r>
            <w:r w:rsidRPr="00D347AD">
              <w:rPr>
                <w:rFonts w:eastAsia="Arial" w:cs="Arial"/>
                <w:spacing w:val="-4"/>
                <w:sz w:val="16"/>
                <w:szCs w:val="16"/>
              </w:rPr>
              <w:t>r</w:t>
            </w:r>
            <w:r w:rsidRPr="00D347AD">
              <w:rPr>
                <w:rFonts w:eastAsia="Arial" w:cs="Arial"/>
                <w:spacing w:val="-3"/>
                <w:sz w:val="16"/>
                <w:szCs w:val="16"/>
              </w:rPr>
              <w:t>en</w:t>
            </w:r>
            <w:r w:rsidRPr="00D347AD">
              <w:rPr>
                <w:rFonts w:eastAsia="Arial" w:cs="Arial"/>
                <w:spacing w:val="-2"/>
                <w:sz w:val="16"/>
                <w:szCs w:val="16"/>
              </w:rPr>
              <w:t>c</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 xml:space="preserve">) </w:t>
            </w:r>
            <w:r w:rsidRPr="00840B28">
              <w:rPr>
                <w:rFonts w:eastAsia="Arial" w:cs="Arial"/>
                <w:sz w:val="12"/>
                <w:szCs w:val="12"/>
              </w:rPr>
              <w:t>(Jr High French or Immersion)</w:t>
            </w:r>
          </w:p>
          <w:p w14:paraId="09CA9D10" w14:textId="4B18001A" w:rsidR="00D347AD" w:rsidRDefault="00D347AD" w:rsidP="00D347AD">
            <w:pPr>
              <w:widowControl w:val="0"/>
              <w:spacing w:before="1" w:after="0" w:line="240" w:lineRule="auto"/>
              <w:rPr>
                <w:rFonts w:eastAsia="Arial" w:cs="Arial"/>
                <w:sz w:val="16"/>
                <w:szCs w:val="16"/>
              </w:rPr>
            </w:pPr>
            <w:r w:rsidRPr="00D347AD">
              <w:rPr>
                <w:rFonts w:eastAsia="Arial" w:cs="Arial"/>
                <w:spacing w:val="-2"/>
                <w:sz w:val="16"/>
                <w:szCs w:val="16"/>
              </w:rPr>
              <w:t>S</w:t>
            </w:r>
            <w:r w:rsidRPr="00D347AD">
              <w:rPr>
                <w:rFonts w:eastAsia="Arial" w:cs="Arial"/>
                <w:spacing w:val="-3"/>
                <w:sz w:val="16"/>
                <w:szCs w:val="16"/>
              </w:rPr>
              <w:t>pani</w:t>
            </w:r>
            <w:r w:rsidRPr="00D347AD">
              <w:rPr>
                <w:rFonts w:eastAsia="Arial" w:cs="Arial"/>
                <w:spacing w:val="-2"/>
                <w:sz w:val="16"/>
                <w:szCs w:val="16"/>
              </w:rPr>
              <w:t>s</w:t>
            </w:r>
            <w:r w:rsidRPr="00D347AD">
              <w:rPr>
                <w:rFonts w:eastAsia="Arial" w:cs="Arial"/>
                <w:sz w:val="16"/>
                <w:szCs w:val="16"/>
              </w:rPr>
              <w:t>h</w:t>
            </w:r>
            <w:r w:rsidRPr="00D347AD">
              <w:rPr>
                <w:rFonts w:eastAsia="Arial" w:cs="Arial"/>
                <w:spacing w:val="-5"/>
                <w:sz w:val="16"/>
                <w:szCs w:val="16"/>
              </w:rPr>
              <w:t xml:space="preserve"> </w:t>
            </w:r>
            <w:r w:rsidR="0042411F">
              <w:rPr>
                <w:rFonts w:eastAsia="Arial" w:cs="Arial"/>
                <w:spacing w:val="-5"/>
                <w:sz w:val="16"/>
                <w:szCs w:val="16"/>
              </w:rPr>
              <w:t xml:space="preserve">L&amp;C </w:t>
            </w:r>
            <w:r w:rsidRPr="00D347AD">
              <w:rPr>
                <w:rFonts w:eastAsia="Arial" w:cs="Arial"/>
                <w:spacing w:val="-3"/>
                <w:sz w:val="16"/>
                <w:szCs w:val="16"/>
              </w:rPr>
              <w:t>1</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CB575A5" w14:textId="0AF25264" w:rsidR="000E072A" w:rsidRPr="00D347AD" w:rsidRDefault="007A0673" w:rsidP="00D347AD">
            <w:pPr>
              <w:widowControl w:val="0"/>
              <w:spacing w:before="1" w:after="0" w:line="240" w:lineRule="auto"/>
              <w:rPr>
                <w:rFonts w:eastAsia="Arial" w:cs="Arial"/>
                <w:sz w:val="16"/>
                <w:szCs w:val="16"/>
              </w:rPr>
            </w:pPr>
            <w:r>
              <w:rPr>
                <w:rFonts w:eastAsia="Arial" w:cs="Arial"/>
                <w:sz w:val="16"/>
                <w:szCs w:val="16"/>
              </w:rPr>
              <w:t>Spanish Language Arts</w:t>
            </w:r>
            <w:r w:rsidR="000E072A">
              <w:rPr>
                <w:rFonts w:eastAsia="Arial" w:cs="Arial"/>
                <w:sz w:val="16"/>
                <w:szCs w:val="16"/>
              </w:rPr>
              <w:t xml:space="preserve"> </w:t>
            </w:r>
            <w:r w:rsidR="000760A4">
              <w:rPr>
                <w:rFonts w:eastAsia="Arial" w:cs="Arial"/>
                <w:sz w:val="16"/>
                <w:szCs w:val="16"/>
              </w:rPr>
              <w:t xml:space="preserve">10 </w:t>
            </w:r>
            <w:r w:rsidR="000E072A">
              <w:rPr>
                <w:rFonts w:eastAsia="Arial" w:cs="Arial"/>
                <w:sz w:val="16"/>
                <w:szCs w:val="16"/>
              </w:rPr>
              <w:t>(5)</w:t>
            </w:r>
            <w:r>
              <w:rPr>
                <w:rFonts w:eastAsia="Arial" w:cs="Arial"/>
                <w:sz w:val="16"/>
                <w:szCs w:val="16"/>
              </w:rPr>
              <w:t xml:space="preserve"> </w:t>
            </w:r>
            <w:r w:rsidRPr="007A0673">
              <w:rPr>
                <w:rFonts w:eastAsia="Arial" w:cs="Arial"/>
                <w:sz w:val="12"/>
                <w:szCs w:val="12"/>
              </w:rPr>
              <w:t>(Jr. High</w:t>
            </w:r>
            <w:r>
              <w:rPr>
                <w:rFonts w:eastAsia="Arial" w:cs="Arial"/>
                <w:sz w:val="12"/>
                <w:szCs w:val="12"/>
              </w:rPr>
              <w:t xml:space="preserve"> Spanish or Bilingual)</w:t>
            </w:r>
          </w:p>
          <w:p w14:paraId="3CF82FEE" w14:textId="77777777" w:rsidR="00D347AD" w:rsidRPr="00D347AD" w:rsidRDefault="00D347AD" w:rsidP="00D347AD">
            <w:pPr>
              <w:widowControl w:val="0"/>
              <w:spacing w:before="1" w:after="0" w:line="240" w:lineRule="auto"/>
              <w:rPr>
                <w:rFonts w:eastAsia="Calibri" w:cs="Arial"/>
                <w:sz w:val="16"/>
                <w:szCs w:val="16"/>
              </w:rPr>
            </w:pPr>
          </w:p>
        </w:tc>
        <w:tc>
          <w:tcPr>
            <w:tcW w:w="3163" w:type="dxa"/>
            <w:shd w:val="clear" w:color="auto" w:fill="F3F3F3"/>
          </w:tcPr>
          <w:p w14:paraId="67D1E8E6" w14:textId="77777777" w:rsidR="000E072A" w:rsidRDefault="000E072A" w:rsidP="00D347AD">
            <w:pPr>
              <w:widowControl w:val="0"/>
              <w:spacing w:after="0" w:line="240" w:lineRule="auto"/>
              <w:rPr>
                <w:rFonts w:eastAsia="Calibri" w:cs="Arial"/>
                <w:sz w:val="16"/>
                <w:szCs w:val="16"/>
              </w:rPr>
            </w:pPr>
          </w:p>
          <w:p w14:paraId="56AF7F5C" w14:textId="2C9B95E3" w:rsidR="00D347AD" w:rsidRPr="00D347AD" w:rsidRDefault="00D347AD" w:rsidP="00D347AD">
            <w:pPr>
              <w:widowControl w:val="0"/>
              <w:spacing w:after="0" w:line="240" w:lineRule="auto"/>
              <w:rPr>
                <w:rFonts w:eastAsia="Arial" w:cs="Arial"/>
                <w:spacing w:val="-3"/>
                <w:sz w:val="16"/>
                <w:szCs w:val="16"/>
              </w:rPr>
            </w:pPr>
            <w:r w:rsidRPr="00D347AD">
              <w:rPr>
                <w:rFonts w:eastAsia="Calibri" w:cs="Arial"/>
                <w:sz w:val="16"/>
                <w:szCs w:val="16"/>
              </w:rPr>
              <w:t>Aboriginal Studies 20 (5)</w:t>
            </w:r>
          </w:p>
          <w:p w14:paraId="25B5D732" w14:textId="77777777" w:rsidR="00D347AD" w:rsidRPr="00D347AD" w:rsidRDefault="00D347AD" w:rsidP="00D347AD">
            <w:pPr>
              <w:widowControl w:val="0"/>
              <w:spacing w:before="3" w:after="0" w:line="240" w:lineRule="auto"/>
              <w:rPr>
                <w:rFonts w:eastAsia="Arial" w:cs="Arial"/>
                <w:spacing w:val="-3"/>
                <w:sz w:val="16"/>
                <w:szCs w:val="16"/>
              </w:rPr>
            </w:pPr>
            <w:r w:rsidRPr="00D347AD">
              <w:rPr>
                <w:rFonts w:eastAsia="Arial" w:cs="Arial"/>
                <w:spacing w:val="-3"/>
                <w:sz w:val="16"/>
                <w:szCs w:val="16"/>
              </w:rPr>
              <w:t>ELL Multi-level</w:t>
            </w:r>
          </w:p>
          <w:p w14:paraId="4C0D6CC9" w14:textId="77777777" w:rsidR="00D347AD" w:rsidRPr="00D347AD" w:rsidRDefault="00D347AD" w:rsidP="00D347AD">
            <w:pPr>
              <w:widowControl w:val="0"/>
              <w:spacing w:before="3" w:after="0" w:line="240" w:lineRule="auto"/>
              <w:rPr>
                <w:rFonts w:eastAsia="Arial" w:cs="Arial"/>
                <w:sz w:val="16"/>
                <w:szCs w:val="16"/>
              </w:rPr>
            </w:pPr>
            <w:r w:rsidRPr="00D347AD">
              <w:rPr>
                <w:rFonts w:eastAsia="Arial" w:cs="Arial"/>
                <w:spacing w:val="-3"/>
                <w:sz w:val="16"/>
                <w:szCs w:val="16"/>
              </w:rPr>
              <w:t>F</w:t>
            </w:r>
            <w:r w:rsidRPr="00D347AD">
              <w:rPr>
                <w:rFonts w:eastAsia="Arial" w:cs="Arial"/>
                <w:spacing w:val="-4"/>
                <w:sz w:val="16"/>
                <w:szCs w:val="16"/>
              </w:rPr>
              <w:t>r</w:t>
            </w:r>
            <w:r w:rsidRPr="00D347AD">
              <w:rPr>
                <w:rFonts w:eastAsia="Arial" w:cs="Arial"/>
                <w:spacing w:val="-3"/>
                <w:sz w:val="16"/>
                <w:szCs w:val="16"/>
              </w:rPr>
              <w:t>en</w:t>
            </w:r>
            <w:r w:rsidRPr="00D347AD">
              <w:rPr>
                <w:rFonts w:eastAsia="Arial" w:cs="Arial"/>
                <w:spacing w:val="-2"/>
                <w:sz w:val="16"/>
                <w:szCs w:val="16"/>
              </w:rPr>
              <w:t>c</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A1329C5" w14:textId="3369C723" w:rsidR="00D347AD" w:rsidRDefault="00D347AD" w:rsidP="00D347AD">
            <w:pPr>
              <w:widowControl w:val="0"/>
              <w:spacing w:before="1" w:after="0" w:line="240" w:lineRule="auto"/>
              <w:rPr>
                <w:rFonts w:eastAsia="Arial" w:cs="Arial"/>
                <w:sz w:val="16"/>
                <w:szCs w:val="16"/>
              </w:rPr>
            </w:pPr>
            <w:r w:rsidRPr="00D347AD">
              <w:rPr>
                <w:rFonts w:eastAsia="Arial" w:cs="Arial"/>
                <w:spacing w:val="-2"/>
                <w:sz w:val="16"/>
                <w:szCs w:val="16"/>
              </w:rPr>
              <w:t>S</w:t>
            </w:r>
            <w:r w:rsidRPr="00D347AD">
              <w:rPr>
                <w:rFonts w:eastAsia="Arial" w:cs="Arial"/>
                <w:spacing w:val="-3"/>
                <w:sz w:val="16"/>
                <w:szCs w:val="16"/>
              </w:rPr>
              <w:t>pani</w:t>
            </w:r>
            <w:r w:rsidRPr="00D347AD">
              <w:rPr>
                <w:rFonts w:eastAsia="Arial" w:cs="Arial"/>
                <w:spacing w:val="-2"/>
                <w:sz w:val="16"/>
                <w:szCs w:val="16"/>
              </w:rPr>
              <w:t>s</w:t>
            </w:r>
            <w:r w:rsidRPr="00D347AD">
              <w:rPr>
                <w:rFonts w:eastAsia="Arial" w:cs="Arial"/>
                <w:sz w:val="16"/>
                <w:szCs w:val="16"/>
              </w:rPr>
              <w:t>h</w:t>
            </w:r>
            <w:r w:rsidRPr="00D347AD">
              <w:rPr>
                <w:rFonts w:eastAsia="Arial" w:cs="Arial"/>
                <w:spacing w:val="-5"/>
                <w:sz w:val="16"/>
                <w:szCs w:val="16"/>
              </w:rPr>
              <w:t xml:space="preserve"> </w:t>
            </w:r>
            <w:r w:rsidR="002A2AAE">
              <w:rPr>
                <w:rFonts w:eastAsia="Arial" w:cs="Arial"/>
                <w:spacing w:val="-5"/>
                <w:sz w:val="16"/>
                <w:szCs w:val="16"/>
              </w:rPr>
              <w:t>L</w:t>
            </w:r>
            <w:r w:rsidR="0042411F">
              <w:rPr>
                <w:rFonts w:eastAsia="Arial" w:cs="Arial"/>
                <w:spacing w:val="-5"/>
                <w:sz w:val="16"/>
                <w:szCs w:val="16"/>
              </w:rPr>
              <w:t xml:space="preserve"> &amp;C </w:t>
            </w:r>
            <w:r w:rsidRPr="00D347AD">
              <w:rPr>
                <w:rFonts w:eastAsia="Arial" w:cs="Arial"/>
                <w:spacing w:val="-3"/>
                <w:sz w:val="16"/>
                <w:szCs w:val="16"/>
              </w:rPr>
              <w:t>2</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205ED6CF" w14:textId="7AF40375" w:rsidR="007A0673" w:rsidRDefault="007A0673" w:rsidP="00D347AD">
            <w:pPr>
              <w:widowControl w:val="0"/>
              <w:spacing w:before="1" w:after="0" w:line="240" w:lineRule="auto"/>
              <w:rPr>
                <w:rFonts w:eastAsia="Arial" w:cs="Arial"/>
                <w:sz w:val="16"/>
                <w:szCs w:val="16"/>
              </w:rPr>
            </w:pPr>
            <w:r>
              <w:rPr>
                <w:rFonts w:eastAsia="Arial" w:cs="Arial"/>
                <w:sz w:val="16"/>
                <w:szCs w:val="16"/>
              </w:rPr>
              <w:t xml:space="preserve">Spanish </w:t>
            </w:r>
            <w:r w:rsidR="00057E49">
              <w:rPr>
                <w:rFonts w:eastAsia="Arial" w:cs="Arial"/>
                <w:sz w:val="16"/>
                <w:szCs w:val="16"/>
              </w:rPr>
              <w:t xml:space="preserve">L&amp;C </w:t>
            </w:r>
            <w:r w:rsidR="002A2AAE">
              <w:rPr>
                <w:rFonts w:eastAsia="Arial" w:cs="Arial"/>
                <w:sz w:val="16"/>
                <w:szCs w:val="16"/>
              </w:rPr>
              <w:t>3</w:t>
            </w:r>
            <w:r w:rsidR="00427D38">
              <w:rPr>
                <w:rFonts w:eastAsia="Arial" w:cs="Arial"/>
                <w:sz w:val="16"/>
                <w:szCs w:val="16"/>
              </w:rPr>
              <w:t>0</w:t>
            </w:r>
            <w:r w:rsidR="002A2AAE">
              <w:rPr>
                <w:rFonts w:eastAsia="Arial" w:cs="Arial"/>
                <w:sz w:val="16"/>
                <w:szCs w:val="16"/>
              </w:rPr>
              <w:t xml:space="preserve"> </w:t>
            </w:r>
            <w:r w:rsidR="00057E49">
              <w:rPr>
                <w:rFonts w:eastAsia="Arial" w:cs="Arial"/>
                <w:sz w:val="16"/>
                <w:szCs w:val="16"/>
              </w:rPr>
              <w:t>Cohort</w:t>
            </w:r>
            <w:r w:rsidR="00CB1B02">
              <w:rPr>
                <w:rFonts w:eastAsia="Arial" w:cs="Arial"/>
                <w:sz w:val="16"/>
                <w:szCs w:val="16"/>
              </w:rPr>
              <w:t xml:space="preserve"> </w:t>
            </w:r>
            <w:r w:rsidR="00DA1048">
              <w:rPr>
                <w:rFonts w:eastAsia="Arial" w:cs="Arial"/>
                <w:sz w:val="16"/>
                <w:szCs w:val="16"/>
              </w:rPr>
              <w:t>AP</w:t>
            </w:r>
            <w:r w:rsidR="00FB1180">
              <w:rPr>
                <w:rFonts w:eastAsia="Arial" w:cs="Arial"/>
                <w:sz w:val="16"/>
                <w:szCs w:val="16"/>
              </w:rPr>
              <w:t xml:space="preserve"> </w:t>
            </w:r>
            <w:r>
              <w:rPr>
                <w:rFonts w:eastAsia="Arial" w:cs="Arial"/>
                <w:sz w:val="16"/>
                <w:szCs w:val="16"/>
              </w:rPr>
              <w:t>(5-</w:t>
            </w:r>
            <w:r w:rsidR="00EE60DF">
              <w:rPr>
                <w:rFonts w:eastAsia="Arial" w:cs="Arial"/>
                <w:sz w:val="16"/>
                <w:szCs w:val="16"/>
              </w:rPr>
              <w:t>10</w:t>
            </w:r>
            <w:r>
              <w:rPr>
                <w:rFonts w:eastAsia="Arial" w:cs="Arial"/>
                <w:sz w:val="16"/>
                <w:szCs w:val="16"/>
              </w:rPr>
              <w:t>)</w:t>
            </w:r>
          </w:p>
          <w:p w14:paraId="1D0803EB" w14:textId="6DE35B27" w:rsidR="000E072A" w:rsidRDefault="000E072A" w:rsidP="00D347AD">
            <w:pPr>
              <w:widowControl w:val="0"/>
              <w:spacing w:before="1" w:after="0" w:line="240" w:lineRule="auto"/>
              <w:rPr>
                <w:rFonts w:eastAsia="Arial" w:cs="Arial"/>
                <w:sz w:val="16"/>
                <w:szCs w:val="16"/>
              </w:rPr>
            </w:pPr>
          </w:p>
          <w:p w14:paraId="4AB4F341" w14:textId="77777777" w:rsidR="000E072A" w:rsidRPr="00D347AD" w:rsidRDefault="000E072A" w:rsidP="00D347AD">
            <w:pPr>
              <w:widowControl w:val="0"/>
              <w:spacing w:before="1" w:after="0" w:line="240" w:lineRule="auto"/>
              <w:rPr>
                <w:rFonts w:eastAsia="Arial" w:cs="Arial"/>
                <w:sz w:val="16"/>
                <w:szCs w:val="16"/>
              </w:rPr>
            </w:pPr>
          </w:p>
          <w:p w14:paraId="0C3640BD" w14:textId="77777777" w:rsidR="00D347AD" w:rsidRPr="00D347AD" w:rsidRDefault="00D347AD" w:rsidP="00D347AD">
            <w:pPr>
              <w:spacing w:after="0" w:line="240" w:lineRule="auto"/>
              <w:rPr>
                <w:rFonts w:cs="Arial"/>
                <w:color w:val="000000"/>
                <w:sz w:val="16"/>
                <w:szCs w:val="16"/>
              </w:rPr>
            </w:pPr>
          </w:p>
        </w:tc>
        <w:tc>
          <w:tcPr>
            <w:tcW w:w="3203" w:type="dxa"/>
            <w:shd w:val="clear" w:color="auto" w:fill="F3F3F3"/>
          </w:tcPr>
          <w:p w14:paraId="185E41CB" w14:textId="77777777" w:rsidR="00D347AD" w:rsidRPr="00D347AD" w:rsidRDefault="00D347AD" w:rsidP="00D347AD">
            <w:pPr>
              <w:widowControl w:val="0"/>
              <w:spacing w:after="0" w:line="240" w:lineRule="auto"/>
              <w:rPr>
                <w:rFonts w:eastAsia="Arial" w:cs="Arial"/>
                <w:spacing w:val="-3"/>
                <w:sz w:val="16"/>
                <w:szCs w:val="16"/>
              </w:rPr>
            </w:pPr>
          </w:p>
          <w:p w14:paraId="730EC5E3" w14:textId="77777777" w:rsidR="00D347AD" w:rsidRPr="00D347AD" w:rsidRDefault="00D347AD" w:rsidP="00D347AD">
            <w:pPr>
              <w:widowControl w:val="0"/>
              <w:spacing w:after="0" w:line="240" w:lineRule="auto"/>
              <w:rPr>
                <w:rFonts w:eastAsia="Arial" w:cs="Arial"/>
                <w:spacing w:val="-3"/>
                <w:sz w:val="16"/>
                <w:szCs w:val="16"/>
              </w:rPr>
            </w:pPr>
            <w:r w:rsidRPr="00D347AD">
              <w:rPr>
                <w:rFonts w:eastAsia="Calibri" w:cs="Arial"/>
                <w:sz w:val="16"/>
                <w:szCs w:val="16"/>
              </w:rPr>
              <w:t>Aboriginal Studies 30 (5)</w:t>
            </w:r>
          </w:p>
          <w:p w14:paraId="18CA77B3" w14:textId="77777777" w:rsidR="00D347AD" w:rsidRPr="00D347AD" w:rsidRDefault="00D347AD" w:rsidP="00D347AD">
            <w:pPr>
              <w:widowControl w:val="0"/>
              <w:spacing w:before="3" w:after="0" w:line="240" w:lineRule="auto"/>
              <w:rPr>
                <w:rFonts w:eastAsia="Arial" w:cs="Arial"/>
                <w:spacing w:val="-3"/>
                <w:sz w:val="16"/>
                <w:szCs w:val="16"/>
              </w:rPr>
            </w:pPr>
            <w:r w:rsidRPr="00D347AD">
              <w:rPr>
                <w:rFonts w:eastAsia="Arial" w:cs="Arial"/>
                <w:spacing w:val="-3"/>
                <w:sz w:val="16"/>
                <w:szCs w:val="16"/>
              </w:rPr>
              <w:t>ELL Multi-level</w:t>
            </w:r>
          </w:p>
          <w:p w14:paraId="2A5EC69A" w14:textId="77777777" w:rsidR="00D347AD" w:rsidRPr="00D347AD" w:rsidRDefault="00D347AD" w:rsidP="00D347AD">
            <w:pPr>
              <w:widowControl w:val="0"/>
              <w:spacing w:before="3" w:after="0" w:line="240" w:lineRule="auto"/>
              <w:rPr>
                <w:rFonts w:eastAsia="Arial" w:cs="Arial"/>
                <w:sz w:val="16"/>
                <w:szCs w:val="16"/>
              </w:rPr>
            </w:pPr>
            <w:r w:rsidRPr="00D347AD">
              <w:rPr>
                <w:rFonts w:eastAsia="Arial" w:cs="Arial"/>
                <w:spacing w:val="-3"/>
                <w:sz w:val="16"/>
                <w:szCs w:val="16"/>
              </w:rPr>
              <w:t>F</w:t>
            </w:r>
            <w:r w:rsidRPr="00D347AD">
              <w:rPr>
                <w:rFonts w:eastAsia="Arial" w:cs="Arial"/>
                <w:spacing w:val="-4"/>
                <w:sz w:val="16"/>
                <w:szCs w:val="16"/>
              </w:rPr>
              <w:t>r</w:t>
            </w:r>
            <w:r w:rsidRPr="00D347AD">
              <w:rPr>
                <w:rFonts w:eastAsia="Arial" w:cs="Arial"/>
                <w:spacing w:val="-3"/>
                <w:sz w:val="16"/>
                <w:szCs w:val="16"/>
              </w:rPr>
              <w:t>en</w:t>
            </w:r>
            <w:r w:rsidRPr="00D347AD">
              <w:rPr>
                <w:rFonts w:eastAsia="Arial" w:cs="Arial"/>
                <w:spacing w:val="-2"/>
                <w:sz w:val="16"/>
                <w:szCs w:val="16"/>
              </w:rPr>
              <w:t>c</w:t>
            </w:r>
            <w:r w:rsidRPr="00D347AD">
              <w:rPr>
                <w:rFonts w:eastAsia="Arial" w:cs="Arial"/>
                <w:sz w:val="16"/>
                <w:szCs w:val="16"/>
              </w:rPr>
              <w:t>h</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0F5BABF" w14:textId="14D8AF75" w:rsidR="00D347AD" w:rsidRDefault="00D347AD" w:rsidP="00D347AD">
            <w:pPr>
              <w:widowControl w:val="0"/>
              <w:spacing w:before="1" w:after="0" w:line="240" w:lineRule="auto"/>
              <w:rPr>
                <w:rFonts w:eastAsia="Arial" w:cs="Arial"/>
                <w:sz w:val="16"/>
                <w:szCs w:val="16"/>
              </w:rPr>
            </w:pPr>
            <w:r w:rsidRPr="00D347AD">
              <w:rPr>
                <w:rFonts w:eastAsia="Arial" w:cs="Arial"/>
                <w:spacing w:val="-2"/>
                <w:sz w:val="16"/>
                <w:szCs w:val="16"/>
              </w:rPr>
              <w:t>S</w:t>
            </w:r>
            <w:r w:rsidRPr="00D347AD">
              <w:rPr>
                <w:rFonts w:eastAsia="Arial" w:cs="Arial"/>
                <w:spacing w:val="-3"/>
                <w:sz w:val="16"/>
                <w:szCs w:val="16"/>
              </w:rPr>
              <w:t>pani</w:t>
            </w:r>
            <w:r w:rsidRPr="00D347AD">
              <w:rPr>
                <w:rFonts w:eastAsia="Arial" w:cs="Arial"/>
                <w:spacing w:val="-2"/>
                <w:sz w:val="16"/>
                <w:szCs w:val="16"/>
              </w:rPr>
              <w:t>s</w:t>
            </w:r>
            <w:r w:rsidRPr="00D347AD">
              <w:rPr>
                <w:rFonts w:eastAsia="Arial" w:cs="Arial"/>
                <w:sz w:val="16"/>
                <w:szCs w:val="16"/>
              </w:rPr>
              <w:t>h</w:t>
            </w:r>
            <w:r w:rsidRPr="00D347AD">
              <w:rPr>
                <w:rFonts w:eastAsia="Arial" w:cs="Arial"/>
                <w:spacing w:val="-5"/>
                <w:sz w:val="16"/>
                <w:szCs w:val="16"/>
              </w:rPr>
              <w:t xml:space="preserve"> </w:t>
            </w:r>
            <w:r w:rsidR="0042411F">
              <w:rPr>
                <w:rFonts w:eastAsia="Arial" w:cs="Arial"/>
                <w:spacing w:val="-5"/>
                <w:sz w:val="16"/>
                <w:szCs w:val="16"/>
              </w:rPr>
              <w:t xml:space="preserve">L&amp;C </w:t>
            </w:r>
            <w:r w:rsidRPr="00D347AD">
              <w:rPr>
                <w:rFonts w:eastAsia="Arial" w:cs="Arial"/>
                <w:spacing w:val="-3"/>
                <w:sz w:val="16"/>
                <w:szCs w:val="16"/>
              </w:rPr>
              <w:t>3</w:t>
            </w:r>
            <w:r w:rsidRPr="00D347AD">
              <w:rPr>
                <w:rFonts w:eastAsia="Arial" w:cs="Arial"/>
                <w:sz w:val="16"/>
                <w:szCs w:val="16"/>
              </w:rPr>
              <w:t>0-3Y</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6E953901" w14:textId="4818C688" w:rsidR="000E072A" w:rsidRDefault="00EE60DF" w:rsidP="000E072A">
            <w:pPr>
              <w:widowControl w:val="0"/>
              <w:spacing w:before="1" w:after="0" w:line="240" w:lineRule="auto"/>
              <w:rPr>
                <w:rFonts w:eastAsia="Arial" w:cs="Arial"/>
                <w:sz w:val="16"/>
                <w:szCs w:val="16"/>
              </w:rPr>
            </w:pPr>
            <w:r>
              <w:rPr>
                <w:rFonts w:eastAsia="Arial" w:cs="Arial"/>
                <w:sz w:val="16"/>
                <w:szCs w:val="16"/>
              </w:rPr>
              <w:t xml:space="preserve">Spanish </w:t>
            </w:r>
            <w:r w:rsidR="00057E49">
              <w:rPr>
                <w:rFonts w:eastAsia="Arial" w:cs="Arial"/>
                <w:sz w:val="16"/>
                <w:szCs w:val="16"/>
              </w:rPr>
              <w:t xml:space="preserve">L&amp;C </w:t>
            </w:r>
            <w:r>
              <w:rPr>
                <w:rFonts w:eastAsia="Arial" w:cs="Arial"/>
                <w:sz w:val="16"/>
                <w:szCs w:val="16"/>
              </w:rPr>
              <w:t>30</w:t>
            </w:r>
            <w:r w:rsidR="002A2AAE">
              <w:rPr>
                <w:rFonts w:eastAsia="Arial" w:cs="Arial"/>
                <w:sz w:val="16"/>
                <w:szCs w:val="16"/>
              </w:rPr>
              <w:t xml:space="preserve"> </w:t>
            </w:r>
            <w:r w:rsidR="00057E49">
              <w:rPr>
                <w:rFonts w:eastAsia="Arial" w:cs="Arial"/>
                <w:sz w:val="16"/>
                <w:szCs w:val="16"/>
              </w:rPr>
              <w:t>Cohort</w:t>
            </w:r>
            <w:r w:rsidR="00CB1B02">
              <w:rPr>
                <w:rFonts w:eastAsia="Arial" w:cs="Arial"/>
                <w:sz w:val="16"/>
                <w:szCs w:val="16"/>
              </w:rPr>
              <w:t xml:space="preserve"> </w:t>
            </w:r>
            <w:r w:rsidR="00DA1048">
              <w:rPr>
                <w:rFonts w:eastAsia="Arial" w:cs="Arial"/>
                <w:sz w:val="16"/>
                <w:szCs w:val="16"/>
              </w:rPr>
              <w:t>AP</w:t>
            </w:r>
            <w:r>
              <w:rPr>
                <w:rFonts w:eastAsia="Arial" w:cs="Arial"/>
                <w:sz w:val="16"/>
                <w:szCs w:val="16"/>
              </w:rPr>
              <w:t xml:space="preserve"> (5-10</w:t>
            </w:r>
            <w:r w:rsidR="000E072A">
              <w:rPr>
                <w:rFonts w:eastAsia="Arial" w:cs="Arial"/>
                <w:sz w:val="16"/>
                <w:szCs w:val="16"/>
              </w:rPr>
              <w:t>)</w:t>
            </w:r>
          </w:p>
          <w:p w14:paraId="2F816E09" w14:textId="635B7B5B" w:rsidR="000E072A" w:rsidRDefault="000E072A" w:rsidP="000E072A">
            <w:pPr>
              <w:widowControl w:val="0"/>
              <w:spacing w:before="1" w:after="0" w:line="240" w:lineRule="auto"/>
              <w:rPr>
                <w:rFonts w:eastAsia="Arial" w:cs="Arial"/>
                <w:sz w:val="16"/>
                <w:szCs w:val="16"/>
              </w:rPr>
            </w:pPr>
            <w:r>
              <w:rPr>
                <w:rFonts w:eastAsia="Arial" w:cs="Arial"/>
                <w:sz w:val="16"/>
                <w:szCs w:val="16"/>
              </w:rPr>
              <w:t xml:space="preserve"> </w:t>
            </w:r>
          </w:p>
          <w:p w14:paraId="7848C5CE" w14:textId="77777777" w:rsidR="000E072A" w:rsidRPr="00D347AD" w:rsidRDefault="000E072A" w:rsidP="00D347AD">
            <w:pPr>
              <w:widowControl w:val="0"/>
              <w:spacing w:before="1" w:after="0" w:line="240" w:lineRule="auto"/>
              <w:rPr>
                <w:rFonts w:eastAsia="Arial" w:cs="Arial"/>
                <w:sz w:val="16"/>
                <w:szCs w:val="16"/>
              </w:rPr>
            </w:pPr>
          </w:p>
          <w:p w14:paraId="3E09D8B9" w14:textId="77777777" w:rsidR="00D347AD" w:rsidRPr="00D347AD" w:rsidRDefault="00D347AD" w:rsidP="00D347AD">
            <w:pPr>
              <w:spacing w:after="0" w:line="240" w:lineRule="auto"/>
              <w:rPr>
                <w:rFonts w:cs="Arial"/>
                <w:color w:val="000000"/>
                <w:sz w:val="16"/>
                <w:szCs w:val="16"/>
              </w:rPr>
            </w:pPr>
          </w:p>
        </w:tc>
      </w:tr>
      <w:tr w:rsidR="00D347AD" w:rsidRPr="00D347AD" w14:paraId="567C0A04" w14:textId="77777777" w:rsidTr="00AA6273">
        <w:trPr>
          <w:trHeight w:hRule="exact" w:val="2170"/>
        </w:trPr>
        <w:tc>
          <w:tcPr>
            <w:tcW w:w="3425" w:type="dxa"/>
            <w:shd w:val="clear" w:color="auto" w:fill="F3F3F3"/>
          </w:tcPr>
          <w:p w14:paraId="22E4651C" w14:textId="77777777" w:rsidR="00D347AD" w:rsidRPr="00D347AD" w:rsidRDefault="00D347AD" w:rsidP="00D347AD">
            <w:pPr>
              <w:widowControl w:val="0"/>
              <w:spacing w:before="46" w:after="0" w:line="240" w:lineRule="auto"/>
              <w:rPr>
                <w:rFonts w:eastAsia="Arial" w:cs="Arial"/>
                <w:sz w:val="16"/>
                <w:szCs w:val="16"/>
              </w:rPr>
            </w:pPr>
            <w:r w:rsidRPr="00D347AD">
              <w:rPr>
                <w:rFonts w:eastAsia="Arial" w:cs="Arial"/>
                <w:b/>
                <w:bCs/>
                <w:spacing w:val="-2"/>
                <w:sz w:val="16"/>
                <w:szCs w:val="16"/>
              </w:rPr>
              <w:t>FI</w:t>
            </w:r>
            <w:r w:rsidRPr="00D347AD">
              <w:rPr>
                <w:rFonts w:eastAsia="Arial" w:cs="Arial"/>
                <w:b/>
                <w:bCs/>
                <w:spacing w:val="-3"/>
                <w:sz w:val="16"/>
                <w:szCs w:val="16"/>
              </w:rPr>
              <w:t>N</w:t>
            </w:r>
            <w:r w:rsidRPr="00D347AD">
              <w:rPr>
                <w:rFonts w:eastAsia="Arial" w:cs="Arial"/>
                <w:b/>
                <w:bCs/>
                <w:sz w:val="16"/>
                <w:szCs w:val="16"/>
              </w:rPr>
              <w:t>E</w:t>
            </w:r>
            <w:r w:rsidRPr="00D347AD">
              <w:rPr>
                <w:rFonts w:eastAsia="Arial" w:cs="Arial"/>
                <w:b/>
                <w:bCs/>
                <w:spacing w:val="-10"/>
                <w:sz w:val="16"/>
                <w:szCs w:val="16"/>
              </w:rPr>
              <w:t xml:space="preserve"> </w:t>
            </w:r>
            <w:r w:rsidRPr="00D347AD">
              <w:rPr>
                <w:rFonts w:eastAsia="Arial" w:cs="Arial"/>
                <w:b/>
                <w:bCs/>
                <w:spacing w:val="-6"/>
                <w:sz w:val="16"/>
                <w:szCs w:val="16"/>
              </w:rPr>
              <w:t>A</w:t>
            </w:r>
            <w:r w:rsidRPr="00D347AD">
              <w:rPr>
                <w:rFonts w:eastAsia="Arial" w:cs="Arial"/>
                <w:b/>
                <w:bCs/>
                <w:spacing w:val="-3"/>
                <w:sz w:val="16"/>
                <w:szCs w:val="16"/>
              </w:rPr>
              <w:t>R</w:t>
            </w:r>
            <w:r w:rsidRPr="00D347AD">
              <w:rPr>
                <w:rFonts w:eastAsia="Arial" w:cs="Arial"/>
                <w:b/>
                <w:bCs/>
                <w:spacing w:val="-2"/>
                <w:sz w:val="16"/>
                <w:szCs w:val="16"/>
              </w:rPr>
              <w:t>T</w:t>
            </w:r>
            <w:r w:rsidRPr="00D347AD">
              <w:rPr>
                <w:rFonts w:eastAsia="Arial" w:cs="Arial"/>
                <w:b/>
                <w:bCs/>
                <w:sz w:val="16"/>
                <w:szCs w:val="16"/>
              </w:rPr>
              <w:t>S</w:t>
            </w:r>
          </w:p>
          <w:p w14:paraId="2F079B12" w14:textId="77777777" w:rsidR="00D347AD" w:rsidRPr="00D347AD" w:rsidRDefault="00D347AD" w:rsidP="00D347AD">
            <w:pPr>
              <w:widowControl w:val="0"/>
              <w:spacing w:before="3" w:after="0" w:line="240" w:lineRule="auto"/>
              <w:rPr>
                <w:rFonts w:eastAsia="Arial" w:cs="Arial"/>
                <w:sz w:val="16"/>
                <w:szCs w:val="16"/>
              </w:rPr>
            </w:pPr>
            <w:r w:rsidRPr="00D347AD">
              <w:rPr>
                <w:rFonts w:eastAsia="Arial" w:cs="Arial"/>
                <w:spacing w:val="-2"/>
                <w:sz w:val="16"/>
                <w:szCs w:val="16"/>
              </w:rPr>
              <w:t>A</w:t>
            </w:r>
            <w:r w:rsidRPr="00D347AD">
              <w:rPr>
                <w:rFonts w:eastAsia="Arial" w:cs="Arial"/>
                <w:spacing w:val="-4"/>
                <w:sz w:val="16"/>
                <w:szCs w:val="16"/>
              </w:rPr>
              <w:t>r</w:t>
            </w:r>
            <w:r w:rsidRPr="00D347AD">
              <w:rPr>
                <w:rFonts w:eastAsia="Arial" w:cs="Arial"/>
                <w:sz w:val="16"/>
                <w:szCs w:val="16"/>
              </w:rPr>
              <w:t>t</w:t>
            </w:r>
            <w:r w:rsidRPr="00D347AD">
              <w:rPr>
                <w:rFonts w:eastAsia="Arial" w:cs="Arial"/>
                <w:spacing w:val="-3"/>
                <w:sz w:val="16"/>
                <w:szCs w:val="16"/>
              </w:rPr>
              <w:t xml:space="preserve"> 1</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51D4C858" w14:textId="77777777" w:rsidR="00D347AD" w:rsidRPr="00D347AD" w:rsidRDefault="00D347AD" w:rsidP="00D347AD">
            <w:pPr>
              <w:widowControl w:val="0"/>
              <w:spacing w:before="1" w:after="0" w:line="240" w:lineRule="auto"/>
              <w:rPr>
                <w:rFonts w:eastAsia="Arial" w:cs="Arial"/>
                <w:sz w:val="16"/>
                <w:szCs w:val="16"/>
                <w:lang w:val="en-CA"/>
              </w:rPr>
            </w:pPr>
            <w:r w:rsidRPr="00D347AD">
              <w:rPr>
                <w:rFonts w:eastAsia="Arial" w:cs="Arial"/>
                <w:spacing w:val="-4"/>
                <w:sz w:val="16"/>
                <w:szCs w:val="16"/>
                <w:lang w:val="en-CA"/>
              </w:rPr>
              <w:t>D</w:t>
            </w:r>
            <w:r w:rsidRPr="00D347AD">
              <w:rPr>
                <w:rFonts w:eastAsia="Arial" w:cs="Arial"/>
                <w:spacing w:val="-3"/>
                <w:sz w:val="16"/>
                <w:szCs w:val="16"/>
                <w:lang w:val="en-CA"/>
              </w:rPr>
              <w:t>an</w:t>
            </w:r>
            <w:r w:rsidRPr="00D347AD">
              <w:rPr>
                <w:rFonts w:eastAsia="Arial" w:cs="Arial"/>
                <w:spacing w:val="-2"/>
                <w:sz w:val="16"/>
                <w:szCs w:val="16"/>
                <w:lang w:val="en-CA"/>
              </w:rPr>
              <w:t>c</w:t>
            </w:r>
            <w:r w:rsidRPr="00D347AD">
              <w:rPr>
                <w:rFonts w:eastAsia="Arial" w:cs="Arial"/>
                <w:sz w:val="16"/>
                <w:szCs w:val="16"/>
                <w:lang w:val="en-CA"/>
              </w:rPr>
              <w:t>e</w:t>
            </w:r>
            <w:r w:rsidRPr="00D347AD">
              <w:rPr>
                <w:rFonts w:eastAsia="Arial" w:cs="Arial"/>
                <w:spacing w:val="-5"/>
                <w:sz w:val="16"/>
                <w:szCs w:val="16"/>
                <w:lang w:val="en-CA"/>
              </w:rPr>
              <w:t xml:space="preserve"> </w:t>
            </w:r>
            <w:r w:rsidRPr="00D347AD">
              <w:rPr>
                <w:rFonts w:eastAsia="Arial" w:cs="Arial"/>
                <w:spacing w:val="-3"/>
                <w:sz w:val="16"/>
                <w:szCs w:val="16"/>
                <w:lang w:val="en-CA"/>
              </w:rPr>
              <w:t>1</w:t>
            </w:r>
            <w:r w:rsidRPr="00D347AD">
              <w:rPr>
                <w:rFonts w:eastAsia="Arial" w:cs="Arial"/>
                <w:sz w:val="16"/>
                <w:szCs w:val="16"/>
                <w:lang w:val="en-CA"/>
              </w:rPr>
              <w:t>5</w:t>
            </w:r>
            <w:r w:rsidRPr="00D347AD">
              <w:rPr>
                <w:rFonts w:eastAsia="Arial" w:cs="Arial"/>
                <w:spacing w:val="-5"/>
                <w:sz w:val="16"/>
                <w:szCs w:val="16"/>
                <w:lang w:val="en-CA"/>
              </w:rPr>
              <w:t xml:space="preserve"> </w:t>
            </w:r>
            <w:r w:rsidRPr="00D347AD">
              <w:rPr>
                <w:rFonts w:eastAsia="Arial" w:cs="Arial"/>
                <w:spacing w:val="-4"/>
                <w:sz w:val="16"/>
                <w:szCs w:val="16"/>
                <w:lang w:val="en-CA"/>
              </w:rPr>
              <w:t>(</w:t>
            </w:r>
            <w:r w:rsidRPr="00D347AD">
              <w:rPr>
                <w:rFonts w:eastAsia="Arial" w:cs="Arial"/>
                <w:spacing w:val="-3"/>
                <w:sz w:val="16"/>
                <w:szCs w:val="16"/>
                <w:lang w:val="en-CA"/>
              </w:rPr>
              <w:t>5</w:t>
            </w:r>
            <w:r w:rsidRPr="00D347AD">
              <w:rPr>
                <w:rFonts w:eastAsia="Arial" w:cs="Arial"/>
                <w:sz w:val="16"/>
                <w:szCs w:val="16"/>
                <w:lang w:val="en-CA"/>
              </w:rPr>
              <w:t>)</w:t>
            </w:r>
          </w:p>
          <w:p w14:paraId="6B16CAC2"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pacing w:val="-4"/>
                <w:sz w:val="16"/>
                <w:szCs w:val="16"/>
                <w:lang w:val="en-CA"/>
              </w:rPr>
              <w:t>Dr</w:t>
            </w:r>
            <w:r w:rsidRPr="00D347AD">
              <w:rPr>
                <w:rFonts w:eastAsia="Arial" w:cs="Arial"/>
                <w:spacing w:val="-3"/>
                <w:sz w:val="16"/>
                <w:szCs w:val="16"/>
                <w:lang w:val="en-CA"/>
              </w:rPr>
              <w:t>a</w:t>
            </w:r>
            <w:r w:rsidRPr="00D347AD">
              <w:rPr>
                <w:rFonts w:eastAsia="Arial" w:cs="Arial"/>
                <w:sz w:val="16"/>
                <w:szCs w:val="16"/>
                <w:lang w:val="en-CA"/>
              </w:rPr>
              <w:t>ma</w:t>
            </w:r>
            <w:r w:rsidRPr="00D347AD">
              <w:rPr>
                <w:rFonts w:eastAsia="Arial" w:cs="Arial"/>
                <w:spacing w:val="-5"/>
                <w:sz w:val="16"/>
                <w:szCs w:val="16"/>
                <w:lang w:val="en-CA"/>
              </w:rPr>
              <w:t xml:space="preserve"> </w:t>
            </w:r>
            <w:r w:rsidRPr="00D347AD">
              <w:rPr>
                <w:rFonts w:eastAsia="Arial" w:cs="Arial"/>
                <w:spacing w:val="-3"/>
                <w:sz w:val="16"/>
                <w:szCs w:val="16"/>
                <w:lang w:val="en-CA"/>
              </w:rPr>
              <w:t>1</w:t>
            </w:r>
            <w:r w:rsidRPr="00D347AD">
              <w:rPr>
                <w:rFonts w:eastAsia="Arial" w:cs="Arial"/>
                <w:sz w:val="16"/>
                <w:szCs w:val="16"/>
                <w:lang w:val="en-CA"/>
              </w:rPr>
              <w:t>0</w:t>
            </w:r>
            <w:r w:rsidRPr="00D347AD">
              <w:rPr>
                <w:rFonts w:eastAsia="Arial" w:cs="Arial"/>
                <w:spacing w:val="-5"/>
                <w:sz w:val="16"/>
                <w:szCs w:val="16"/>
                <w:lang w:val="en-CA"/>
              </w:rPr>
              <w:t xml:space="preserve"> </w:t>
            </w:r>
            <w:r w:rsidRPr="00D347AD">
              <w:rPr>
                <w:rFonts w:eastAsia="Arial" w:cs="Arial"/>
                <w:spacing w:val="-4"/>
                <w:sz w:val="16"/>
                <w:szCs w:val="16"/>
                <w:lang w:val="en-CA"/>
              </w:rPr>
              <w:t>(</w:t>
            </w:r>
            <w:r w:rsidRPr="00D347AD">
              <w:rPr>
                <w:rFonts w:eastAsia="Arial" w:cs="Arial"/>
                <w:spacing w:val="-3"/>
                <w:sz w:val="16"/>
                <w:szCs w:val="16"/>
                <w:lang w:val="en-CA"/>
              </w:rPr>
              <w:t>5</w:t>
            </w:r>
            <w:r w:rsidRPr="00D347AD">
              <w:rPr>
                <w:rFonts w:eastAsia="Arial" w:cs="Arial"/>
                <w:sz w:val="16"/>
                <w:szCs w:val="16"/>
                <w:lang w:val="en-CA"/>
              </w:rPr>
              <w:t>)</w:t>
            </w:r>
          </w:p>
          <w:p w14:paraId="646D58CE"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General Music 10 (5)</w:t>
            </w:r>
          </w:p>
          <w:p w14:paraId="51F4B911" w14:textId="66B8BA50" w:rsidR="00D347AD" w:rsidRPr="00D347AD" w:rsidRDefault="00D347AD" w:rsidP="00D347AD">
            <w:pPr>
              <w:widowControl w:val="0"/>
              <w:spacing w:after="0" w:line="240" w:lineRule="auto"/>
              <w:rPr>
                <w:rFonts w:eastAsia="Arial" w:cs="Arial"/>
                <w:sz w:val="16"/>
                <w:szCs w:val="16"/>
              </w:rPr>
            </w:pPr>
            <w:r w:rsidRPr="00D347AD">
              <w:rPr>
                <w:rFonts w:eastAsia="Arial" w:cs="Arial"/>
                <w:spacing w:val="-2"/>
                <w:sz w:val="16"/>
                <w:szCs w:val="16"/>
              </w:rPr>
              <w:t xml:space="preserve">Instrumental Music </w:t>
            </w:r>
            <w:r w:rsidRPr="00D347AD">
              <w:rPr>
                <w:rFonts w:eastAsia="Arial" w:cs="Arial"/>
                <w:spacing w:val="-3"/>
                <w:sz w:val="16"/>
                <w:szCs w:val="16"/>
              </w:rPr>
              <w:t>1</w:t>
            </w:r>
            <w:r w:rsidR="00750B60">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46CA009"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Musical Theatre Multi-level (5)</w:t>
            </w:r>
          </w:p>
          <w:p w14:paraId="46445176" w14:textId="77777777" w:rsidR="00D347AD" w:rsidRPr="00D347AD" w:rsidRDefault="00D347AD" w:rsidP="00D347AD">
            <w:pPr>
              <w:widowControl w:val="0"/>
              <w:spacing w:after="0" w:line="240" w:lineRule="auto"/>
              <w:rPr>
                <w:rFonts w:eastAsia="Arial" w:cs="Arial"/>
                <w:spacing w:val="-5"/>
                <w:sz w:val="16"/>
                <w:szCs w:val="16"/>
              </w:rPr>
            </w:pPr>
            <w:r w:rsidRPr="00D347AD">
              <w:rPr>
                <w:rFonts w:eastAsia="Arial" w:cs="Arial"/>
                <w:spacing w:val="-3"/>
                <w:sz w:val="16"/>
                <w:szCs w:val="16"/>
              </w:rPr>
              <w:t>Te</w:t>
            </w:r>
            <w:r w:rsidRPr="00D347AD">
              <w:rPr>
                <w:rFonts w:eastAsia="Arial" w:cs="Arial"/>
                <w:spacing w:val="-2"/>
                <w:sz w:val="16"/>
                <w:szCs w:val="16"/>
              </w:rPr>
              <w:t>c</w:t>
            </w:r>
            <w:r w:rsidRPr="00D347AD">
              <w:rPr>
                <w:rFonts w:eastAsia="Arial" w:cs="Arial"/>
                <w:spacing w:val="-3"/>
                <w:sz w:val="16"/>
                <w:szCs w:val="16"/>
              </w:rPr>
              <w:t>hni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3"/>
                <w:sz w:val="16"/>
                <w:szCs w:val="16"/>
              </w:rPr>
              <w:t>Thea</w:t>
            </w:r>
            <w:r w:rsidRPr="00D347AD">
              <w:rPr>
                <w:rFonts w:eastAsia="Arial" w:cs="Arial"/>
                <w:spacing w:val="-2"/>
                <w:sz w:val="16"/>
                <w:szCs w:val="16"/>
              </w:rPr>
              <w:t>t</w:t>
            </w:r>
            <w:r w:rsidRPr="00D347AD">
              <w:rPr>
                <w:rFonts w:eastAsia="Arial" w:cs="Arial"/>
                <w:spacing w:val="-4"/>
                <w:sz w:val="16"/>
                <w:szCs w:val="16"/>
              </w:rPr>
              <w:t>r</w:t>
            </w:r>
            <w:r w:rsidRPr="00D347AD">
              <w:rPr>
                <w:rFonts w:eastAsia="Arial" w:cs="Arial"/>
                <w:sz w:val="16"/>
                <w:szCs w:val="16"/>
              </w:rPr>
              <w:t>e</w:t>
            </w:r>
            <w:r w:rsidRPr="00D347AD">
              <w:rPr>
                <w:rFonts w:eastAsia="Arial" w:cs="Arial"/>
                <w:spacing w:val="-5"/>
                <w:sz w:val="16"/>
                <w:szCs w:val="16"/>
              </w:rPr>
              <w:t xml:space="preserve"> </w:t>
            </w:r>
            <w:r w:rsidRPr="00D347AD">
              <w:rPr>
                <w:rFonts w:eastAsia="Arial" w:cs="Arial"/>
                <w:spacing w:val="-3"/>
                <w:sz w:val="16"/>
                <w:szCs w:val="16"/>
              </w:rPr>
              <w:t>1</w:t>
            </w:r>
            <w:r w:rsidRPr="00D347AD">
              <w:rPr>
                <w:rFonts w:eastAsia="Arial" w:cs="Arial"/>
                <w:sz w:val="16"/>
                <w:szCs w:val="16"/>
              </w:rPr>
              <w:t>5</w:t>
            </w:r>
            <w:r w:rsidRPr="00D347AD">
              <w:rPr>
                <w:rFonts w:eastAsia="Arial" w:cs="Arial"/>
                <w:spacing w:val="-5"/>
                <w:sz w:val="16"/>
                <w:szCs w:val="16"/>
              </w:rPr>
              <w:t xml:space="preserve"> (5)</w:t>
            </w:r>
          </w:p>
          <w:p w14:paraId="45F5EDB0" w14:textId="77777777" w:rsidR="00D347AD" w:rsidRPr="00D347AD" w:rsidRDefault="00D347AD" w:rsidP="00D347AD">
            <w:pPr>
              <w:widowControl w:val="0"/>
              <w:spacing w:after="0" w:line="240" w:lineRule="auto"/>
              <w:rPr>
                <w:rFonts w:eastAsia="Arial" w:cs="Arial"/>
                <w:spacing w:val="-5"/>
                <w:sz w:val="16"/>
                <w:szCs w:val="16"/>
              </w:rPr>
            </w:pPr>
          </w:p>
          <w:p w14:paraId="06AC6044" w14:textId="77777777" w:rsidR="00D347AD" w:rsidRPr="00D347AD" w:rsidRDefault="00D347AD" w:rsidP="00D347AD">
            <w:pPr>
              <w:widowControl w:val="0"/>
              <w:spacing w:after="0" w:line="240" w:lineRule="auto"/>
              <w:rPr>
                <w:rFonts w:eastAsia="Arial" w:cs="Arial"/>
                <w:spacing w:val="-5"/>
                <w:sz w:val="16"/>
                <w:szCs w:val="16"/>
              </w:rPr>
            </w:pPr>
            <w:r w:rsidRPr="00D347AD">
              <w:rPr>
                <w:rFonts w:eastAsia="Arial" w:cs="Arial"/>
                <w:spacing w:val="-5"/>
                <w:sz w:val="16"/>
                <w:szCs w:val="16"/>
              </w:rPr>
              <w:t>No request required:</w:t>
            </w:r>
          </w:p>
          <w:p w14:paraId="1DF5D6B0" w14:textId="4B6D6295" w:rsid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 xml:space="preserve">Band </w:t>
            </w:r>
            <w:r w:rsidR="000D7E23">
              <w:rPr>
                <w:rFonts w:eastAsia="Arial" w:cs="Arial"/>
                <w:sz w:val="16"/>
                <w:szCs w:val="16"/>
                <w:lang w:val="en-CA"/>
              </w:rPr>
              <w:t>15 – Corequisite of Inst.</w:t>
            </w:r>
            <w:r w:rsidRPr="00D347AD">
              <w:rPr>
                <w:rFonts w:eastAsia="Arial" w:cs="Arial"/>
                <w:sz w:val="16"/>
                <w:szCs w:val="16"/>
                <w:lang w:val="en-CA"/>
              </w:rPr>
              <w:t xml:space="preserve"> Music 10</w:t>
            </w:r>
          </w:p>
          <w:p w14:paraId="7B39EA70" w14:textId="77777777" w:rsidR="00D347AD" w:rsidRPr="00D347AD" w:rsidRDefault="00D347AD" w:rsidP="00D347AD">
            <w:pPr>
              <w:widowControl w:val="0"/>
              <w:spacing w:after="0" w:line="240" w:lineRule="auto"/>
              <w:rPr>
                <w:rFonts w:eastAsia="Arial" w:cs="Arial"/>
                <w:sz w:val="16"/>
                <w:szCs w:val="16"/>
                <w:lang w:val="en-CA"/>
              </w:rPr>
            </w:pPr>
          </w:p>
          <w:p w14:paraId="77E3B5FB" w14:textId="77777777" w:rsidR="00D347AD" w:rsidRPr="00D347AD" w:rsidRDefault="00D347AD" w:rsidP="00D347AD">
            <w:pPr>
              <w:widowControl w:val="0"/>
              <w:spacing w:after="0" w:line="240" w:lineRule="auto"/>
              <w:rPr>
                <w:rFonts w:cs="Arial"/>
                <w:color w:val="000000"/>
                <w:sz w:val="16"/>
                <w:szCs w:val="16"/>
              </w:rPr>
            </w:pPr>
          </w:p>
        </w:tc>
        <w:tc>
          <w:tcPr>
            <w:tcW w:w="3163" w:type="dxa"/>
            <w:shd w:val="clear" w:color="auto" w:fill="F3F3F3"/>
          </w:tcPr>
          <w:p w14:paraId="75C96294" w14:textId="77777777" w:rsidR="00D347AD" w:rsidRPr="00D347AD" w:rsidRDefault="00D347AD" w:rsidP="00D347AD">
            <w:pPr>
              <w:widowControl w:val="0"/>
              <w:spacing w:before="3" w:after="0" w:line="240" w:lineRule="auto"/>
              <w:rPr>
                <w:rFonts w:eastAsia="Arial" w:cs="Arial"/>
                <w:spacing w:val="-2"/>
                <w:sz w:val="16"/>
                <w:szCs w:val="16"/>
              </w:rPr>
            </w:pPr>
          </w:p>
          <w:p w14:paraId="49D7C678" w14:textId="77777777" w:rsidR="00D347AD" w:rsidRPr="00D347AD" w:rsidRDefault="00D347AD" w:rsidP="00D347AD">
            <w:pPr>
              <w:widowControl w:val="0"/>
              <w:spacing w:before="3" w:after="0" w:line="240" w:lineRule="auto"/>
              <w:rPr>
                <w:rFonts w:eastAsia="Arial" w:cs="Arial"/>
                <w:spacing w:val="-2"/>
                <w:sz w:val="16"/>
                <w:szCs w:val="16"/>
              </w:rPr>
            </w:pPr>
            <w:r w:rsidRPr="00D347AD">
              <w:rPr>
                <w:rFonts w:eastAsia="Arial" w:cs="Arial"/>
                <w:spacing w:val="-2"/>
                <w:sz w:val="16"/>
                <w:szCs w:val="16"/>
              </w:rPr>
              <w:t>A</w:t>
            </w:r>
            <w:r w:rsidRPr="00D347AD">
              <w:rPr>
                <w:rFonts w:eastAsia="Arial" w:cs="Arial"/>
                <w:spacing w:val="-4"/>
                <w:sz w:val="16"/>
                <w:szCs w:val="16"/>
              </w:rPr>
              <w:t>r</w:t>
            </w:r>
            <w:r w:rsidRPr="00D347AD">
              <w:rPr>
                <w:rFonts w:eastAsia="Arial" w:cs="Arial"/>
                <w:sz w:val="16"/>
                <w:szCs w:val="16"/>
              </w:rPr>
              <w:t>t</w:t>
            </w:r>
            <w:r w:rsidRPr="00D347AD">
              <w:rPr>
                <w:rFonts w:eastAsia="Arial" w:cs="Arial"/>
                <w:spacing w:val="-3"/>
                <w:sz w:val="16"/>
                <w:szCs w:val="16"/>
              </w:rPr>
              <w:t xml:space="preserve"> 2</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75E5C96D"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4"/>
                <w:sz w:val="16"/>
                <w:szCs w:val="16"/>
              </w:rPr>
              <w:t>D</w:t>
            </w:r>
            <w:r w:rsidRPr="00D347AD">
              <w:rPr>
                <w:rFonts w:eastAsia="Arial" w:cs="Arial"/>
                <w:spacing w:val="-3"/>
                <w:sz w:val="16"/>
                <w:szCs w:val="16"/>
              </w:rPr>
              <w:t>an</w:t>
            </w:r>
            <w:r w:rsidRPr="00D347AD">
              <w:rPr>
                <w:rFonts w:eastAsia="Arial" w:cs="Arial"/>
                <w:spacing w:val="-2"/>
                <w:sz w:val="16"/>
                <w:szCs w:val="16"/>
              </w:rPr>
              <w:t>c</w:t>
            </w:r>
            <w:r w:rsidRPr="00D347AD">
              <w:rPr>
                <w:rFonts w:eastAsia="Arial" w:cs="Arial"/>
                <w:sz w:val="16"/>
                <w:szCs w:val="16"/>
              </w:rPr>
              <w:t>e</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5</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0B6D40A7"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4"/>
                <w:sz w:val="16"/>
                <w:szCs w:val="16"/>
              </w:rPr>
              <w:t>Dr</w:t>
            </w:r>
            <w:r w:rsidRPr="00D347AD">
              <w:rPr>
                <w:rFonts w:eastAsia="Arial" w:cs="Arial"/>
                <w:spacing w:val="-3"/>
                <w:sz w:val="16"/>
                <w:szCs w:val="16"/>
              </w:rPr>
              <w:t>a</w:t>
            </w:r>
            <w:r w:rsidRPr="00D347AD">
              <w:rPr>
                <w:rFonts w:eastAsia="Arial" w:cs="Arial"/>
                <w:sz w:val="16"/>
                <w:szCs w:val="16"/>
              </w:rPr>
              <w:t>ma</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7956096D"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General Music 20 (5)</w:t>
            </w:r>
          </w:p>
          <w:p w14:paraId="74B494BA" w14:textId="77777777" w:rsidR="00D347AD" w:rsidRPr="00D347AD" w:rsidRDefault="00D347AD" w:rsidP="00D347AD">
            <w:pPr>
              <w:widowControl w:val="0"/>
              <w:spacing w:after="0" w:line="240" w:lineRule="auto"/>
              <w:rPr>
                <w:rFonts w:eastAsia="Arial" w:cs="Arial"/>
                <w:sz w:val="16"/>
                <w:szCs w:val="16"/>
              </w:rPr>
            </w:pPr>
            <w:r w:rsidRPr="00D347AD">
              <w:rPr>
                <w:rFonts w:eastAsia="Arial" w:cs="Arial"/>
                <w:spacing w:val="-2"/>
                <w:sz w:val="16"/>
                <w:szCs w:val="16"/>
              </w:rPr>
              <w:t xml:space="preserve">Instrumental Music </w:t>
            </w:r>
            <w:r w:rsidRPr="00D347AD">
              <w:rPr>
                <w:rFonts w:eastAsia="Arial" w:cs="Arial"/>
                <w:spacing w:val="-3"/>
                <w:sz w:val="16"/>
                <w:szCs w:val="16"/>
              </w:rPr>
              <w:t>2</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4EBAA6C5"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Musical Theatre Multi-level (5)</w:t>
            </w:r>
          </w:p>
          <w:p w14:paraId="699CAF80" w14:textId="77777777" w:rsidR="00D347AD" w:rsidRPr="00D347AD" w:rsidRDefault="00D347AD" w:rsidP="00D347AD">
            <w:pPr>
              <w:widowControl w:val="0"/>
              <w:spacing w:after="0" w:line="240" w:lineRule="auto"/>
              <w:rPr>
                <w:rFonts w:eastAsia="Arial" w:cs="Arial"/>
                <w:sz w:val="16"/>
                <w:szCs w:val="16"/>
              </w:rPr>
            </w:pPr>
            <w:r w:rsidRPr="00D347AD">
              <w:rPr>
                <w:rFonts w:eastAsia="Arial" w:cs="Arial"/>
                <w:spacing w:val="-3"/>
                <w:sz w:val="16"/>
                <w:szCs w:val="16"/>
              </w:rPr>
              <w:t>Te</w:t>
            </w:r>
            <w:r w:rsidRPr="00D347AD">
              <w:rPr>
                <w:rFonts w:eastAsia="Arial" w:cs="Arial"/>
                <w:spacing w:val="-2"/>
                <w:sz w:val="16"/>
                <w:szCs w:val="16"/>
              </w:rPr>
              <w:t>c</w:t>
            </w:r>
            <w:r w:rsidRPr="00D347AD">
              <w:rPr>
                <w:rFonts w:eastAsia="Arial" w:cs="Arial"/>
                <w:spacing w:val="-3"/>
                <w:sz w:val="16"/>
                <w:szCs w:val="16"/>
              </w:rPr>
              <w:t>hni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3"/>
                <w:sz w:val="16"/>
                <w:szCs w:val="16"/>
              </w:rPr>
              <w:t>Thea</w:t>
            </w:r>
            <w:r w:rsidRPr="00D347AD">
              <w:rPr>
                <w:rFonts w:eastAsia="Arial" w:cs="Arial"/>
                <w:spacing w:val="-2"/>
                <w:sz w:val="16"/>
                <w:szCs w:val="16"/>
              </w:rPr>
              <w:t>t</w:t>
            </w:r>
            <w:r w:rsidRPr="00D347AD">
              <w:rPr>
                <w:rFonts w:eastAsia="Arial" w:cs="Arial"/>
                <w:spacing w:val="-4"/>
                <w:sz w:val="16"/>
                <w:szCs w:val="16"/>
              </w:rPr>
              <w:t>r</w:t>
            </w:r>
            <w:r w:rsidRPr="00D347AD">
              <w:rPr>
                <w:rFonts w:eastAsia="Arial" w:cs="Arial"/>
                <w:sz w:val="16"/>
                <w:szCs w:val="16"/>
              </w:rPr>
              <w:t>e</w:t>
            </w:r>
            <w:r w:rsidRPr="00D347AD">
              <w:rPr>
                <w:rFonts w:eastAsia="Arial" w:cs="Arial"/>
                <w:spacing w:val="-5"/>
                <w:sz w:val="16"/>
                <w:szCs w:val="16"/>
              </w:rPr>
              <w:t xml:space="preserve"> </w:t>
            </w:r>
            <w:r w:rsidRPr="00D347AD">
              <w:rPr>
                <w:rFonts w:eastAsia="Arial" w:cs="Arial"/>
                <w:spacing w:val="-3"/>
                <w:sz w:val="16"/>
                <w:szCs w:val="16"/>
              </w:rPr>
              <w:t>2</w:t>
            </w:r>
            <w:r w:rsidRPr="00D347AD">
              <w:rPr>
                <w:rFonts w:eastAsia="Arial" w:cs="Arial"/>
                <w:sz w:val="16"/>
                <w:szCs w:val="16"/>
              </w:rPr>
              <w:t>5</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B05BCD5" w14:textId="77777777" w:rsidR="00D347AD" w:rsidRPr="00D347AD" w:rsidRDefault="00D347AD" w:rsidP="00D347AD">
            <w:pPr>
              <w:widowControl w:val="0"/>
              <w:spacing w:after="0" w:line="240" w:lineRule="auto"/>
              <w:rPr>
                <w:rFonts w:eastAsia="Arial" w:cs="Arial"/>
                <w:sz w:val="16"/>
                <w:szCs w:val="16"/>
              </w:rPr>
            </w:pPr>
          </w:p>
          <w:p w14:paraId="662A1077" w14:textId="77777777" w:rsidR="00D347AD" w:rsidRPr="00D347AD" w:rsidRDefault="00D347AD" w:rsidP="00D347AD">
            <w:pPr>
              <w:widowControl w:val="0"/>
              <w:spacing w:after="0" w:line="240" w:lineRule="auto"/>
              <w:rPr>
                <w:rFonts w:eastAsia="Arial" w:cs="Arial"/>
                <w:spacing w:val="-5"/>
                <w:sz w:val="16"/>
                <w:szCs w:val="16"/>
              </w:rPr>
            </w:pPr>
            <w:r w:rsidRPr="00D347AD">
              <w:rPr>
                <w:rFonts w:eastAsia="Arial" w:cs="Arial"/>
                <w:spacing w:val="-5"/>
                <w:sz w:val="16"/>
                <w:szCs w:val="16"/>
              </w:rPr>
              <w:t>No request required:</w:t>
            </w:r>
          </w:p>
          <w:p w14:paraId="76C6A44E" w14:textId="530AC4C4"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 xml:space="preserve">Band </w:t>
            </w:r>
            <w:r w:rsidR="000D7E23">
              <w:rPr>
                <w:rFonts w:eastAsia="Arial" w:cs="Arial"/>
                <w:sz w:val="16"/>
                <w:szCs w:val="16"/>
                <w:lang w:val="en-CA"/>
              </w:rPr>
              <w:t>25 – Corequisite of Inst.</w:t>
            </w:r>
            <w:r w:rsidRPr="00D347AD">
              <w:rPr>
                <w:rFonts w:eastAsia="Arial" w:cs="Arial"/>
                <w:sz w:val="16"/>
                <w:szCs w:val="16"/>
                <w:lang w:val="en-CA"/>
              </w:rPr>
              <w:t xml:space="preserve"> Music 20</w:t>
            </w:r>
          </w:p>
          <w:p w14:paraId="3D9A46F0" w14:textId="77777777" w:rsidR="00D347AD" w:rsidRPr="00D347AD" w:rsidRDefault="00D347AD" w:rsidP="00D347AD">
            <w:pPr>
              <w:widowControl w:val="0"/>
              <w:spacing w:after="0" w:line="240" w:lineRule="auto"/>
              <w:rPr>
                <w:rFonts w:eastAsia="Arial" w:cs="Arial"/>
                <w:sz w:val="16"/>
                <w:szCs w:val="16"/>
                <w:lang w:val="en-CA"/>
              </w:rPr>
            </w:pPr>
          </w:p>
          <w:p w14:paraId="62A02FBD" w14:textId="77777777" w:rsidR="00D347AD" w:rsidRPr="00D347AD" w:rsidRDefault="00D347AD" w:rsidP="00D347AD">
            <w:pPr>
              <w:spacing w:after="0" w:line="240" w:lineRule="auto"/>
              <w:rPr>
                <w:rFonts w:cs="Arial"/>
                <w:color w:val="000000"/>
                <w:sz w:val="16"/>
                <w:szCs w:val="16"/>
              </w:rPr>
            </w:pPr>
          </w:p>
        </w:tc>
        <w:tc>
          <w:tcPr>
            <w:tcW w:w="3203" w:type="dxa"/>
            <w:shd w:val="clear" w:color="auto" w:fill="F3F3F3"/>
          </w:tcPr>
          <w:p w14:paraId="64342749" w14:textId="77777777" w:rsidR="00B57EB9" w:rsidRDefault="00B57EB9" w:rsidP="00D347AD">
            <w:pPr>
              <w:widowControl w:val="0"/>
              <w:spacing w:before="3" w:after="0" w:line="240" w:lineRule="auto"/>
              <w:rPr>
                <w:rFonts w:eastAsia="Arial" w:cs="Arial"/>
                <w:spacing w:val="-2"/>
                <w:sz w:val="16"/>
                <w:szCs w:val="16"/>
              </w:rPr>
            </w:pPr>
          </w:p>
          <w:p w14:paraId="6208CF49" w14:textId="48EDC1E4" w:rsidR="000E072A" w:rsidRDefault="00D347AD" w:rsidP="00D347AD">
            <w:pPr>
              <w:widowControl w:val="0"/>
              <w:spacing w:before="3" w:after="0" w:line="240" w:lineRule="auto"/>
              <w:rPr>
                <w:rFonts w:eastAsia="Arial" w:cs="Arial"/>
                <w:sz w:val="16"/>
                <w:szCs w:val="16"/>
              </w:rPr>
            </w:pPr>
            <w:r w:rsidRPr="00D347AD">
              <w:rPr>
                <w:rFonts w:eastAsia="Arial" w:cs="Arial"/>
                <w:spacing w:val="-2"/>
                <w:sz w:val="16"/>
                <w:szCs w:val="16"/>
              </w:rPr>
              <w:t>A</w:t>
            </w:r>
            <w:r w:rsidRPr="00D347AD">
              <w:rPr>
                <w:rFonts w:eastAsia="Arial" w:cs="Arial"/>
                <w:spacing w:val="-4"/>
                <w:sz w:val="16"/>
                <w:szCs w:val="16"/>
              </w:rPr>
              <w:t>r</w:t>
            </w:r>
            <w:r w:rsidRPr="00D347AD">
              <w:rPr>
                <w:rFonts w:eastAsia="Arial" w:cs="Arial"/>
                <w:sz w:val="16"/>
                <w:szCs w:val="16"/>
              </w:rPr>
              <w:t>t</w:t>
            </w:r>
            <w:r w:rsidRPr="00D347AD">
              <w:rPr>
                <w:rFonts w:eastAsia="Arial" w:cs="Arial"/>
                <w:spacing w:val="-3"/>
                <w:sz w:val="16"/>
                <w:szCs w:val="16"/>
              </w:rPr>
              <w:t xml:space="preserve"> 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6AD6F386" w14:textId="65FAD868" w:rsidR="00C013B4" w:rsidRPr="000E072A" w:rsidRDefault="00C013B4" w:rsidP="00D347AD">
            <w:pPr>
              <w:widowControl w:val="0"/>
              <w:spacing w:before="3" w:after="0" w:line="240" w:lineRule="auto"/>
              <w:rPr>
                <w:rFonts w:eastAsia="Arial" w:cs="Arial"/>
                <w:sz w:val="16"/>
                <w:szCs w:val="16"/>
              </w:rPr>
            </w:pPr>
            <w:r>
              <w:rPr>
                <w:rFonts w:eastAsia="Arial" w:cs="Arial"/>
                <w:sz w:val="16"/>
                <w:szCs w:val="16"/>
              </w:rPr>
              <w:t>Art 30</w:t>
            </w:r>
            <w:r w:rsidR="002A2AAE">
              <w:rPr>
                <w:rFonts w:eastAsia="Arial" w:cs="Arial"/>
                <w:sz w:val="16"/>
                <w:szCs w:val="16"/>
              </w:rPr>
              <w:t xml:space="preserve"> Cohort </w:t>
            </w:r>
            <w:r>
              <w:rPr>
                <w:rFonts w:eastAsia="Arial" w:cs="Arial"/>
                <w:sz w:val="16"/>
                <w:szCs w:val="16"/>
              </w:rPr>
              <w:t>AP (</w:t>
            </w:r>
            <w:r w:rsidR="003F1460">
              <w:rPr>
                <w:rFonts w:eastAsia="Arial" w:cs="Arial"/>
                <w:sz w:val="16"/>
                <w:szCs w:val="16"/>
              </w:rPr>
              <w:t>5-10</w:t>
            </w:r>
            <w:r>
              <w:rPr>
                <w:rFonts w:eastAsia="Arial" w:cs="Arial"/>
                <w:sz w:val="16"/>
                <w:szCs w:val="16"/>
              </w:rPr>
              <w:t>)</w:t>
            </w:r>
          </w:p>
          <w:p w14:paraId="1A810560"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4"/>
                <w:sz w:val="16"/>
                <w:szCs w:val="16"/>
              </w:rPr>
              <w:t>D</w:t>
            </w:r>
            <w:r w:rsidRPr="00D347AD">
              <w:rPr>
                <w:rFonts w:eastAsia="Arial" w:cs="Arial"/>
                <w:spacing w:val="-3"/>
                <w:sz w:val="16"/>
                <w:szCs w:val="16"/>
              </w:rPr>
              <w:t>an</w:t>
            </w:r>
            <w:r w:rsidRPr="00D347AD">
              <w:rPr>
                <w:rFonts w:eastAsia="Arial" w:cs="Arial"/>
                <w:spacing w:val="-2"/>
                <w:sz w:val="16"/>
                <w:szCs w:val="16"/>
              </w:rPr>
              <w:t>c</w:t>
            </w:r>
            <w:r w:rsidRPr="00D347AD">
              <w:rPr>
                <w:rFonts w:eastAsia="Arial" w:cs="Arial"/>
                <w:sz w:val="16"/>
                <w:szCs w:val="16"/>
              </w:rPr>
              <w:t>e</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5</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62B7F523"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4"/>
                <w:sz w:val="16"/>
                <w:szCs w:val="16"/>
              </w:rPr>
              <w:t>Dr</w:t>
            </w:r>
            <w:r w:rsidRPr="00D347AD">
              <w:rPr>
                <w:rFonts w:eastAsia="Arial" w:cs="Arial"/>
                <w:spacing w:val="-3"/>
                <w:sz w:val="16"/>
                <w:szCs w:val="16"/>
              </w:rPr>
              <w:t>a</w:t>
            </w:r>
            <w:r w:rsidRPr="00D347AD">
              <w:rPr>
                <w:rFonts w:eastAsia="Arial" w:cs="Arial"/>
                <w:sz w:val="16"/>
                <w:szCs w:val="16"/>
              </w:rPr>
              <w:t>ma</w:t>
            </w:r>
            <w:r w:rsidRPr="00D347AD">
              <w:rPr>
                <w:rFonts w:eastAsia="Arial" w:cs="Arial"/>
                <w:spacing w:val="-5"/>
                <w:sz w:val="16"/>
                <w:szCs w:val="16"/>
              </w:rPr>
              <w:t xml:space="preserve"> </w:t>
            </w:r>
            <w:r w:rsidRPr="00D347AD">
              <w:rPr>
                <w:rFonts w:eastAsia="Arial" w:cs="Arial"/>
                <w:spacing w:val="-3"/>
                <w:sz w:val="16"/>
                <w:szCs w:val="16"/>
              </w:rPr>
              <w:t>30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46442192"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General Music 30 (5)</w:t>
            </w:r>
          </w:p>
          <w:p w14:paraId="3EC8C06C" w14:textId="77777777"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2"/>
                <w:sz w:val="16"/>
                <w:szCs w:val="16"/>
              </w:rPr>
              <w:t xml:space="preserve">Instrumental Music </w:t>
            </w:r>
            <w:r w:rsidRPr="00D347AD">
              <w:rPr>
                <w:rFonts w:eastAsia="Arial" w:cs="Arial"/>
                <w:spacing w:val="-3"/>
                <w:sz w:val="16"/>
                <w:szCs w:val="16"/>
              </w:rPr>
              <w:t>3</w:t>
            </w:r>
            <w:r w:rsidRPr="00D347AD">
              <w:rPr>
                <w:rFonts w:eastAsia="Arial" w:cs="Arial"/>
                <w:sz w:val="16"/>
                <w:szCs w:val="16"/>
              </w:rPr>
              <w:t>0</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368AB5AB" w14:textId="77777777"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Musical Theatre Multi-level (5)</w:t>
            </w:r>
          </w:p>
          <w:p w14:paraId="722F521B" w14:textId="726C4535" w:rsidR="00D347AD" w:rsidRPr="00D347AD" w:rsidRDefault="00D347AD" w:rsidP="00D347AD">
            <w:pPr>
              <w:widowControl w:val="0"/>
              <w:spacing w:before="1" w:after="0" w:line="240" w:lineRule="auto"/>
              <w:rPr>
                <w:rFonts w:eastAsia="Arial" w:cs="Arial"/>
                <w:sz w:val="16"/>
                <w:szCs w:val="16"/>
              </w:rPr>
            </w:pPr>
            <w:r w:rsidRPr="00D347AD">
              <w:rPr>
                <w:rFonts w:eastAsia="Arial" w:cs="Arial"/>
                <w:spacing w:val="-3"/>
                <w:sz w:val="16"/>
                <w:szCs w:val="16"/>
              </w:rPr>
              <w:t>Te</w:t>
            </w:r>
            <w:r w:rsidRPr="00D347AD">
              <w:rPr>
                <w:rFonts w:eastAsia="Arial" w:cs="Arial"/>
                <w:spacing w:val="-2"/>
                <w:sz w:val="16"/>
                <w:szCs w:val="16"/>
              </w:rPr>
              <w:t>c</w:t>
            </w:r>
            <w:r w:rsidRPr="00D347AD">
              <w:rPr>
                <w:rFonts w:eastAsia="Arial" w:cs="Arial"/>
                <w:spacing w:val="-3"/>
                <w:sz w:val="16"/>
                <w:szCs w:val="16"/>
              </w:rPr>
              <w:t>hni</w:t>
            </w:r>
            <w:r w:rsidRPr="00D347AD">
              <w:rPr>
                <w:rFonts w:eastAsia="Arial" w:cs="Arial"/>
                <w:spacing w:val="-2"/>
                <w:sz w:val="16"/>
                <w:szCs w:val="16"/>
              </w:rPr>
              <w:t>c</w:t>
            </w:r>
            <w:r w:rsidRPr="00D347AD">
              <w:rPr>
                <w:rFonts w:eastAsia="Arial" w:cs="Arial"/>
                <w:spacing w:val="-3"/>
                <w:sz w:val="16"/>
                <w:szCs w:val="16"/>
              </w:rPr>
              <w:t>a</w:t>
            </w:r>
            <w:r w:rsidRPr="00D347AD">
              <w:rPr>
                <w:rFonts w:eastAsia="Arial" w:cs="Arial"/>
                <w:sz w:val="16"/>
                <w:szCs w:val="16"/>
              </w:rPr>
              <w:t>l</w:t>
            </w:r>
            <w:r w:rsidRPr="00D347AD">
              <w:rPr>
                <w:rFonts w:eastAsia="Arial" w:cs="Arial"/>
                <w:spacing w:val="-4"/>
                <w:sz w:val="16"/>
                <w:szCs w:val="16"/>
              </w:rPr>
              <w:t xml:space="preserve"> </w:t>
            </w:r>
            <w:r w:rsidRPr="00D347AD">
              <w:rPr>
                <w:rFonts w:eastAsia="Arial" w:cs="Arial"/>
                <w:spacing w:val="-3"/>
                <w:sz w:val="16"/>
                <w:szCs w:val="16"/>
              </w:rPr>
              <w:t>Thea</w:t>
            </w:r>
            <w:r w:rsidRPr="00D347AD">
              <w:rPr>
                <w:rFonts w:eastAsia="Arial" w:cs="Arial"/>
                <w:spacing w:val="-2"/>
                <w:sz w:val="16"/>
                <w:szCs w:val="16"/>
              </w:rPr>
              <w:t>t</w:t>
            </w:r>
            <w:r w:rsidRPr="00D347AD">
              <w:rPr>
                <w:rFonts w:eastAsia="Arial" w:cs="Arial"/>
                <w:spacing w:val="-4"/>
                <w:sz w:val="16"/>
                <w:szCs w:val="16"/>
              </w:rPr>
              <w:t>r</w:t>
            </w:r>
            <w:r w:rsidRPr="00D347AD">
              <w:rPr>
                <w:rFonts w:eastAsia="Arial" w:cs="Arial"/>
                <w:sz w:val="16"/>
                <w:szCs w:val="16"/>
              </w:rPr>
              <w:t>e</w:t>
            </w:r>
            <w:r w:rsidRPr="00D347AD">
              <w:rPr>
                <w:rFonts w:eastAsia="Arial" w:cs="Arial"/>
                <w:spacing w:val="-5"/>
                <w:sz w:val="16"/>
                <w:szCs w:val="16"/>
              </w:rPr>
              <w:t xml:space="preserve"> </w:t>
            </w:r>
            <w:r w:rsidRPr="00D347AD">
              <w:rPr>
                <w:rFonts w:eastAsia="Arial" w:cs="Arial"/>
                <w:spacing w:val="-3"/>
                <w:sz w:val="16"/>
                <w:szCs w:val="16"/>
              </w:rPr>
              <w:t>3</w:t>
            </w:r>
            <w:r w:rsidRPr="00D347AD">
              <w:rPr>
                <w:rFonts w:eastAsia="Arial" w:cs="Arial"/>
                <w:sz w:val="16"/>
                <w:szCs w:val="16"/>
              </w:rPr>
              <w:t>5</w:t>
            </w:r>
            <w:r w:rsidRPr="00D347AD">
              <w:rPr>
                <w:rFonts w:eastAsia="Arial" w:cs="Arial"/>
                <w:spacing w:val="-5"/>
                <w:sz w:val="16"/>
                <w:szCs w:val="16"/>
              </w:rPr>
              <w:t xml:space="preserve"> </w:t>
            </w:r>
            <w:r w:rsidRPr="00D347AD">
              <w:rPr>
                <w:rFonts w:eastAsia="Arial" w:cs="Arial"/>
                <w:spacing w:val="-4"/>
                <w:sz w:val="16"/>
                <w:szCs w:val="16"/>
              </w:rPr>
              <w:t>(</w:t>
            </w:r>
            <w:r w:rsidRPr="00D347AD">
              <w:rPr>
                <w:rFonts w:eastAsia="Arial" w:cs="Arial"/>
                <w:spacing w:val="-3"/>
                <w:sz w:val="16"/>
                <w:szCs w:val="16"/>
              </w:rPr>
              <w:t>5</w:t>
            </w:r>
            <w:r w:rsidRPr="00D347AD">
              <w:rPr>
                <w:rFonts w:eastAsia="Arial" w:cs="Arial"/>
                <w:sz w:val="16"/>
                <w:szCs w:val="16"/>
              </w:rPr>
              <w:t>)</w:t>
            </w:r>
          </w:p>
          <w:p w14:paraId="1C6DDC76" w14:textId="77777777" w:rsidR="00D347AD" w:rsidRPr="00D347AD" w:rsidRDefault="00D347AD" w:rsidP="00D347AD">
            <w:pPr>
              <w:widowControl w:val="0"/>
              <w:spacing w:after="0" w:line="240" w:lineRule="auto"/>
              <w:rPr>
                <w:rFonts w:eastAsia="Arial" w:cs="Arial"/>
                <w:spacing w:val="-5"/>
                <w:sz w:val="16"/>
                <w:szCs w:val="16"/>
              </w:rPr>
            </w:pPr>
            <w:r w:rsidRPr="00D347AD">
              <w:rPr>
                <w:rFonts w:eastAsia="Arial" w:cs="Arial"/>
                <w:spacing w:val="-5"/>
                <w:sz w:val="16"/>
                <w:szCs w:val="16"/>
              </w:rPr>
              <w:t>No request required:</w:t>
            </w:r>
          </w:p>
          <w:p w14:paraId="3DAF4EA5" w14:textId="18AA7526" w:rsidR="00D347AD" w:rsidRPr="00D347AD" w:rsidRDefault="00D347AD" w:rsidP="00D347AD">
            <w:pPr>
              <w:widowControl w:val="0"/>
              <w:spacing w:after="0" w:line="240" w:lineRule="auto"/>
              <w:rPr>
                <w:rFonts w:eastAsia="Arial" w:cs="Arial"/>
                <w:sz w:val="16"/>
                <w:szCs w:val="16"/>
                <w:lang w:val="en-CA"/>
              </w:rPr>
            </w:pPr>
            <w:r w:rsidRPr="00D347AD">
              <w:rPr>
                <w:rFonts w:eastAsia="Arial" w:cs="Arial"/>
                <w:sz w:val="16"/>
                <w:szCs w:val="16"/>
                <w:lang w:val="en-CA"/>
              </w:rPr>
              <w:t xml:space="preserve">Band </w:t>
            </w:r>
            <w:r w:rsidR="000D7E23">
              <w:rPr>
                <w:rFonts w:eastAsia="Arial" w:cs="Arial"/>
                <w:sz w:val="16"/>
                <w:szCs w:val="16"/>
                <w:lang w:val="en-CA"/>
              </w:rPr>
              <w:t>35 – Corequisite of Inst.</w:t>
            </w:r>
            <w:r w:rsidRPr="00D347AD">
              <w:rPr>
                <w:rFonts w:eastAsia="Arial" w:cs="Arial"/>
                <w:sz w:val="16"/>
                <w:szCs w:val="16"/>
                <w:lang w:val="en-CA"/>
              </w:rPr>
              <w:t xml:space="preserve"> Music 30</w:t>
            </w:r>
          </w:p>
          <w:p w14:paraId="0968D720" w14:textId="77777777" w:rsidR="00D347AD" w:rsidRPr="00D347AD" w:rsidRDefault="00D347AD" w:rsidP="00D347AD">
            <w:pPr>
              <w:widowControl w:val="0"/>
              <w:spacing w:after="0" w:line="240" w:lineRule="auto"/>
              <w:rPr>
                <w:rFonts w:eastAsia="Arial" w:cs="Arial"/>
                <w:sz w:val="16"/>
                <w:szCs w:val="16"/>
                <w:lang w:val="en-CA"/>
              </w:rPr>
            </w:pPr>
          </w:p>
          <w:p w14:paraId="1611AF88" w14:textId="77777777" w:rsidR="00D347AD" w:rsidRPr="00D347AD" w:rsidRDefault="00D347AD" w:rsidP="00D347AD">
            <w:pPr>
              <w:widowControl w:val="0"/>
              <w:spacing w:before="1" w:after="0" w:line="240" w:lineRule="auto"/>
              <w:rPr>
                <w:rFonts w:eastAsia="Arial" w:cs="Arial"/>
                <w:sz w:val="16"/>
                <w:szCs w:val="16"/>
              </w:rPr>
            </w:pPr>
          </w:p>
          <w:p w14:paraId="3F87C421" w14:textId="77777777" w:rsidR="00D347AD" w:rsidRPr="00D347AD" w:rsidRDefault="00D347AD" w:rsidP="00D347AD">
            <w:pPr>
              <w:spacing w:after="0" w:line="240" w:lineRule="auto"/>
              <w:rPr>
                <w:rFonts w:cs="Arial"/>
                <w:color w:val="000000"/>
                <w:sz w:val="16"/>
                <w:szCs w:val="16"/>
              </w:rPr>
            </w:pPr>
          </w:p>
        </w:tc>
      </w:tr>
      <w:tr w:rsidR="00D347AD" w:rsidRPr="00D347AD" w14:paraId="6540352F" w14:textId="77777777" w:rsidTr="00B57EB9">
        <w:trPr>
          <w:trHeight w:hRule="exact" w:val="3025"/>
        </w:trPr>
        <w:tc>
          <w:tcPr>
            <w:tcW w:w="3425" w:type="dxa"/>
            <w:shd w:val="clear" w:color="auto" w:fill="F3F3F3"/>
          </w:tcPr>
          <w:p w14:paraId="6F992819" w14:textId="19141108" w:rsidR="00D347AD" w:rsidRPr="00AA6273" w:rsidRDefault="00AA6273" w:rsidP="00D347AD">
            <w:pPr>
              <w:spacing w:after="0"/>
              <w:rPr>
                <w:rFonts w:cs="Arial"/>
                <w:b/>
                <w:sz w:val="16"/>
                <w:szCs w:val="16"/>
              </w:rPr>
            </w:pPr>
            <w:r>
              <w:rPr>
                <w:rFonts w:cs="Arial"/>
                <w:b/>
                <w:sz w:val="16"/>
                <w:szCs w:val="16"/>
              </w:rPr>
              <w:t>CAREER &amp; TECHNOLOGY STUDIES (CTS)</w:t>
            </w:r>
          </w:p>
          <w:p w14:paraId="61A42F75" w14:textId="77777777" w:rsidR="00D347AD" w:rsidRPr="00D347AD" w:rsidRDefault="00D347AD" w:rsidP="00D347AD">
            <w:pPr>
              <w:spacing w:after="0"/>
              <w:rPr>
                <w:rFonts w:cs="Arial"/>
                <w:sz w:val="16"/>
                <w:szCs w:val="16"/>
              </w:rPr>
            </w:pPr>
            <w:r w:rsidRPr="00D347AD">
              <w:rPr>
                <w:rFonts w:cs="Arial"/>
                <w:sz w:val="16"/>
                <w:szCs w:val="16"/>
              </w:rPr>
              <w:t xml:space="preserve">Business Studies 10 </w:t>
            </w:r>
          </w:p>
          <w:p w14:paraId="72BD7664" w14:textId="77777777" w:rsidR="00D347AD" w:rsidRPr="00D347AD" w:rsidRDefault="00D347AD" w:rsidP="00D347AD">
            <w:pPr>
              <w:spacing w:after="0"/>
              <w:rPr>
                <w:rFonts w:cs="Arial"/>
                <w:sz w:val="16"/>
                <w:szCs w:val="16"/>
              </w:rPr>
            </w:pPr>
            <w:r w:rsidRPr="00D347AD">
              <w:rPr>
                <w:rFonts w:eastAsia="Arial" w:cs="Arial"/>
                <w:bCs/>
                <w:spacing w:val="-2"/>
                <w:sz w:val="16"/>
                <w:szCs w:val="16"/>
              </w:rPr>
              <w:t xml:space="preserve">Computing Science 10 </w:t>
            </w:r>
          </w:p>
          <w:p w14:paraId="6973C0D4" w14:textId="77777777" w:rsidR="00D347AD" w:rsidRPr="00D347AD" w:rsidRDefault="00D347AD" w:rsidP="00D347AD">
            <w:pPr>
              <w:spacing w:after="0"/>
              <w:rPr>
                <w:rFonts w:cs="Arial"/>
                <w:sz w:val="16"/>
                <w:szCs w:val="16"/>
              </w:rPr>
            </w:pPr>
            <w:r w:rsidRPr="00D347AD">
              <w:rPr>
                <w:rFonts w:cs="Arial"/>
                <w:sz w:val="16"/>
                <w:szCs w:val="16"/>
              </w:rPr>
              <w:t xml:space="preserve">Construction Intro </w:t>
            </w:r>
          </w:p>
          <w:p w14:paraId="18B97171" w14:textId="6A1CD95F" w:rsidR="00D347AD" w:rsidRPr="00D347AD" w:rsidRDefault="00DB08EC" w:rsidP="00D347AD">
            <w:pPr>
              <w:spacing w:after="0"/>
              <w:rPr>
                <w:rFonts w:cs="Arial"/>
                <w:sz w:val="16"/>
                <w:szCs w:val="16"/>
              </w:rPr>
            </w:pPr>
            <w:r>
              <w:rPr>
                <w:rFonts w:cs="Arial"/>
                <w:sz w:val="16"/>
                <w:szCs w:val="16"/>
              </w:rPr>
              <w:t>Design Studies</w:t>
            </w:r>
            <w:r w:rsidR="00D347AD" w:rsidRPr="00D347AD">
              <w:rPr>
                <w:rFonts w:cs="Arial"/>
                <w:sz w:val="16"/>
                <w:szCs w:val="16"/>
              </w:rPr>
              <w:t xml:space="preserve"> Intro</w:t>
            </w:r>
          </w:p>
          <w:p w14:paraId="1D41A929" w14:textId="77777777" w:rsidR="00D347AD" w:rsidRPr="00D347AD" w:rsidRDefault="00D347AD" w:rsidP="00D347AD">
            <w:pPr>
              <w:spacing w:after="0"/>
              <w:rPr>
                <w:rFonts w:cs="Arial"/>
                <w:sz w:val="16"/>
                <w:szCs w:val="16"/>
              </w:rPr>
            </w:pPr>
            <w:r w:rsidRPr="00D347AD">
              <w:rPr>
                <w:rFonts w:cs="Arial"/>
                <w:sz w:val="16"/>
                <w:szCs w:val="16"/>
              </w:rPr>
              <w:t xml:space="preserve">Foods Culinary Arts Intro </w:t>
            </w:r>
          </w:p>
          <w:p w14:paraId="7B034AB4" w14:textId="440F7931" w:rsidR="00D347AD" w:rsidRPr="00D347AD" w:rsidRDefault="00750B60" w:rsidP="00D347AD">
            <w:pPr>
              <w:spacing w:after="0"/>
              <w:rPr>
                <w:rFonts w:cs="Arial"/>
                <w:sz w:val="16"/>
                <w:szCs w:val="16"/>
              </w:rPr>
            </w:pPr>
            <w:r>
              <w:rPr>
                <w:rFonts w:cs="Arial"/>
                <w:sz w:val="16"/>
                <w:szCs w:val="16"/>
              </w:rPr>
              <w:t>Graphic Design Intro</w:t>
            </w:r>
          </w:p>
          <w:p w14:paraId="4855E02A" w14:textId="77777777" w:rsidR="00D347AD" w:rsidRPr="00D347AD" w:rsidRDefault="00D347AD" w:rsidP="00D347AD">
            <w:pPr>
              <w:spacing w:after="0"/>
              <w:rPr>
                <w:rFonts w:cs="Arial"/>
                <w:sz w:val="16"/>
                <w:szCs w:val="16"/>
              </w:rPr>
            </w:pPr>
            <w:r w:rsidRPr="00D347AD">
              <w:rPr>
                <w:rFonts w:cs="Arial"/>
                <w:sz w:val="16"/>
                <w:szCs w:val="16"/>
              </w:rPr>
              <w:t>Leadership Intro</w:t>
            </w:r>
          </w:p>
          <w:p w14:paraId="21858001" w14:textId="77777777" w:rsidR="00D347AD" w:rsidRPr="00D347AD" w:rsidRDefault="00D347AD" w:rsidP="00D347AD">
            <w:pPr>
              <w:spacing w:after="0"/>
              <w:rPr>
                <w:rFonts w:cs="Arial"/>
                <w:sz w:val="16"/>
                <w:szCs w:val="16"/>
              </w:rPr>
            </w:pPr>
            <w:r w:rsidRPr="00D347AD">
              <w:rPr>
                <w:rFonts w:cs="Arial"/>
                <w:sz w:val="16"/>
                <w:szCs w:val="16"/>
              </w:rPr>
              <w:t>Legal Studies Intro</w:t>
            </w:r>
          </w:p>
          <w:p w14:paraId="198C6A8D" w14:textId="77777777" w:rsidR="00D347AD" w:rsidRPr="00D347AD" w:rsidRDefault="00D347AD" w:rsidP="00D347AD">
            <w:pPr>
              <w:spacing w:after="0"/>
              <w:rPr>
                <w:rFonts w:cs="Arial"/>
                <w:sz w:val="16"/>
                <w:szCs w:val="16"/>
              </w:rPr>
            </w:pPr>
            <w:r w:rsidRPr="00D347AD">
              <w:rPr>
                <w:rFonts w:cs="Arial"/>
                <w:sz w:val="16"/>
                <w:szCs w:val="16"/>
              </w:rPr>
              <w:t xml:space="preserve">Natural Resources Intro </w:t>
            </w:r>
          </w:p>
          <w:p w14:paraId="763734BC" w14:textId="359AF644" w:rsidR="00AA6273" w:rsidRPr="00AA6273" w:rsidRDefault="00C44115" w:rsidP="00D347AD">
            <w:pPr>
              <w:spacing w:after="0"/>
              <w:rPr>
                <w:rFonts w:cs="Arial"/>
                <w:sz w:val="12"/>
                <w:szCs w:val="12"/>
              </w:rPr>
            </w:pPr>
            <w:r>
              <w:rPr>
                <w:rFonts w:cs="Arial"/>
                <w:sz w:val="16"/>
                <w:szCs w:val="16"/>
              </w:rPr>
              <w:t>Environmental &amp; Outdoor Ed.</w:t>
            </w:r>
          </w:p>
          <w:p w14:paraId="01817886" w14:textId="14007D32" w:rsidR="00AA6273" w:rsidRDefault="00AA6273" w:rsidP="00D347AD">
            <w:pPr>
              <w:spacing w:after="0"/>
              <w:rPr>
                <w:rFonts w:cs="Arial"/>
                <w:sz w:val="16"/>
                <w:szCs w:val="16"/>
              </w:rPr>
            </w:pPr>
            <w:r>
              <w:rPr>
                <w:rFonts w:cs="Arial"/>
                <w:sz w:val="16"/>
                <w:szCs w:val="16"/>
              </w:rPr>
              <w:t>Robotics Intro</w:t>
            </w:r>
          </w:p>
          <w:p w14:paraId="4D1A0F4D" w14:textId="568D3044" w:rsidR="00D347AD" w:rsidRPr="00D347AD" w:rsidRDefault="00D347AD" w:rsidP="00D347AD">
            <w:pPr>
              <w:spacing w:after="0"/>
              <w:rPr>
                <w:rFonts w:cs="Arial"/>
                <w:sz w:val="16"/>
                <w:szCs w:val="16"/>
              </w:rPr>
            </w:pPr>
            <w:r w:rsidRPr="00D347AD">
              <w:rPr>
                <w:rFonts w:cs="Arial"/>
                <w:sz w:val="16"/>
                <w:szCs w:val="16"/>
              </w:rPr>
              <w:t xml:space="preserve">Sports Medicine Intro </w:t>
            </w:r>
          </w:p>
          <w:p w14:paraId="7BC9D203" w14:textId="77777777" w:rsidR="00D347AD" w:rsidRPr="00D347AD" w:rsidRDefault="00D347AD" w:rsidP="00D347AD">
            <w:pPr>
              <w:spacing w:after="0"/>
              <w:rPr>
                <w:rFonts w:cs="Arial"/>
                <w:sz w:val="16"/>
                <w:szCs w:val="16"/>
              </w:rPr>
            </w:pPr>
            <w:r w:rsidRPr="00D347AD">
              <w:rPr>
                <w:rFonts w:cs="Arial"/>
                <w:sz w:val="16"/>
                <w:szCs w:val="16"/>
              </w:rPr>
              <w:t xml:space="preserve">Sports Performance Intro </w:t>
            </w:r>
          </w:p>
          <w:p w14:paraId="088AC384" w14:textId="77777777" w:rsidR="00D347AD" w:rsidRPr="00D347AD" w:rsidRDefault="00D347AD" w:rsidP="00D347AD">
            <w:pPr>
              <w:spacing w:after="0"/>
              <w:rPr>
                <w:rFonts w:cs="Arial"/>
                <w:sz w:val="16"/>
                <w:szCs w:val="16"/>
              </w:rPr>
            </w:pPr>
          </w:p>
          <w:p w14:paraId="4E7B4D55" w14:textId="77777777" w:rsidR="00D347AD" w:rsidRPr="00D347AD" w:rsidRDefault="00D347AD" w:rsidP="00D347AD">
            <w:pPr>
              <w:rPr>
                <w:rFonts w:cs="Arial"/>
                <w:sz w:val="16"/>
                <w:szCs w:val="16"/>
              </w:rPr>
            </w:pPr>
          </w:p>
        </w:tc>
        <w:tc>
          <w:tcPr>
            <w:tcW w:w="3163" w:type="dxa"/>
            <w:shd w:val="clear" w:color="auto" w:fill="F3F3F3"/>
          </w:tcPr>
          <w:p w14:paraId="6B52A06D" w14:textId="77777777" w:rsidR="00D347AD" w:rsidRPr="00D347AD" w:rsidRDefault="00D347AD" w:rsidP="00D347AD">
            <w:pPr>
              <w:spacing w:after="0"/>
              <w:rPr>
                <w:rFonts w:cs="Arial"/>
                <w:sz w:val="16"/>
                <w:szCs w:val="16"/>
              </w:rPr>
            </w:pPr>
          </w:p>
          <w:p w14:paraId="5BE15AAD" w14:textId="77777777" w:rsidR="00D347AD" w:rsidRPr="00D347AD" w:rsidRDefault="00D347AD" w:rsidP="00D347AD">
            <w:pPr>
              <w:spacing w:after="0"/>
              <w:rPr>
                <w:rFonts w:cs="Arial"/>
                <w:sz w:val="16"/>
                <w:szCs w:val="16"/>
              </w:rPr>
            </w:pPr>
            <w:r w:rsidRPr="00D347AD">
              <w:rPr>
                <w:rFonts w:cs="Arial"/>
                <w:sz w:val="16"/>
                <w:szCs w:val="16"/>
              </w:rPr>
              <w:t>Business Studies 20</w:t>
            </w:r>
          </w:p>
          <w:p w14:paraId="6F607A08" w14:textId="7ECD0ECF" w:rsidR="00D347AD" w:rsidRDefault="00D347AD" w:rsidP="00D347AD">
            <w:pPr>
              <w:spacing w:after="0"/>
              <w:rPr>
                <w:rFonts w:eastAsia="Arial" w:cs="Arial"/>
                <w:bCs/>
                <w:spacing w:val="-2"/>
                <w:sz w:val="16"/>
                <w:szCs w:val="16"/>
              </w:rPr>
            </w:pPr>
            <w:r w:rsidRPr="00D347AD">
              <w:rPr>
                <w:rFonts w:eastAsia="Arial" w:cs="Arial"/>
                <w:bCs/>
                <w:spacing w:val="-2"/>
                <w:sz w:val="16"/>
                <w:szCs w:val="16"/>
              </w:rPr>
              <w:t>Computing Science 20</w:t>
            </w:r>
          </w:p>
          <w:p w14:paraId="1BBE23B9" w14:textId="1A079857" w:rsidR="00C57AE2" w:rsidRPr="00D347AD" w:rsidRDefault="00C57AE2" w:rsidP="00D347AD">
            <w:pPr>
              <w:spacing w:after="0"/>
              <w:rPr>
                <w:rFonts w:cs="Arial"/>
                <w:sz w:val="16"/>
                <w:szCs w:val="16"/>
              </w:rPr>
            </w:pPr>
            <w:r>
              <w:rPr>
                <w:rFonts w:eastAsia="Arial" w:cs="Arial"/>
                <w:bCs/>
                <w:spacing w:val="-2"/>
                <w:sz w:val="16"/>
                <w:szCs w:val="16"/>
              </w:rPr>
              <w:t xml:space="preserve">Computer Science 20/30 </w:t>
            </w:r>
            <w:r w:rsidR="00B57EB9">
              <w:rPr>
                <w:rFonts w:eastAsia="Arial" w:cs="Arial"/>
                <w:bCs/>
                <w:spacing w:val="-2"/>
                <w:sz w:val="16"/>
                <w:szCs w:val="16"/>
              </w:rPr>
              <w:t xml:space="preserve">Cohort </w:t>
            </w:r>
            <w:r>
              <w:rPr>
                <w:rFonts w:eastAsia="Arial" w:cs="Arial"/>
                <w:bCs/>
                <w:spacing w:val="-2"/>
                <w:sz w:val="16"/>
                <w:szCs w:val="16"/>
              </w:rPr>
              <w:t xml:space="preserve">AP </w:t>
            </w:r>
          </w:p>
          <w:p w14:paraId="63368748" w14:textId="7455C378" w:rsidR="00D347AD" w:rsidRPr="00D347AD" w:rsidRDefault="005F18EE" w:rsidP="00D347AD">
            <w:pPr>
              <w:spacing w:after="0"/>
              <w:rPr>
                <w:rFonts w:cs="Arial"/>
                <w:sz w:val="16"/>
                <w:szCs w:val="16"/>
              </w:rPr>
            </w:pPr>
            <w:r>
              <w:rPr>
                <w:rFonts w:cs="Arial"/>
                <w:sz w:val="16"/>
                <w:szCs w:val="16"/>
              </w:rPr>
              <w:t>Construction Inter</w:t>
            </w:r>
          </w:p>
          <w:p w14:paraId="3DF0B118" w14:textId="27BD453A" w:rsidR="00D347AD" w:rsidRPr="00D347AD" w:rsidRDefault="00DB08EC" w:rsidP="00D347AD">
            <w:pPr>
              <w:spacing w:after="0"/>
              <w:rPr>
                <w:rFonts w:cs="Arial"/>
                <w:sz w:val="16"/>
                <w:szCs w:val="16"/>
              </w:rPr>
            </w:pPr>
            <w:r>
              <w:rPr>
                <w:rFonts w:cs="Arial"/>
                <w:sz w:val="16"/>
                <w:szCs w:val="16"/>
              </w:rPr>
              <w:t>Design Studies</w:t>
            </w:r>
            <w:r w:rsidR="00D347AD" w:rsidRPr="00D347AD">
              <w:rPr>
                <w:rFonts w:cs="Arial"/>
                <w:sz w:val="16"/>
                <w:szCs w:val="16"/>
              </w:rPr>
              <w:t xml:space="preserve"> Inter</w:t>
            </w:r>
          </w:p>
          <w:p w14:paraId="55C6BAB0" w14:textId="77777777" w:rsidR="00D347AD" w:rsidRPr="00D347AD" w:rsidRDefault="00D347AD" w:rsidP="00D347AD">
            <w:pPr>
              <w:spacing w:after="0"/>
              <w:rPr>
                <w:rFonts w:cs="Arial"/>
                <w:sz w:val="16"/>
                <w:szCs w:val="16"/>
              </w:rPr>
            </w:pPr>
            <w:r w:rsidRPr="00D347AD">
              <w:rPr>
                <w:rFonts w:cs="Arial"/>
                <w:sz w:val="16"/>
                <w:szCs w:val="16"/>
              </w:rPr>
              <w:t>Foods Culinary Arts Inter</w:t>
            </w:r>
          </w:p>
          <w:p w14:paraId="43F4CB07" w14:textId="6A4F272B" w:rsidR="00D347AD" w:rsidRPr="00D347AD" w:rsidRDefault="00750B60" w:rsidP="00D347AD">
            <w:pPr>
              <w:spacing w:after="0"/>
              <w:rPr>
                <w:rFonts w:cs="Arial"/>
                <w:sz w:val="16"/>
                <w:szCs w:val="16"/>
              </w:rPr>
            </w:pPr>
            <w:r>
              <w:rPr>
                <w:rFonts w:cs="Arial"/>
                <w:sz w:val="16"/>
                <w:szCs w:val="16"/>
              </w:rPr>
              <w:t>Graphic Design inter</w:t>
            </w:r>
          </w:p>
          <w:p w14:paraId="211DA443" w14:textId="77777777" w:rsidR="00D347AD" w:rsidRPr="00D347AD" w:rsidRDefault="00D347AD" w:rsidP="00D347AD">
            <w:pPr>
              <w:spacing w:after="0"/>
              <w:rPr>
                <w:rFonts w:cs="Arial"/>
                <w:sz w:val="16"/>
                <w:szCs w:val="16"/>
              </w:rPr>
            </w:pPr>
            <w:r w:rsidRPr="00D347AD">
              <w:rPr>
                <w:rFonts w:cs="Arial"/>
                <w:sz w:val="16"/>
                <w:szCs w:val="16"/>
              </w:rPr>
              <w:t>Leadership Inter</w:t>
            </w:r>
          </w:p>
          <w:p w14:paraId="09335438" w14:textId="77777777" w:rsidR="00D347AD" w:rsidRPr="00D347AD" w:rsidRDefault="00D347AD" w:rsidP="00D347AD">
            <w:pPr>
              <w:spacing w:after="0"/>
              <w:rPr>
                <w:rFonts w:cs="Arial"/>
                <w:sz w:val="16"/>
                <w:szCs w:val="16"/>
              </w:rPr>
            </w:pPr>
            <w:r w:rsidRPr="00D347AD">
              <w:rPr>
                <w:rFonts w:cs="Arial"/>
                <w:sz w:val="16"/>
                <w:szCs w:val="16"/>
              </w:rPr>
              <w:t>Legal Studies Inter</w:t>
            </w:r>
          </w:p>
          <w:p w14:paraId="11328C76" w14:textId="77777777" w:rsidR="00D347AD" w:rsidRPr="00D347AD" w:rsidRDefault="00D347AD" w:rsidP="00D347AD">
            <w:pPr>
              <w:spacing w:after="0"/>
              <w:rPr>
                <w:rFonts w:cs="Arial"/>
                <w:sz w:val="16"/>
                <w:szCs w:val="16"/>
              </w:rPr>
            </w:pPr>
            <w:r w:rsidRPr="00D347AD">
              <w:rPr>
                <w:rFonts w:cs="Arial"/>
                <w:sz w:val="16"/>
                <w:szCs w:val="16"/>
              </w:rPr>
              <w:t xml:space="preserve">Natural Resources Inter </w:t>
            </w:r>
          </w:p>
          <w:p w14:paraId="40E6232C" w14:textId="5CAD0120" w:rsidR="00D347AD" w:rsidRDefault="002A2AAE" w:rsidP="002A2AAE">
            <w:pPr>
              <w:spacing w:after="0"/>
              <w:rPr>
                <w:rFonts w:cs="Arial"/>
                <w:sz w:val="16"/>
                <w:szCs w:val="16"/>
              </w:rPr>
            </w:pPr>
            <w:r>
              <w:rPr>
                <w:rFonts w:cs="Arial"/>
                <w:sz w:val="16"/>
                <w:szCs w:val="16"/>
              </w:rPr>
              <w:t xml:space="preserve">Outdoor </w:t>
            </w:r>
            <w:r w:rsidR="00C44115">
              <w:rPr>
                <w:rFonts w:cs="Arial"/>
                <w:sz w:val="16"/>
                <w:szCs w:val="16"/>
              </w:rPr>
              <w:t>Pursuits</w:t>
            </w:r>
            <w:r>
              <w:rPr>
                <w:rFonts w:cs="Arial"/>
                <w:sz w:val="16"/>
                <w:szCs w:val="16"/>
              </w:rPr>
              <w:t xml:space="preserve"> multi-level</w:t>
            </w:r>
          </w:p>
          <w:p w14:paraId="74111904" w14:textId="06AC013C" w:rsidR="00AA6273" w:rsidRPr="00D347AD" w:rsidRDefault="00DB08EC" w:rsidP="002A2AAE">
            <w:pPr>
              <w:spacing w:after="0"/>
              <w:rPr>
                <w:rFonts w:cs="Arial"/>
                <w:sz w:val="16"/>
                <w:szCs w:val="16"/>
              </w:rPr>
            </w:pPr>
            <w:r>
              <w:rPr>
                <w:rFonts w:cs="Arial"/>
                <w:sz w:val="16"/>
                <w:szCs w:val="16"/>
              </w:rPr>
              <w:t>Robotics Inter</w:t>
            </w:r>
          </w:p>
          <w:p w14:paraId="57E01D22" w14:textId="77777777" w:rsidR="00D347AD" w:rsidRPr="00D347AD" w:rsidRDefault="00D347AD" w:rsidP="00D347AD">
            <w:pPr>
              <w:spacing w:after="0"/>
              <w:rPr>
                <w:rFonts w:cs="Arial"/>
                <w:sz w:val="16"/>
                <w:szCs w:val="16"/>
              </w:rPr>
            </w:pPr>
            <w:r w:rsidRPr="00D347AD">
              <w:rPr>
                <w:rFonts w:cs="Arial"/>
                <w:sz w:val="16"/>
                <w:szCs w:val="16"/>
              </w:rPr>
              <w:t>Sports Medicine Inter</w:t>
            </w:r>
          </w:p>
          <w:p w14:paraId="4BCA8C80" w14:textId="77777777" w:rsidR="00D347AD" w:rsidRPr="00D347AD" w:rsidRDefault="00D347AD" w:rsidP="00D347AD">
            <w:pPr>
              <w:spacing w:after="0"/>
              <w:rPr>
                <w:rFonts w:cs="Arial"/>
                <w:sz w:val="16"/>
                <w:szCs w:val="16"/>
              </w:rPr>
            </w:pPr>
            <w:r w:rsidRPr="00D347AD">
              <w:rPr>
                <w:rFonts w:cs="Arial"/>
                <w:sz w:val="16"/>
                <w:szCs w:val="16"/>
              </w:rPr>
              <w:t>Sports Performance Inter</w:t>
            </w:r>
          </w:p>
          <w:p w14:paraId="347CDA99" w14:textId="77777777" w:rsidR="00D347AD" w:rsidRPr="00D347AD" w:rsidRDefault="00D347AD" w:rsidP="00D347AD">
            <w:pPr>
              <w:spacing w:after="0" w:line="240" w:lineRule="auto"/>
              <w:rPr>
                <w:rFonts w:cs="Arial"/>
                <w:sz w:val="16"/>
                <w:szCs w:val="16"/>
              </w:rPr>
            </w:pPr>
          </w:p>
        </w:tc>
        <w:tc>
          <w:tcPr>
            <w:tcW w:w="3203" w:type="dxa"/>
            <w:shd w:val="clear" w:color="auto" w:fill="F3F3F3"/>
          </w:tcPr>
          <w:p w14:paraId="34DB0017" w14:textId="77777777" w:rsidR="00D347AD" w:rsidRPr="00D347AD" w:rsidRDefault="00D347AD" w:rsidP="00D347AD">
            <w:pPr>
              <w:spacing w:after="0"/>
              <w:rPr>
                <w:rFonts w:cs="Arial"/>
                <w:sz w:val="16"/>
                <w:szCs w:val="16"/>
              </w:rPr>
            </w:pPr>
          </w:p>
          <w:p w14:paraId="509F4A65" w14:textId="77777777" w:rsidR="00D347AD" w:rsidRPr="00D347AD" w:rsidRDefault="00D347AD" w:rsidP="00D347AD">
            <w:pPr>
              <w:spacing w:after="0"/>
              <w:rPr>
                <w:rFonts w:cs="Arial"/>
                <w:sz w:val="16"/>
                <w:szCs w:val="16"/>
              </w:rPr>
            </w:pPr>
            <w:r w:rsidRPr="00D347AD">
              <w:rPr>
                <w:rFonts w:cs="Arial"/>
                <w:sz w:val="16"/>
                <w:szCs w:val="16"/>
              </w:rPr>
              <w:t xml:space="preserve">Business Studies 30 </w:t>
            </w:r>
          </w:p>
          <w:p w14:paraId="09F5EEF1" w14:textId="51FD846B" w:rsidR="00D347AD" w:rsidRDefault="00D347AD" w:rsidP="00D347AD">
            <w:pPr>
              <w:spacing w:after="0"/>
              <w:rPr>
                <w:rFonts w:eastAsia="Arial" w:cs="Arial"/>
                <w:bCs/>
                <w:spacing w:val="-2"/>
                <w:sz w:val="16"/>
                <w:szCs w:val="16"/>
              </w:rPr>
            </w:pPr>
            <w:r w:rsidRPr="00D347AD">
              <w:rPr>
                <w:rFonts w:eastAsia="Arial" w:cs="Arial"/>
                <w:bCs/>
                <w:spacing w:val="-2"/>
                <w:sz w:val="16"/>
                <w:szCs w:val="16"/>
              </w:rPr>
              <w:t>Computing Science 30</w:t>
            </w:r>
          </w:p>
          <w:p w14:paraId="05CDCBA0" w14:textId="7FC6F0A6" w:rsidR="00C57AE2" w:rsidRPr="00D347AD" w:rsidRDefault="00C57AE2" w:rsidP="00D347AD">
            <w:pPr>
              <w:spacing w:after="0"/>
              <w:rPr>
                <w:rFonts w:cs="Arial"/>
                <w:sz w:val="16"/>
                <w:szCs w:val="16"/>
              </w:rPr>
            </w:pPr>
            <w:r>
              <w:rPr>
                <w:rFonts w:eastAsia="Arial" w:cs="Arial"/>
                <w:bCs/>
                <w:spacing w:val="-2"/>
                <w:sz w:val="16"/>
                <w:szCs w:val="16"/>
              </w:rPr>
              <w:t>Computer Science 20/30</w:t>
            </w:r>
            <w:r w:rsidR="00B57EB9">
              <w:rPr>
                <w:rFonts w:eastAsia="Arial" w:cs="Arial"/>
                <w:bCs/>
                <w:spacing w:val="-2"/>
                <w:sz w:val="16"/>
                <w:szCs w:val="16"/>
              </w:rPr>
              <w:t xml:space="preserve"> Cohort</w:t>
            </w:r>
            <w:r>
              <w:rPr>
                <w:rFonts w:eastAsia="Arial" w:cs="Arial"/>
                <w:bCs/>
                <w:spacing w:val="-2"/>
                <w:sz w:val="16"/>
                <w:szCs w:val="16"/>
              </w:rPr>
              <w:t xml:space="preserve"> AP </w:t>
            </w:r>
          </w:p>
          <w:p w14:paraId="3ADC5CC2" w14:textId="6367B09A" w:rsidR="00D347AD" w:rsidRPr="00D347AD" w:rsidRDefault="005F18EE" w:rsidP="00D347AD">
            <w:pPr>
              <w:spacing w:after="0"/>
              <w:rPr>
                <w:rFonts w:cs="Arial"/>
                <w:sz w:val="16"/>
                <w:szCs w:val="16"/>
              </w:rPr>
            </w:pPr>
            <w:r>
              <w:rPr>
                <w:rFonts w:cs="Arial"/>
                <w:sz w:val="16"/>
                <w:szCs w:val="16"/>
              </w:rPr>
              <w:t>Construction Adv</w:t>
            </w:r>
          </w:p>
          <w:p w14:paraId="32DF43B6" w14:textId="23670F1E" w:rsidR="00D347AD" w:rsidRPr="00D347AD" w:rsidRDefault="00DB08EC" w:rsidP="00D347AD">
            <w:pPr>
              <w:spacing w:after="0"/>
              <w:rPr>
                <w:rFonts w:cs="Arial"/>
                <w:sz w:val="16"/>
                <w:szCs w:val="16"/>
              </w:rPr>
            </w:pPr>
            <w:r>
              <w:rPr>
                <w:rFonts w:cs="Arial"/>
                <w:sz w:val="16"/>
                <w:szCs w:val="16"/>
              </w:rPr>
              <w:t>Design Studies</w:t>
            </w:r>
            <w:r w:rsidR="00D347AD" w:rsidRPr="00D347AD">
              <w:rPr>
                <w:rFonts w:cs="Arial"/>
                <w:sz w:val="16"/>
                <w:szCs w:val="16"/>
              </w:rPr>
              <w:t xml:space="preserve"> Adv</w:t>
            </w:r>
          </w:p>
          <w:p w14:paraId="3A3570AA" w14:textId="77777777" w:rsidR="00D347AD" w:rsidRPr="00D347AD" w:rsidRDefault="00D347AD" w:rsidP="00D347AD">
            <w:pPr>
              <w:spacing w:after="0"/>
              <w:rPr>
                <w:rFonts w:cs="Arial"/>
                <w:sz w:val="16"/>
                <w:szCs w:val="16"/>
              </w:rPr>
            </w:pPr>
            <w:r w:rsidRPr="00D347AD">
              <w:rPr>
                <w:rFonts w:cs="Arial"/>
                <w:sz w:val="16"/>
                <w:szCs w:val="16"/>
              </w:rPr>
              <w:t xml:space="preserve">Foods Culinary Arts Adv </w:t>
            </w:r>
          </w:p>
          <w:p w14:paraId="2F2FF18A" w14:textId="6D380DF4" w:rsidR="00D347AD" w:rsidRPr="00D347AD" w:rsidRDefault="00750B60" w:rsidP="00D347AD">
            <w:pPr>
              <w:spacing w:after="0"/>
              <w:rPr>
                <w:rFonts w:cs="Arial"/>
                <w:sz w:val="16"/>
                <w:szCs w:val="16"/>
              </w:rPr>
            </w:pPr>
            <w:r>
              <w:rPr>
                <w:rFonts w:cs="Arial"/>
                <w:sz w:val="16"/>
                <w:szCs w:val="16"/>
              </w:rPr>
              <w:t>Graphic Design Adv</w:t>
            </w:r>
          </w:p>
          <w:p w14:paraId="5D52156C" w14:textId="77777777" w:rsidR="00D347AD" w:rsidRPr="00D347AD" w:rsidRDefault="00D347AD" w:rsidP="00D347AD">
            <w:pPr>
              <w:spacing w:after="0"/>
              <w:rPr>
                <w:rFonts w:cs="Arial"/>
                <w:sz w:val="16"/>
                <w:szCs w:val="16"/>
              </w:rPr>
            </w:pPr>
            <w:r w:rsidRPr="00D347AD">
              <w:rPr>
                <w:rFonts w:cs="Arial"/>
                <w:sz w:val="16"/>
                <w:szCs w:val="16"/>
              </w:rPr>
              <w:t>Leadership Adv</w:t>
            </w:r>
          </w:p>
          <w:p w14:paraId="310CA55B" w14:textId="77777777" w:rsidR="00D347AD" w:rsidRPr="00D347AD" w:rsidRDefault="00D347AD" w:rsidP="00D347AD">
            <w:pPr>
              <w:spacing w:after="0"/>
              <w:rPr>
                <w:rFonts w:cs="Arial"/>
                <w:sz w:val="16"/>
                <w:szCs w:val="16"/>
              </w:rPr>
            </w:pPr>
            <w:r w:rsidRPr="00D347AD">
              <w:rPr>
                <w:rFonts w:cs="Arial"/>
                <w:sz w:val="16"/>
                <w:szCs w:val="16"/>
              </w:rPr>
              <w:t>Legal Studies Adv</w:t>
            </w:r>
          </w:p>
          <w:p w14:paraId="4D3054B9" w14:textId="77777777" w:rsidR="00D347AD" w:rsidRPr="00D347AD" w:rsidRDefault="00D347AD" w:rsidP="00D347AD">
            <w:pPr>
              <w:spacing w:after="0"/>
              <w:rPr>
                <w:rFonts w:cs="Arial"/>
                <w:sz w:val="16"/>
                <w:szCs w:val="16"/>
              </w:rPr>
            </w:pPr>
            <w:r w:rsidRPr="00D347AD">
              <w:rPr>
                <w:rFonts w:cs="Arial"/>
                <w:sz w:val="16"/>
                <w:szCs w:val="16"/>
              </w:rPr>
              <w:t>Natural Resources Adv</w:t>
            </w:r>
          </w:p>
          <w:p w14:paraId="722CA932" w14:textId="63E1F2CA" w:rsidR="00D347AD" w:rsidRDefault="002A2AAE" w:rsidP="002A2AAE">
            <w:pPr>
              <w:spacing w:after="0"/>
              <w:rPr>
                <w:rFonts w:cs="Arial"/>
                <w:sz w:val="16"/>
                <w:szCs w:val="16"/>
              </w:rPr>
            </w:pPr>
            <w:r>
              <w:rPr>
                <w:rFonts w:cs="Arial"/>
                <w:sz w:val="16"/>
                <w:szCs w:val="16"/>
              </w:rPr>
              <w:t>Outdoor Pursuits multi-level</w:t>
            </w:r>
          </w:p>
          <w:p w14:paraId="6E2C2DA2" w14:textId="75B8F190" w:rsidR="00AA6273" w:rsidRPr="00D347AD" w:rsidRDefault="00DB08EC" w:rsidP="002A2AAE">
            <w:pPr>
              <w:spacing w:after="0"/>
              <w:rPr>
                <w:rFonts w:cs="Arial"/>
                <w:sz w:val="16"/>
                <w:szCs w:val="16"/>
              </w:rPr>
            </w:pPr>
            <w:r>
              <w:rPr>
                <w:rFonts w:cs="Arial"/>
                <w:sz w:val="16"/>
                <w:szCs w:val="16"/>
              </w:rPr>
              <w:t>Robotics Adv</w:t>
            </w:r>
          </w:p>
          <w:p w14:paraId="3663CCF7" w14:textId="77777777" w:rsidR="00D347AD" w:rsidRPr="00D347AD" w:rsidRDefault="00D347AD" w:rsidP="00D347AD">
            <w:pPr>
              <w:spacing w:after="0"/>
              <w:rPr>
                <w:rFonts w:cs="Arial"/>
                <w:sz w:val="16"/>
                <w:szCs w:val="16"/>
              </w:rPr>
            </w:pPr>
            <w:r w:rsidRPr="00D347AD">
              <w:rPr>
                <w:rFonts w:cs="Arial"/>
                <w:sz w:val="16"/>
                <w:szCs w:val="16"/>
              </w:rPr>
              <w:t>Sports Medicine Adv</w:t>
            </w:r>
          </w:p>
          <w:p w14:paraId="2DBAE57D" w14:textId="77777777" w:rsidR="00D347AD" w:rsidRPr="00D347AD" w:rsidRDefault="00D347AD" w:rsidP="00D347AD">
            <w:pPr>
              <w:spacing w:after="0"/>
              <w:rPr>
                <w:rFonts w:cs="Arial"/>
                <w:sz w:val="16"/>
                <w:szCs w:val="16"/>
              </w:rPr>
            </w:pPr>
            <w:r w:rsidRPr="00D347AD">
              <w:rPr>
                <w:rFonts w:cs="Arial"/>
                <w:sz w:val="16"/>
                <w:szCs w:val="16"/>
              </w:rPr>
              <w:t>Sports Performance Adv</w:t>
            </w:r>
          </w:p>
          <w:p w14:paraId="7602CA5E" w14:textId="77777777" w:rsidR="00D347AD" w:rsidRPr="00D347AD" w:rsidRDefault="00D347AD" w:rsidP="00D347AD">
            <w:pPr>
              <w:spacing w:after="0" w:line="240" w:lineRule="auto"/>
              <w:rPr>
                <w:rFonts w:cs="Arial"/>
                <w:sz w:val="16"/>
                <w:szCs w:val="16"/>
              </w:rPr>
            </w:pPr>
          </w:p>
          <w:p w14:paraId="641A6FCF" w14:textId="77777777" w:rsidR="00D347AD" w:rsidRPr="00D347AD" w:rsidRDefault="00D347AD" w:rsidP="00D347AD">
            <w:pPr>
              <w:spacing w:after="0"/>
              <w:rPr>
                <w:rFonts w:cs="Arial"/>
                <w:sz w:val="16"/>
                <w:szCs w:val="16"/>
              </w:rPr>
            </w:pPr>
          </w:p>
        </w:tc>
      </w:tr>
    </w:tbl>
    <w:p w14:paraId="32FBD180" w14:textId="7525DEA0" w:rsidR="00270957" w:rsidRPr="00681EDE" w:rsidRDefault="00270957" w:rsidP="00BB3CDE">
      <w:pPr>
        <w:spacing w:line="240" w:lineRule="auto"/>
        <w:contextualSpacing/>
      </w:pPr>
    </w:p>
    <w:sectPr w:rsidR="00270957" w:rsidRPr="00681EDE" w:rsidSect="00C00903">
      <w:headerReference w:type="default" r:id="rId40"/>
      <w:footerReference w:type="first" r:id="rId41"/>
      <w:pgSz w:w="12240" w:h="15840" w:code="1"/>
      <w:pgMar w:top="794" w:right="720" w:bottom="794" w:left="3686" w:header="284" w:footer="397" w:gutter="0"/>
      <w:pgNumType w:start="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74A6C1" w14:textId="77777777" w:rsidR="00093689" w:rsidRDefault="00093689">
      <w:pPr>
        <w:spacing w:after="0" w:line="240" w:lineRule="auto"/>
      </w:pPr>
      <w:r>
        <w:separator/>
      </w:r>
    </w:p>
  </w:endnote>
  <w:endnote w:type="continuationSeparator" w:id="0">
    <w:p w14:paraId="53A61375" w14:textId="77777777" w:rsidR="00093689" w:rsidRDefault="000936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Yu Gothic UI"/>
    <w:panose1 w:val="02020609040205080304"/>
    <w:charset w:val="80"/>
    <w:family w:val="moder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5137071"/>
      <w:docPartObj>
        <w:docPartGallery w:val="Page Numbers (Bottom of Page)"/>
        <w:docPartUnique/>
      </w:docPartObj>
    </w:sdtPr>
    <w:sdtEndPr>
      <w:rPr>
        <w:noProof/>
      </w:rPr>
    </w:sdtEndPr>
    <w:sdtContent>
      <w:p w14:paraId="1463FFE4" w14:textId="65E9D018" w:rsidR="00C822C8" w:rsidRDefault="00C822C8">
        <w:pPr>
          <w:pStyle w:val="Footer"/>
          <w:jc w:val="right"/>
        </w:pPr>
        <w:r>
          <w:fldChar w:fldCharType="begin"/>
        </w:r>
        <w:r>
          <w:instrText xml:space="preserve"> PAGE  \* Arabic  \* MERGEFORMAT </w:instrText>
        </w:r>
        <w:r>
          <w:fldChar w:fldCharType="separate"/>
        </w:r>
        <w:r w:rsidR="009C62CB">
          <w:rPr>
            <w:noProof/>
          </w:rPr>
          <w:t>16</w:t>
        </w:r>
        <w:r>
          <w:fldChar w:fldCharType="end"/>
        </w:r>
      </w:p>
    </w:sdtContent>
  </w:sdt>
  <w:p w14:paraId="522A7CD0" w14:textId="77777777" w:rsidR="00C822C8" w:rsidRDefault="00C822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BAEEB0" w14:textId="0FC8E2EB" w:rsidR="00C822C8" w:rsidRDefault="00C822C8" w:rsidP="00C7680E">
    <w:pPr>
      <w:pStyle w:val="Footer"/>
      <w:jc w:val="right"/>
    </w:pPr>
    <w:r>
      <w:rPr>
        <w:b/>
        <w:bCs/>
        <w:noProof/>
        <w:szCs w:val="18"/>
        <w:lang w:val="en-CA" w:eastAsia="en-CA"/>
      </w:rPr>
      <mc:AlternateContent>
        <mc:Choice Requires="wps">
          <w:drawing>
            <wp:anchor distT="0" distB="0" distL="114300" distR="114300" simplePos="0" relativeHeight="251656704" behindDoc="0" locked="0" layoutInCell="1" allowOverlap="1" wp14:anchorId="5E2F233C" wp14:editId="51679827">
              <wp:simplePos x="0" y="0"/>
              <wp:positionH relativeFrom="column">
                <wp:posOffset>-436245</wp:posOffset>
              </wp:positionH>
              <wp:positionV relativeFrom="paragraph">
                <wp:posOffset>107950</wp:posOffset>
              </wp:positionV>
              <wp:extent cx="5055235" cy="457200"/>
              <wp:effectExtent l="0" t="0" r="12065" b="0"/>
              <wp:wrapTight wrapText="bothSides">
                <wp:wrapPolygon edited="0">
                  <wp:start x="0" y="0"/>
                  <wp:lineTo x="0" y="20700"/>
                  <wp:lineTo x="21570" y="20700"/>
                  <wp:lineTo x="21570" y="0"/>
                  <wp:lineTo x="0" y="0"/>
                </wp:wrapPolygon>
              </wp:wrapTight>
              <wp:docPr id="1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50552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72DA10D" w14:textId="77777777" w:rsidR="00C822C8" w:rsidRDefault="00C822C8" w:rsidP="00C7680E">
                          <w:pPr>
                            <w:rPr>
                              <w:b/>
                              <w:color w:val="808080" w:themeColor="background1" w:themeShade="80"/>
                            </w:rPr>
                          </w:pPr>
                          <w:r>
                            <w:rPr>
                              <w:b/>
                              <w:color w:val="808080" w:themeColor="background1" w:themeShade="80"/>
                            </w:rPr>
                            <w:t>Course Guide 2014-15</w:t>
                          </w:r>
                        </w:p>
                        <w:p w14:paraId="4C882359" w14:textId="77777777" w:rsidR="00C822C8" w:rsidRPr="00AA2385" w:rsidRDefault="00C822C8" w:rsidP="00C7680E">
                          <w:pPr>
                            <w:rPr>
                              <w:color w:val="808080" w:themeColor="background1" w:themeShade="80"/>
                            </w:rPr>
                          </w:pPr>
                          <w:r>
                            <w:rPr>
                              <w:color w:val="808080" w:themeColor="background1" w:themeShade="80"/>
                            </w:rPr>
                            <w:t xml:space="preserve">403-243-4500 | </w:t>
                          </w:r>
                          <w:hyperlink r:id="rId1" w:history="1">
                            <w:r w:rsidRPr="00575305">
                              <w:rPr>
                                <w:rStyle w:val="Hyperlink"/>
                              </w:rPr>
                              <w:t>www.ct-centre.ca</w:t>
                            </w:r>
                          </w:hyperlink>
                          <w:r>
                            <w:rPr>
                              <w:color w:val="808080" w:themeColor="background1" w:themeShade="80"/>
                            </w:rPr>
                            <w:t xml:space="preserve">  </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E2F233C" id="_x0000_t202" coordsize="21600,21600" o:spt="202" path="m,l,21600r21600,l21600,xe">
              <v:stroke joinstyle="miter"/>
              <v:path gradientshapeok="t" o:connecttype="rect"/>
            </v:shapetype>
            <v:shape id="Text Box 9" o:spid="_x0000_s1027" type="#_x0000_t202" style="position:absolute;left:0;text-align:left;margin-left:-34.35pt;margin-top:8.5pt;width:398.05pt;height:36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" filled="f" stroked="f" strokeweight=".5pt">
              <v:textbox inset="0,0,0,0">
                <w:txbxContent>
                  <w:p w14:paraId="172DA10D" w14:textId="77777777" w:rsidR="00ED781F" w:rsidRDefault="00ED781F" w:rsidP="00C7680E">
                    <w:pPr>
                      <w:rPr>
                        <w:b/>
                        <w:color w:val="808080" w:themeColor="background1" w:themeShade="80"/>
                      </w:rPr>
                    </w:pPr>
                    <w:r>
                      <w:rPr>
                        <w:b/>
                        <w:color w:val="808080" w:themeColor="background1" w:themeShade="80"/>
                      </w:rPr>
                      <w:t>Course Guide 2014-15</w:t>
                    </w:r>
                  </w:p>
                  <w:p w14:paraId="4C882359" w14:textId="77777777" w:rsidR="00ED781F" w:rsidRPr="00AA2385" w:rsidRDefault="00ED781F" w:rsidP="00C7680E">
                    <w:pPr>
                      <w:rPr>
                        <w:color w:val="808080" w:themeColor="background1" w:themeShade="80"/>
                      </w:rPr>
                    </w:pPr>
                    <w:r>
                      <w:rPr>
                        <w:color w:val="808080" w:themeColor="background1" w:themeShade="80"/>
                      </w:rPr>
                      <w:t xml:space="preserve">403-243-4500 | </w:t>
                    </w:r>
                    <w:hyperlink r:id="rId2" w:history="1">
                      <w:r w:rsidRPr="00575305">
                        <w:rPr>
                          <w:rStyle w:val="Hyperlink"/>
                        </w:rPr>
                        <w:t>www.ct-centre.ca</w:t>
                      </w:r>
                    </w:hyperlink>
                    <w:r>
                      <w:rPr>
                        <w:color w:val="808080" w:themeColor="background1" w:themeShade="80"/>
                      </w:rPr>
                      <w:t xml:space="preserve">  </w:t>
                    </w:r>
                  </w:p>
                </w:txbxContent>
              </v:textbox>
              <w10:wrap type="tight"/>
            </v:shape>
          </w:pict>
        </mc:Fallback>
      </mc:AlternateContent>
    </w:r>
    <w:r>
      <w:rPr>
        <w:b/>
        <w:bCs/>
        <w:szCs w:val="18"/>
      </w:rPr>
      <w:br/>
    </w:r>
    <w:r w:rsidRPr="00BA1629">
      <w:rPr>
        <w:b/>
        <w:bCs/>
        <w:szCs w:val="18"/>
      </w:rPr>
      <w:fldChar w:fldCharType="begin"/>
    </w:r>
    <w:r w:rsidRPr="00BA1629">
      <w:rPr>
        <w:b/>
        <w:bCs/>
        <w:szCs w:val="18"/>
      </w:rPr>
      <w:instrText xml:space="preserve"> PAGE </w:instrText>
    </w:r>
    <w:r w:rsidRPr="00BA1629">
      <w:rPr>
        <w:b/>
        <w:bCs/>
        <w:szCs w:val="18"/>
      </w:rPr>
      <w:fldChar w:fldCharType="separate"/>
    </w:r>
    <w:r>
      <w:rPr>
        <w:b/>
        <w:bCs/>
        <w:noProof/>
        <w:szCs w:val="18"/>
      </w:rPr>
      <w:t>1</w:t>
    </w:r>
    <w:r w:rsidRPr="00BA1629">
      <w:rPr>
        <w:b/>
        <w:bCs/>
        <w:szCs w:val="18"/>
      </w:rPr>
      <w:fldChar w:fldCharType="end"/>
    </w:r>
    <w:r w:rsidRPr="00BA1629">
      <w:rPr>
        <w:szCs w:val="18"/>
      </w:rPr>
      <w:t xml:space="preserve"> | </w:t>
    </w:r>
    <w:r w:rsidRPr="00BA1629">
      <w:rPr>
        <w:b/>
        <w:bCs/>
        <w:szCs w:val="18"/>
      </w:rPr>
      <w:fldChar w:fldCharType="begin"/>
    </w:r>
    <w:r w:rsidRPr="00BA1629">
      <w:rPr>
        <w:b/>
        <w:bCs/>
        <w:szCs w:val="18"/>
      </w:rPr>
      <w:instrText xml:space="preserve"> NUMPAGES  </w:instrText>
    </w:r>
    <w:r w:rsidRPr="00BA1629">
      <w:rPr>
        <w:b/>
        <w:bCs/>
        <w:szCs w:val="18"/>
      </w:rPr>
      <w:fldChar w:fldCharType="separate"/>
    </w:r>
    <w:r w:rsidR="00FF49D8">
      <w:rPr>
        <w:b/>
        <w:bCs/>
        <w:noProof/>
        <w:szCs w:val="18"/>
      </w:rPr>
      <w:t>17</w:t>
    </w:r>
    <w:r w:rsidRPr="00BA1629">
      <w:rPr>
        <w:b/>
        <w:bCs/>
        <w:szCs w:val="18"/>
      </w:rPr>
      <w:fldChar w:fldCharType="end"/>
    </w:r>
    <w:r>
      <w:rPr>
        <w:noProof/>
        <w:lang w:val="en-CA" w:eastAsia="en-CA"/>
      </w:rPr>
      <w:drawing>
        <wp:anchor distT="0" distB="0" distL="114300" distR="114300" simplePos="0" relativeHeight="251655680" behindDoc="1" locked="1" layoutInCell="1" allowOverlap="0" wp14:anchorId="0E44E477" wp14:editId="03FD69F9">
          <wp:simplePos x="0" y="0"/>
          <wp:positionH relativeFrom="column">
            <wp:posOffset>-2186940</wp:posOffset>
          </wp:positionH>
          <wp:positionV relativeFrom="page">
            <wp:posOffset>9251315</wp:posOffset>
          </wp:positionV>
          <wp:extent cx="1708150" cy="504825"/>
          <wp:effectExtent l="0" t="0" r="6350" b="9525"/>
          <wp:wrapTight wrapText="bothSides">
            <wp:wrapPolygon edited="0">
              <wp:start x="0" y="0"/>
              <wp:lineTo x="0" y="21192"/>
              <wp:lineTo x="21439" y="21192"/>
              <wp:lineTo x="21439" y="0"/>
              <wp:lineTo x="0" y="0"/>
            </wp:wrapPolygon>
          </wp:wrapTight>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
                  <a:srcRect/>
                  <a:stretch>
                    <a:fillRect/>
                  </a:stretch>
                </pic:blipFill>
                <pic:spPr bwMode="auto">
                  <a:xfrm>
                    <a:off x="0" y="0"/>
                    <a:ext cx="1708150" cy="504825"/>
                  </a:xfrm>
                  <a:prstGeom prst="rect">
                    <a:avLst/>
                  </a:prstGeom>
                  <a:noFill/>
                  <a:ln w="9525">
                    <a:noFill/>
                    <a:miter lim="800000"/>
                    <a:headEnd/>
                    <a:tailEnd/>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96B1F2" w14:textId="77777777" w:rsidR="00093689" w:rsidRDefault="00093689">
      <w:pPr>
        <w:spacing w:after="0" w:line="240" w:lineRule="auto"/>
      </w:pPr>
      <w:r>
        <w:separator/>
      </w:r>
    </w:p>
  </w:footnote>
  <w:footnote w:type="continuationSeparator" w:id="0">
    <w:p w14:paraId="2460B0FE" w14:textId="77777777" w:rsidR="00093689" w:rsidRDefault="000936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2F28C" w14:textId="0055080C" w:rsidR="00C822C8" w:rsidRPr="00194FAF" w:rsidRDefault="00C822C8" w:rsidP="00675407"/>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734E7"/>
    <w:multiLevelType w:val="hybridMultilevel"/>
    <w:tmpl w:val="817A99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7DD5B4F"/>
    <w:multiLevelType w:val="hybridMultilevel"/>
    <w:tmpl w:val="390E2D34"/>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81F390E"/>
    <w:multiLevelType w:val="hybridMultilevel"/>
    <w:tmpl w:val="1B086A54"/>
    <w:lvl w:ilvl="0" w:tplc="74C8B9D0">
      <w:numFmt w:val="bullet"/>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1E0E03"/>
    <w:multiLevelType w:val="hybridMultilevel"/>
    <w:tmpl w:val="1B107D80"/>
    <w:lvl w:ilvl="0" w:tplc="9F7E2122">
      <w:start w:val="1"/>
      <w:numFmt w:val="bullet"/>
      <w:lvlText w:val=""/>
      <w:lvlJc w:val="left"/>
      <w:pPr>
        <w:ind w:left="754" w:hanging="360"/>
      </w:pPr>
      <w:rPr>
        <w:rFonts w:ascii="Wingdings" w:hAnsi="Wingdings" w:hint="default"/>
        <w:color w:val="000000" w:themeColor="text1"/>
        <w:sz w:val="18"/>
      </w:rPr>
    </w:lvl>
    <w:lvl w:ilvl="1" w:tplc="10090003" w:tentative="1">
      <w:start w:val="1"/>
      <w:numFmt w:val="bullet"/>
      <w:lvlText w:val="o"/>
      <w:lvlJc w:val="left"/>
      <w:pPr>
        <w:ind w:left="1474" w:hanging="360"/>
      </w:pPr>
      <w:rPr>
        <w:rFonts w:ascii="Courier New" w:hAnsi="Courier New" w:cs="Courier New" w:hint="default"/>
      </w:rPr>
    </w:lvl>
    <w:lvl w:ilvl="2" w:tplc="10090005" w:tentative="1">
      <w:start w:val="1"/>
      <w:numFmt w:val="bullet"/>
      <w:lvlText w:val=""/>
      <w:lvlJc w:val="left"/>
      <w:pPr>
        <w:ind w:left="2194" w:hanging="360"/>
      </w:pPr>
      <w:rPr>
        <w:rFonts w:ascii="Wingdings" w:hAnsi="Wingdings" w:hint="default"/>
      </w:rPr>
    </w:lvl>
    <w:lvl w:ilvl="3" w:tplc="10090001" w:tentative="1">
      <w:start w:val="1"/>
      <w:numFmt w:val="bullet"/>
      <w:lvlText w:val=""/>
      <w:lvlJc w:val="left"/>
      <w:pPr>
        <w:ind w:left="2914" w:hanging="360"/>
      </w:pPr>
      <w:rPr>
        <w:rFonts w:ascii="Symbol" w:hAnsi="Symbol" w:hint="default"/>
      </w:rPr>
    </w:lvl>
    <w:lvl w:ilvl="4" w:tplc="10090003" w:tentative="1">
      <w:start w:val="1"/>
      <w:numFmt w:val="bullet"/>
      <w:lvlText w:val="o"/>
      <w:lvlJc w:val="left"/>
      <w:pPr>
        <w:ind w:left="3634" w:hanging="360"/>
      </w:pPr>
      <w:rPr>
        <w:rFonts w:ascii="Courier New" w:hAnsi="Courier New" w:cs="Courier New" w:hint="default"/>
      </w:rPr>
    </w:lvl>
    <w:lvl w:ilvl="5" w:tplc="10090005" w:tentative="1">
      <w:start w:val="1"/>
      <w:numFmt w:val="bullet"/>
      <w:lvlText w:val=""/>
      <w:lvlJc w:val="left"/>
      <w:pPr>
        <w:ind w:left="4354" w:hanging="360"/>
      </w:pPr>
      <w:rPr>
        <w:rFonts w:ascii="Wingdings" w:hAnsi="Wingdings" w:hint="default"/>
      </w:rPr>
    </w:lvl>
    <w:lvl w:ilvl="6" w:tplc="10090001" w:tentative="1">
      <w:start w:val="1"/>
      <w:numFmt w:val="bullet"/>
      <w:lvlText w:val=""/>
      <w:lvlJc w:val="left"/>
      <w:pPr>
        <w:ind w:left="5074" w:hanging="360"/>
      </w:pPr>
      <w:rPr>
        <w:rFonts w:ascii="Symbol" w:hAnsi="Symbol" w:hint="default"/>
      </w:rPr>
    </w:lvl>
    <w:lvl w:ilvl="7" w:tplc="10090003" w:tentative="1">
      <w:start w:val="1"/>
      <w:numFmt w:val="bullet"/>
      <w:lvlText w:val="o"/>
      <w:lvlJc w:val="left"/>
      <w:pPr>
        <w:ind w:left="5794" w:hanging="360"/>
      </w:pPr>
      <w:rPr>
        <w:rFonts w:ascii="Courier New" w:hAnsi="Courier New" w:cs="Courier New" w:hint="default"/>
      </w:rPr>
    </w:lvl>
    <w:lvl w:ilvl="8" w:tplc="10090005" w:tentative="1">
      <w:start w:val="1"/>
      <w:numFmt w:val="bullet"/>
      <w:lvlText w:val=""/>
      <w:lvlJc w:val="left"/>
      <w:pPr>
        <w:ind w:left="6514" w:hanging="360"/>
      </w:pPr>
      <w:rPr>
        <w:rFonts w:ascii="Wingdings" w:hAnsi="Wingdings" w:hint="default"/>
      </w:rPr>
    </w:lvl>
  </w:abstractNum>
  <w:abstractNum w:abstractNumId="4" w15:restartNumberingAfterBreak="0">
    <w:nsid w:val="249A56D9"/>
    <w:multiLevelType w:val="hybridMultilevel"/>
    <w:tmpl w:val="F7AACB4C"/>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DD61D7A"/>
    <w:multiLevelType w:val="hybridMultilevel"/>
    <w:tmpl w:val="EA9AB5A2"/>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30B132CB"/>
    <w:multiLevelType w:val="hybridMultilevel"/>
    <w:tmpl w:val="C108C6D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D605EF0"/>
    <w:multiLevelType w:val="hybridMultilevel"/>
    <w:tmpl w:val="BF022CB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42F035FC"/>
    <w:multiLevelType w:val="hybridMultilevel"/>
    <w:tmpl w:val="93326AB4"/>
    <w:lvl w:ilvl="0" w:tplc="1009000B">
      <w:start w:val="1"/>
      <w:numFmt w:val="bullet"/>
      <w:lvlText w:val=""/>
      <w:lvlJc w:val="left"/>
      <w:pPr>
        <w:ind w:left="720" w:hanging="360"/>
      </w:pPr>
      <w:rPr>
        <w:rFonts w:ascii="Wingdings" w:hAnsi="Wingdings" w:hint="default"/>
        <w:b w:val="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43253703"/>
    <w:multiLevelType w:val="hybridMultilevel"/>
    <w:tmpl w:val="5A88894A"/>
    <w:lvl w:ilvl="0" w:tplc="9F7E2122">
      <w:start w:val="1"/>
      <w:numFmt w:val="bullet"/>
      <w:lvlText w:val=""/>
      <w:lvlJc w:val="left"/>
      <w:pPr>
        <w:ind w:left="720" w:hanging="360"/>
      </w:pPr>
      <w:rPr>
        <w:rFonts w:ascii="Wingdings" w:hAnsi="Wingdings" w:hint="default"/>
        <w:color w:val="000000" w:themeColor="text1"/>
        <w:sz w:val="18"/>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5D124AB"/>
    <w:multiLevelType w:val="hybridMultilevel"/>
    <w:tmpl w:val="BCD6EF60"/>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473D3375"/>
    <w:multiLevelType w:val="hybridMultilevel"/>
    <w:tmpl w:val="BB961A5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476A7199"/>
    <w:multiLevelType w:val="hybridMultilevel"/>
    <w:tmpl w:val="A1F487B8"/>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8274991"/>
    <w:multiLevelType w:val="hybridMultilevel"/>
    <w:tmpl w:val="2AE89576"/>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ACD5BD3"/>
    <w:multiLevelType w:val="hybridMultilevel"/>
    <w:tmpl w:val="0B4010B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51654EF7"/>
    <w:multiLevelType w:val="hybridMultilevel"/>
    <w:tmpl w:val="BE98799E"/>
    <w:lvl w:ilvl="0" w:tplc="3F445F48">
      <w:numFmt w:val="none"/>
      <w:lvlText w:val=""/>
      <w:lvlJc w:val="left"/>
      <w:pPr>
        <w:tabs>
          <w:tab w:val="num" w:pos="360"/>
        </w:tabs>
      </w:pPr>
    </w:lvl>
    <w:lvl w:ilvl="1" w:tplc="D0EA18B0">
      <w:start w:val="1"/>
      <w:numFmt w:val="bullet"/>
      <w:lvlText w:val="–"/>
      <w:lvlJc w:val="left"/>
      <w:pPr>
        <w:ind w:hanging="217"/>
      </w:pPr>
      <w:rPr>
        <w:rFonts w:ascii="Arial" w:eastAsia="Arial" w:hAnsi="Arial" w:hint="default"/>
        <w:color w:val="231F20"/>
        <w:w w:val="99"/>
        <w:sz w:val="26"/>
        <w:szCs w:val="26"/>
      </w:rPr>
    </w:lvl>
    <w:lvl w:ilvl="2" w:tplc="572EFB0A">
      <w:start w:val="15"/>
      <w:numFmt w:val="decimal"/>
      <w:lvlText w:val="%3."/>
      <w:lvlJc w:val="left"/>
      <w:pPr>
        <w:ind w:hanging="389"/>
      </w:pPr>
      <w:rPr>
        <w:rFonts w:ascii="Arial" w:eastAsia="Arial" w:hAnsi="Arial" w:hint="default"/>
        <w:color w:val="231F20"/>
        <w:spacing w:val="-1"/>
        <w:w w:val="99"/>
        <w:sz w:val="20"/>
        <w:szCs w:val="20"/>
      </w:rPr>
    </w:lvl>
    <w:lvl w:ilvl="3" w:tplc="6C36C4D6">
      <w:start w:val="1"/>
      <w:numFmt w:val="decimal"/>
      <w:lvlText w:val="%4."/>
      <w:lvlJc w:val="left"/>
      <w:pPr>
        <w:ind w:hanging="361"/>
      </w:pPr>
      <w:rPr>
        <w:rFonts w:ascii="Arial" w:eastAsia="Arial" w:hAnsi="Arial" w:hint="default"/>
        <w:color w:val="231F20"/>
        <w:w w:val="99"/>
        <w:sz w:val="20"/>
        <w:szCs w:val="20"/>
      </w:rPr>
    </w:lvl>
    <w:lvl w:ilvl="4" w:tplc="FC32961A">
      <w:start w:val="1"/>
      <w:numFmt w:val="bullet"/>
      <w:lvlText w:val="•"/>
      <w:lvlJc w:val="left"/>
      <w:rPr>
        <w:rFonts w:hint="default"/>
      </w:rPr>
    </w:lvl>
    <w:lvl w:ilvl="5" w:tplc="E0E08736">
      <w:start w:val="1"/>
      <w:numFmt w:val="bullet"/>
      <w:lvlText w:val="•"/>
      <w:lvlJc w:val="left"/>
      <w:rPr>
        <w:rFonts w:hint="default"/>
      </w:rPr>
    </w:lvl>
    <w:lvl w:ilvl="6" w:tplc="C1F8B888">
      <w:start w:val="1"/>
      <w:numFmt w:val="bullet"/>
      <w:lvlText w:val="•"/>
      <w:lvlJc w:val="left"/>
      <w:rPr>
        <w:rFonts w:hint="default"/>
      </w:rPr>
    </w:lvl>
    <w:lvl w:ilvl="7" w:tplc="EF8C7122">
      <w:start w:val="1"/>
      <w:numFmt w:val="bullet"/>
      <w:lvlText w:val="•"/>
      <w:lvlJc w:val="left"/>
      <w:rPr>
        <w:rFonts w:hint="default"/>
      </w:rPr>
    </w:lvl>
    <w:lvl w:ilvl="8" w:tplc="87288836">
      <w:start w:val="1"/>
      <w:numFmt w:val="bullet"/>
      <w:lvlText w:val="•"/>
      <w:lvlJc w:val="left"/>
      <w:rPr>
        <w:rFonts w:hint="default"/>
      </w:rPr>
    </w:lvl>
  </w:abstractNum>
  <w:abstractNum w:abstractNumId="16" w15:restartNumberingAfterBreak="0">
    <w:nsid w:val="528C080F"/>
    <w:multiLevelType w:val="hybridMultilevel"/>
    <w:tmpl w:val="AFD2B40C"/>
    <w:lvl w:ilvl="0" w:tplc="61463E2E">
      <w:start w:val="1"/>
      <w:numFmt w:val="bullet"/>
      <w:lvlText w:val=""/>
      <w:lvlJc w:val="left"/>
      <w:pPr>
        <w:ind w:left="720" w:hanging="360"/>
      </w:pPr>
      <w:rPr>
        <w:rFonts w:ascii="Wingdings" w:hAnsi="Wingdings" w:hint="default"/>
        <w:color w:val="00AEE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EA6D0F"/>
    <w:multiLevelType w:val="hybridMultilevel"/>
    <w:tmpl w:val="4F9C8564"/>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AC202C7"/>
    <w:multiLevelType w:val="hybridMultilevel"/>
    <w:tmpl w:val="936C273C"/>
    <w:lvl w:ilvl="0" w:tplc="9F7E2122">
      <w:start w:val="1"/>
      <w:numFmt w:val="bullet"/>
      <w:lvlText w:val=""/>
      <w:lvlJc w:val="left"/>
      <w:pPr>
        <w:ind w:left="720" w:hanging="360"/>
      </w:pPr>
      <w:rPr>
        <w:rFonts w:ascii="Wingdings" w:hAnsi="Wingdings" w:hint="default"/>
        <w:color w:val="000000" w:themeColor="text1"/>
        <w:sz w:val="18"/>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B022294"/>
    <w:multiLevelType w:val="hybridMultilevel"/>
    <w:tmpl w:val="962ECFB0"/>
    <w:lvl w:ilvl="0" w:tplc="9F7E2122">
      <w:start w:val="1"/>
      <w:numFmt w:val="bullet"/>
      <w:lvlText w:val=""/>
      <w:lvlJc w:val="left"/>
      <w:pPr>
        <w:ind w:left="720" w:hanging="360"/>
      </w:pPr>
      <w:rPr>
        <w:rFonts w:ascii="Wingdings" w:hAnsi="Wingdings" w:hint="default"/>
        <w:color w:val="000000" w:themeColor="text1"/>
        <w:sz w:val="18"/>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B1D36DD"/>
    <w:multiLevelType w:val="hybridMultilevel"/>
    <w:tmpl w:val="C2CA5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25765B"/>
    <w:multiLevelType w:val="hybridMultilevel"/>
    <w:tmpl w:val="95046632"/>
    <w:lvl w:ilvl="0" w:tplc="9F7E2122">
      <w:start w:val="1"/>
      <w:numFmt w:val="bullet"/>
      <w:lvlText w:val=""/>
      <w:lvlJc w:val="left"/>
      <w:pPr>
        <w:ind w:left="720" w:hanging="360"/>
      </w:pPr>
      <w:rPr>
        <w:rFonts w:ascii="Wingdings" w:hAnsi="Wingdings" w:hint="default"/>
        <w:color w:val="000000" w:themeColor="text1"/>
        <w:sz w:val="18"/>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631C73EB"/>
    <w:multiLevelType w:val="hybridMultilevel"/>
    <w:tmpl w:val="FE00E448"/>
    <w:lvl w:ilvl="0" w:tplc="04F6BE38">
      <w:start w:val="1"/>
      <w:numFmt w:val="decimal"/>
      <w:pStyle w:val="Numbered"/>
      <w:lvlText w:val="%1."/>
      <w:lvlJc w:val="left"/>
      <w:pPr>
        <w:ind w:left="717" w:hanging="360"/>
      </w:pPr>
      <w:rPr>
        <w:rFonts w:ascii="Arial" w:hAnsi="Arial" w:hint="default"/>
        <w:b w:val="0"/>
        <w:i w:val="0"/>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5F70D7"/>
    <w:multiLevelType w:val="hybridMultilevel"/>
    <w:tmpl w:val="8794D620"/>
    <w:lvl w:ilvl="0" w:tplc="4740ADD8">
      <w:start w:val="1"/>
      <w:numFmt w:val="bullet"/>
      <w:pStyle w:val="StyleBulletsLeft016cmHanging04cmAfter0pt"/>
      <w:lvlText w:val=""/>
      <w:lvlJc w:val="left"/>
      <w:pPr>
        <w:ind w:left="811" w:hanging="360"/>
      </w:pPr>
      <w:rPr>
        <w:rFonts w:ascii="Wingdings" w:hAnsi="Wingdings" w:hint="default"/>
        <w:color w:val="00B0F0"/>
        <w:sz w:val="22"/>
      </w:rPr>
    </w:lvl>
    <w:lvl w:ilvl="1" w:tplc="10090003" w:tentative="1">
      <w:start w:val="1"/>
      <w:numFmt w:val="bullet"/>
      <w:lvlText w:val="o"/>
      <w:lvlJc w:val="left"/>
      <w:pPr>
        <w:ind w:left="1531" w:hanging="360"/>
      </w:pPr>
      <w:rPr>
        <w:rFonts w:ascii="Courier New" w:hAnsi="Courier New" w:cs="Courier New" w:hint="default"/>
      </w:rPr>
    </w:lvl>
    <w:lvl w:ilvl="2" w:tplc="10090005" w:tentative="1">
      <w:start w:val="1"/>
      <w:numFmt w:val="bullet"/>
      <w:lvlText w:val=""/>
      <w:lvlJc w:val="left"/>
      <w:pPr>
        <w:ind w:left="2251" w:hanging="360"/>
      </w:pPr>
      <w:rPr>
        <w:rFonts w:ascii="Wingdings" w:hAnsi="Wingdings" w:hint="default"/>
      </w:rPr>
    </w:lvl>
    <w:lvl w:ilvl="3" w:tplc="10090001" w:tentative="1">
      <w:start w:val="1"/>
      <w:numFmt w:val="bullet"/>
      <w:lvlText w:val=""/>
      <w:lvlJc w:val="left"/>
      <w:pPr>
        <w:ind w:left="2971" w:hanging="360"/>
      </w:pPr>
      <w:rPr>
        <w:rFonts w:ascii="Symbol" w:hAnsi="Symbol" w:hint="default"/>
      </w:rPr>
    </w:lvl>
    <w:lvl w:ilvl="4" w:tplc="10090003" w:tentative="1">
      <w:start w:val="1"/>
      <w:numFmt w:val="bullet"/>
      <w:lvlText w:val="o"/>
      <w:lvlJc w:val="left"/>
      <w:pPr>
        <w:ind w:left="3691" w:hanging="360"/>
      </w:pPr>
      <w:rPr>
        <w:rFonts w:ascii="Courier New" w:hAnsi="Courier New" w:cs="Courier New" w:hint="default"/>
      </w:rPr>
    </w:lvl>
    <w:lvl w:ilvl="5" w:tplc="10090005" w:tentative="1">
      <w:start w:val="1"/>
      <w:numFmt w:val="bullet"/>
      <w:lvlText w:val=""/>
      <w:lvlJc w:val="left"/>
      <w:pPr>
        <w:ind w:left="4411" w:hanging="360"/>
      </w:pPr>
      <w:rPr>
        <w:rFonts w:ascii="Wingdings" w:hAnsi="Wingdings" w:hint="default"/>
      </w:rPr>
    </w:lvl>
    <w:lvl w:ilvl="6" w:tplc="10090001" w:tentative="1">
      <w:start w:val="1"/>
      <w:numFmt w:val="bullet"/>
      <w:lvlText w:val=""/>
      <w:lvlJc w:val="left"/>
      <w:pPr>
        <w:ind w:left="5131" w:hanging="360"/>
      </w:pPr>
      <w:rPr>
        <w:rFonts w:ascii="Symbol" w:hAnsi="Symbol" w:hint="default"/>
      </w:rPr>
    </w:lvl>
    <w:lvl w:ilvl="7" w:tplc="10090003" w:tentative="1">
      <w:start w:val="1"/>
      <w:numFmt w:val="bullet"/>
      <w:lvlText w:val="o"/>
      <w:lvlJc w:val="left"/>
      <w:pPr>
        <w:ind w:left="5851" w:hanging="360"/>
      </w:pPr>
      <w:rPr>
        <w:rFonts w:ascii="Courier New" w:hAnsi="Courier New" w:cs="Courier New" w:hint="default"/>
      </w:rPr>
    </w:lvl>
    <w:lvl w:ilvl="8" w:tplc="10090005" w:tentative="1">
      <w:start w:val="1"/>
      <w:numFmt w:val="bullet"/>
      <w:lvlText w:val=""/>
      <w:lvlJc w:val="left"/>
      <w:pPr>
        <w:ind w:left="6571" w:hanging="360"/>
      </w:pPr>
      <w:rPr>
        <w:rFonts w:ascii="Wingdings" w:hAnsi="Wingdings" w:hint="default"/>
      </w:rPr>
    </w:lvl>
  </w:abstractNum>
  <w:abstractNum w:abstractNumId="24" w15:restartNumberingAfterBreak="0">
    <w:nsid w:val="64334C0E"/>
    <w:multiLevelType w:val="hybridMultilevel"/>
    <w:tmpl w:val="EA186192"/>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5FA7A84"/>
    <w:multiLevelType w:val="hybridMultilevel"/>
    <w:tmpl w:val="E9307212"/>
    <w:lvl w:ilvl="0" w:tplc="9F7E2122">
      <w:start w:val="1"/>
      <w:numFmt w:val="bullet"/>
      <w:lvlText w:val=""/>
      <w:lvlJc w:val="left"/>
      <w:pPr>
        <w:ind w:left="720" w:hanging="360"/>
      </w:pPr>
      <w:rPr>
        <w:rFonts w:ascii="Wingdings" w:hAnsi="Wingdings" w:hint="default"/>
        <w:color w:val="000000" w:themeColor="text1"/>
        <w:sz w:val="18"/>
      </w:rPr>
    </w:lvl>
    <w:lvl w:ilvl="1" w:tplc="10090003" w:tentative="1">
      <w:start w:val="1"/>
      <w:numFmt w:val="bullet"/>
      <w:lvlText w:val="o"/>
      <w:lvlJc w:val="left"/>
      <w:pPr>
        <w:ind w:left="1440" w:hanging="360"/>
      </w:pPr>
      <w:rPr>
        <w:rFonts w:ascii="Courier New" w:hAnsi="Courier New" w:cs="Wingding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Wingdings"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Wingdings"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9D138D7"/>
    <w:multiLevelType w:val="hybridMultilevel"/>
    <w:tmpl w:val="7CD0C948"/>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6A8A6F3D"/>
    <w:multiLevelType w:val="multilevel"/>
    <w:tmpl w:val="897E12AA"/>
    <w:lvl w:ilvl="0">
      <w:start w:val="1"/>
      <w:numFmt w:val="bullet"/>
      <w:pStyle w:val="Bullets"/>
      <w:lvlText w:val=""/>
      <w:lvlJc w:val="left"/>
      <w:pPr>
        <w:ind w:left="644" w:hanging="360"/>
      </w:pPr>
      <w:rPr>
        <w:rFonts w:ascii="Wingdings" w:hAnsi="Wingdings" w:hint="default"/>
        <w:color w:val="00B0F0"/>
        <w:sz w:val="22"/>
      </w:rPr>
    </w:lvl>
    <w:lvl w:ilvl="1">
      <w:start w:val="1"/>
      <w:numFmt w:val="bullet"/>
      <w:lvlRestart w:val="0"/>
      <w:lvlText w:val=""/>
      <w:lvlJc w:val="left"/>
      <w:pPr>
        <w:tabs>
          <w:tab w:val="num" w:pos="1134"/>
        </w:tabs>
        <w:ind w:left="1134" w:hanging="283"/>
      </w:pPr>
      <w:rPr>
        <w:rFonts w:ascii="Wingdings" w:hAnsi="Wingdings" w:hint="default"/>
        <w:color w:val="808080"/>
        <w:sz w:val="20"/>
      </w:rPr>
    </w:lvl>
    <w:lvl w:ilvl="2">
      <w:start w:val="1"/>
      <w:numFmt w:val="bullet"/>
      <w:lvlRestart w:val="0"/>
      <w:lvlText w:val=""/>
      <w:lvlJc w:val="left"/>
      <w:pPr>
        <w:tabs>
          <w:tab w:val="num" w:pos="1701"/>
        </w:tabs>
        <w:ind w:left="1701" w:hanging="283"/>
      </w:pPr>
      <w:rPr>
        <w:rFonts w:ascii="Wingdings" w:hAnsi="Wingdings" w:hint="default"/>
        <w:color w:val="7F7F7F"/>
        <w:sz w:val="20"/>
      </w:rPr>
    </w:lvl>
    <w:lvl w:ilvl="3">
      <w:start w:val="1"/>
      <w:numFmt w:val="bullet"/>
      <w:lvlText w:val=""/>
      <w:lvlJc w:val="left"/>
      <w:pPr>
        <w:tabs>
          <w:tab w:val="num" w:pos="2268"/>
        </w:tabs>
        <w:ind w:left="2268" w:hanging="283"/>
      </w:pPr>
      <w:rPr>
        <w:rFonts w:ascii="Wingdings" w:hAnsi="Wingdings" w:hint="default"/>
        <w:color w:val="7F7F7F"/>
      </w:rPr>
    </w:lvl>
    <w:lvl w:ilvl="4">
      <w:start w:val="1"/>
      <w:numFmt w:val="bullet"/>
      <w:lvlText w:val="o"/>
      <w:lvlJc w:val="left"/>
      <w:pPr>
        <w:ind w:left="4676" w:hanging="360"/>
      </w:pPr>
      <w:rPr>
        <w:rFonts w:ascii="Courier New" w:hAnsi="Courier New" w:hint="default"/>
      </w:rPr>
    </w:lvl>
    <w:lvl w:ilvl="5">
      <w:start w:val="1"/>
      <w:numFmt w:val="bullet"/>
      <w:lvlText w:val=""/>
      <w:lvlJc w:val="left"/>
      <w:pPr>
        <w:ind w:left="5396" w:hanging="360"/>
      </w:pPr>
      <w:rPr>
        <w:rFonts w:ascii="Wingdings" w:hAnsi="Wingdings" w:hint="default"/>
      </w:rPr>
    </w:lvl>
    <w:lvl w:ilvl="6">
      <w:start w:val="1"/>
      <w:numFmt w:val="bullet"/>
      <w:lvlText w:val=""/>
      <w:lvlJc w:val="left"/>
      <w:pPr>
        <w:ind w:left="6116" w:hanging="360"/>
      </w:pPr>
      <w:rPr>
        <w:rFonts w:ascii="Symbol" w:hAnsi="Symbol" w:hint="default"/>
      </w:rPr>
    </w:lvl>
    <w:lvl w:ilvl="7">
      <w:start w:val="1"/>
      <w:numFmt w:val="bullet"/>
      <w:lvlText w:val="o"/>
      <w:lvlJc w:val="left"/>
      <w:pPr>
        <w:ind w:left="6836" w:hanging="360"/>
      </w:pPr>
      <w:rPr>
        <w:rFonts w:ascii="Courier New" w:hAnsi="Courier New" w:hint="default"/>
      </w:rPr>
    </w:lvl>
    <w:lvl w:ilvl="8">
      <w:start w:val="1"/>
      <w:numFmt w:val="bullet"/>
      <w:lvlText w:val=""/>
      <w:lvlJc w:val="left"/>
      <w:pPr>
        <w:ind w:left="7556" w:hanging="360"/>
      </w:pPr>
      <w:rPr>
        <w:rFonts w:ascii="Wingdings" w:hAnsi="Wingdings" w:hint="default"/>
      </w:rPr>
    </w:lvl>
  </w:abstractNum>
  <w:abstractNum w:abstractNumId="28" w15:restartNumberingAfterBreak="0">
    <w:nsid w:val="6E307A9B"/>
    <w:multiLevelType w:val="hybridMultilevel"/>
    <w:tmpl w:val="A98C136C"/>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1756FE4"/>
    <w:multiLevelType w:val="hybridMultilevel"/>
    <w:tmpl w:val="AFB40E96"/>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5505919"/>
    <w:multiLevelType w:val="multilevel"/>
    <w:tmpl w:val="D402F20E"/>
    <w:styleLink w:val="BulletList"/>
    <w:lvl w:ilvl="0">
      <w:start w:val="1"/>
      <w:numFmt w:val="bullet"/>
      <w:lvlText w:val=""/>
      <w:lvlJc w:val="left"/>
      <w:pPr>
        <w:tabs>
          <w:tab w:val="num" w:pos="567"/>
        </w:tabs>
        <w:ind w:left="567" w:hanging="283"/>
      </w:pPr>
      <w:rPr>
        <w:rFonts w:ascii="Wingdings" w:hAnsi="Wingdings" w:hint="default"/>
        <w:color w:val="00AEEF"/>
        <w:sz w:val="20"/>
      </w:rPr>
    </w:lvl>
    <w:lvl w:ilvl="1">
      <w:start w:val="1"/>
      <w:numFmt w:val="bullet"/>
      <w:lvlRestart w:val="0"/>
      <w:lvlText w:val=""/>
      <w:lvlJc w:val="left"/>
      <w:pPr>
        <w:tabs>
          <w:tab w:val="num" w:pos="1418"/>
        </w:tabs>
        <w:ind w:left="1418" w:hanging="284"/>
      </w:pPr>
      <w:rPr>
        <w:rFonts w:ascii="Wingdings" w:hAnsi="Wingdings" w:hint="default"/>
        <w:color w:val="808080"/>
        <w:sz w:val="20"/>
      </w:rPr>
    </w:lvl>
    <w:lvl w:ilvl="2">
      <w:start w:val="1"/>
      <w:numFmt w:val="bullet"/>
      <w:lvlRestart w:val="0"/>
      <w:lvlText w:val=""/>
      <w:lvlJc w:val="left"/>
      <w:pPr>
        <w:tabs>
          <w:tab w:val="num" w:pos="1985"/>
        </w:tabs>
        <w:ind w:left="1985" w:hanging="284"/>
      </w:pPr>
      <w:rPr>
        <w:rFonts w:ascii="Wingdings" w:hAnsi="Wingdings" w:hint="default"/>
        <w:color w:val="808080"/>
        <w:sz w:val="20"/>
      </w:rPr>
    </w:lvl>
    <w:lvl w:ilvl="3">
      <w:start w:val="1"/>
      <w:numFmt w:val="bullet"/>
      <w:lvlText w:val=""/>
      <w:lvlJc w:val="left"/>
      <w:pPr>
        <w:ind w:left="2520" w:hanging="360"/>
      </w:pPr>
      <w:rPr>
        <w:rFonts w:ascii="Wingdings" w:hAnsi="Wingdings" w:hint="default"/>
        <w:color w:val="808080"/>
        <w:sz w:val="20"/>
      </w:rPr>
    </w:lvl>
    <w:lvl w:ilvl="4">
      <w:start w:val="1"/>
      <w:numFmt w:val="bullet"/>
      <w:lvlText w:val="o"/>
      <w:lvlJc w:val="left"/>
      <w:pPr>
        <w:ind w:left="4676" w:hanging="360"/>
      </w:pPr>
      <w:rPr>
        <w:rFonts w:ascii="Courier New" w:hAnsi="Courier New" w:hint="default"/>
      </w:rPr>
    </w:lvl>
    <w:lvl w:ilvl="5">
      <w:start w:val="1"/>
      <w:numFmt w:val="bullet"/>
      <w:lvlText w:val=""/>
      <w:lvlJc w:val="left"/>
      <w:pPr>
        <w:ind w:left="5396" w:hanging="360"/>
      </w:pPr>
      <w:rPr>
        <w:rFonts w:ascii="Wingdings" w:hAnsi="Wingdings" w:hint="default"/>
      </w:rPr>
    </w:lvl>
    <w:lvl w:ilvl="6">
      <w:start w:val="1"/>
      <w:numFmt w:val="bullet"/>
      <w:lvlText w:val=""/>
      <w:lvlJc w:val="left"/>
      <w:pPr>
        <w:ind w:left="6116" w:hanging="360"/>
      </w:pPr>
      <w:rPr>
        <w:rFonts w:ascii="Symbol" w:hAnsi="Symbol" w:hint="default"/>
      </w:rPr>
    </w:lvl>
    <w:lvl w:ilvl="7">
      <w:start w:val="1"/>
      <w:numFmt w:val="bullet"/>
      <w:lvlText w:val="o"/>
      <w:lvlJc w:val="left"/>
      <w:pPr>
        <w:ind w:left="6836" w:hanging="360"/>
      </w:pPr>
      <w:rPr>
        <w:rFonts w:ascii="Courier New" w:hAnsi="Courier New" w:hint="default"/>
      </w:rPr>
    </w:lvl>
    <w:lvl w:ilvl="8">
      <w:start w:val="1"/>
      <w:numFmt w:val="bullet"/>
      <w:lvlText w:val=""/>
      <w:lvlJc w:val="left"/>
      <w:pPr>
        <w:ind w:left="7556" w:hanging="360"/>
      </w:pPr>
      <w:rPr>
        <w:rFonts w:ascii="Wingdings" w:hAnsi="Wingdings" w:hint="default"/>
      </w:rPr>
    </w:lvl>
  </w:abstractNum>
  <w:abstractNum w:abstractNumId="31" w15:restartNumberingAfterBreak="0">
    <w:nsid w:val="78982B31"/>
    <w:multiLevelType w:val="hybridMultilevel"/>
    <w:tmpl w:val="7C8226CA"/>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7C28621E"/>
    <w:multiLevelType w:val="hybridMultilevel"/>
    <w:tmpl w:val="C108C6D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7C325B57"/>
    <w:multiLevelType w:val="hybridMultilevel"/>
    <w:tmpl w:val="D2C439CA"/>
    <w:lvl w:ilvl="0" w:tplc="D862D33E">
      <w:start w:val="1"/>
      <w:numFmt w:val="bullet"/>
      <w:lvlText w:val=""/>
      <w:lvlJc w:val="left"/>
      <w:pPr>
        <w:ind w:left="720" w:hanging="360"/>
      </w:pPr>
      <w:rPr>
        <w:rFonts w:ascii="Wingdings" w:hAnsi="Wingdings" w:hint="default"/>
        <w:color w:val="00ADDA"/>
        <w:u w:color="FFFFFF" w:themeColor="background1"/>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0"/>
  </w:num>
  <w:num w:numId="2">
    <w:abstractNumId w:val="27"/>
  </w:num>
  <w:num w:numId="3">
    <w:abstractNumId w:val="22"/>
  </w:num>
  <w:num w:numId="4">
    <w:abstractNumId w:val="23"/>
  </w:num>
  <w:num w:numId="5">
    <w:abstractNumId w:val="11"/>
  </w:num>
  <w:num w:numId="6">
    <w:abstractNumId w:val="14"/>
  </w:num>
  <w:num w:numId="7">
    <w:abstractNumId w:val="16"/>
  </w:num>
  <w:num w:numId="8">
    <w:abstractNumId w:val="2"/>
  </w:num>
  <w:num w:numId="9">
    <w:abstractNumId w:val="6"/>
  </w:num>
  <w:num w:numId="10">
    <w:abstractNumId w:val="31"/>
  </w:num>
  <w:num w:numId="11">
    <w:abstractNumId w:val="13"/>
  </w:num>
  <w:num w:numId="12">
    <w:abstractNumId w:val="29"/>
  </w:num>
  <w:num w:numId="13">
    <w:abstractNumId w:val="17"/>
  </w:num>
  <w:num w:numId="14">
    <w:abstractNumId w:val="1"/>
  </w:num>
  <w:num w:numId="15">
    <w:abstractNumId w:val="24"/>
  </w:num>
  <w:num w:numId="16">
    <w:abstractNumId w:val="5"/>
  </w:num>
  <w:num w:numId="17">
    <w:abstractNumId w:val="33"/>
  </w:num>
  <w:num w:numId="18">
    <w:abstractNumId w:val="26"/>
  </w:num>
  <w:num w:numId="19">
    <w:abstractNumId w:val="12"/>
  </w:num>
  <w:num w:numId="20">
    <w:abstractNumId w:val="28"/>
  </w:num>
  <w:num w:numId="21">
    <w:abstractNumId w:val="10"/>
  </w:num>
  <w:num w:numId="22">
    <w:abstractNumId w:val="4"/>
  </w:num>
  <w:num w:numId="23">
    <w:abstractNumId w:val="9"/>
  </w:num>
  <w:num w:numId="24">
    <w:abstractNumId w:val="18"/>
  </w:num>
  <w:num w:numId="25">
    <w:abstractNumId w:val="19"/>
  </w:num>
  <w:num w:numId="26">
    <w:abstractNumId w:val="25"/>
  </w:num>
  <w:num w:numId="27">
    <w:abstractNumId w:val="21"/>
  </w:num>
  <w:num w:numId="28">
    <w:abstractNumId w:val="3"/>
  </w:num>
  <w:num w:numId="29">
    <w:abstractNumId w:val="20"/>
  </w:num>
  <w:num w:numId="30">
    <w:abstractNumId w:val="7"/>
  </w:num>
  <w:num w:numId="31">
    <w:abstractNumId w:val="0"/>
  </w:num>
  <w:num w:numId="32">
    <w:abstractNumId w:val="32"/>
  </w:num>
  <w:num w:numId="33">
    <w:abstractNumId w:val="15"/>
  </w:num>
  <w:num w:numId="34">
    <w:abstractNumId w:va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fr-FR" w:vendorID="64" w:dllVersion="6" w:nlCheck="1" w:checkStyle="0"/>
  <w:activeWritingStyle w:appName="MSWord" w:lang="en-US" w:vendorID="64" w:dllVersion="6" w:nlCheck="1" w:checkStyle="1"/>
  <w:activeWritingStyle w:appName="MSWord" w:lang="en-CA"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CA" w:vendorID="64" w:dllVersion="4096" w:nlCheck="1" w:checkStyle="0"/>
  <w:activeWritingStyle w:appName="MSWord" w:lang="fr-FR" w:vendorID="64" w:dllVersion="4096" w:nlCheck="1" w:checkStyle="0"/>
  <w:activeWritingStyle w:appName="MSWord" w:lang="en-US" w:vendorID="64" w:dllVersion="131078" w:nlCheck="1" w:checkStyle="1"/>
  <w:activeWritingStyle w:appName="MSWord" w:lang="en-CA" w:vendorID="64" w:dllVersion="131078" w:nlCheck="1" w:checkStyle="1"/>
  <w:activeWritingStyle w:appName="MSWord" w:lang="fr-FR" w:vendorID="64" w:dllVersion="131078" w:nlCheck="1" w:checkStyle="0"/>
  <w:activeWritingStyle w:appName="MSWord" w:lang="en-GB" w:vendorID="64" w:dllVersion="131078" w:nlCheck="1" w:checkStyle="1"/>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fillcolor="#9bc1ff" strokecolor="#4a7ebb">
      <v:fill color="#9bc1ff" color2="#3f80cd" focusposition="" focussize=",90" focus="100%" type="gradient"/>
      <v:stroke color="#4a7ebb" weight="1.5pt"/>
      <v:shadow on="t"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255"/>
    <w:rsid w:val="00001F10"/>
    <w:rsid w:val="00002539"/>
    <w:rsid w:val="00002B44"/>
    <w:rsid w:val="00003860"/>
    <w:rsid w:val="000066E5"/>
    <w:rsid w:val="00007E5B"/>
    <w:rsid w:val="0001397A"/>
    <w:rsid w:val="00013A58"/>
    <w:rsid w:val="00015285"/>
    <w:rsid w:val="00015718"/>
    <w:rsid w:val="00020CD4"/>
    <w:rsid w:val="0002215C"/>
    <w:rsid w:val="0002552C"/>
    <w:rsid w:val="00026359"/>
    <w:rsid w:val="0003284E"/>
    <w:rsid w:val="00037B5C"/>
    <w:rsid w:val="00044583"/>
    <w:rsid w:val="00045032"/>
    <w:rsid w:val="00045BE0"/>
    <w:rsid w:val="0004688D"/>
    <w:rsid w:val="000472E4"/>
    <w:rsid w:val="000526D2"/>
    <w:rsid w:val="00052A80"/>
    <w:rsid w:val="00054815"/>
    <w:rsid w:val="000574B4"/>
    <w:rsid w:val="000576FE"/>
    <w:rsid w:val="00057E49"/>
    <w:rsid w:val="0006716B"/>
    <w:rsid w:val="00072CE4"/>
    <w:rsid w:val="00073EBF"/>
    <w:rsid w:val="000746F8"/>
    <w:rsid w:val="000760A4"/>
    <w:rsid w:val="0008206A"/>
    <w:rsid w:val="00082B75"/>
    <w:rsid w:val="000831B9"/>
    <w:rsid w:val="0008381D"/>
    <w:rsid w:val="00093689"/>
    <w:rsid w:val="000A4CE0"/>
    <w:rsid w:val="000A74FE"/>
    <w:rsid w:val="000A7E3E"/>
    <w:rsid w:val="000B6E21"/>
    <w:rsid w:val="000B6EE1"/>
    <w:rsid w:val="000C3D2C"/>
    <w:rsid w:val="000C5C41"/>
    <w:rsid w:val="000D47F2"/>
    <w:rsid w:val="000D7E23"/>
    <w:rsid w:val="000E072A"/>
    <w:rsid w:val="000E1A8D"/>
    <w:rsid w:val="000E4612"/>
    <w:rsid w:val="000E603A"/>
    <w:rsid w:val="000E6D51"/>
    <w:rsid w:val="000E72E9"/>
    <w:rsid w:val="000F2B88"/>
    <w:rsid w:val="000F54E6"/>
    <w:rsid w:val="000F6C41"/>
    <w:rsid w:val="00103A4A"/>
    <w:rsid w:val="0010474E"/>
    <w:rsid w:val="0010563B"/>
    <w:rsid w:val="0011236E"/>
    <w:rsid w:val="00112AD8"/>
    <w:rsid w:val="00113000"/>
    <w:rsid w:val="00113CF8"/>
    <w:rsid w:val="00116200"/>
    <w:rsid w:val="00120177"/>
    <w:rsid w:val="0012541E"/>
    <w:rsid w:val="00127137"/>
    <w:rsid w:val="00132390"/>
    <w:rsid w:val="001345D0"/>
    <w:rsid w:val="00135A2A"/>
    <w:rsid w:val="001379D7"/>
    <w:rsid w:val="001402F1"/>
    <w:rsid w:val="00142255"/>
    <w:rsid w:val="00142F29"/>
    <w:rsid w:val="00143AA2"/>
    <w:rsid w:val="00144D2F"/>
    <w:rsid w:val="00146A17"/>
    <w:rsid w:val="001507A7"/>
    <w:rsid w:val="00150CA8"/>
    <w:rsid w:val="0015246B"/>
    <w:rsid w:val="0015438E"/>
    <w:rsid w:val="00154B40"/>
    <w:rsid w:val="00160CFF"/>
    <w:rsid w:val="00167F4F"/>
    <w:rsid w:val="00170D71"/>
    <w:rsid w:val="00171381"/>
    <w:rsid w:val="00171C22"/>
    <w:rsid w:val="0017333F"/>
    <w:rsid w:val="001756A1"/>
    <w:rsid w:val="00182C93"/>
    <w:rsid w:val="00182FEA"/>
    <w:rsid w:val="001836C0"/>
    <w:rsid w:val="00185093"/>
    <w:rsid w:val="00186713"/>
    <w:rsid w:val="00187A74"/>
    <w:rsid w:val="001906EA"/>
    <w:rsid w:val="00190F25"/>
    <w:rsid w:val="00191AA4"/>
    <w:rsid w:val="00191BEC"/>
    <w:rsid w:val="00194AB5"/>
    <w:rsid w:val="00194FAF"/>
    <w:rsid w:val="00197417"/>
    <w:rsid w:val="00197C21"/>
    <w:rsid w:val="00197F54"/>
    <w:rsid w:val="001A0461"/>
    <w:rsid w:val="001A58D8"/>
    <w:rsid w:val="001B18F3"/>
    <w:rsid w:val="001B3A31"/>
    <w:rsid w:val="001B3E7F"/>
    <w:rsid w:val="001B7C38"/>
    <w:rsid w:val="001B7EB1"/>
    <w:rsid w:val="001C027F"/>
    <w:rsid w:val="001C127D"/>
    <w:rsid w:val="001C2140"/>
    <w:rsid w:val="001C3044"/>
    <w:rsid w:val="001C48EF"/>
    <w:rsid w:val="001C766C"/>
    <w:rsid w:val="001D1702"/>
    <w:rsid w:val="001D5265"/>
    <w:rsid w:val="001D53EF"/>
    <w:rsid w:val="001D74E9"/>
    <w:rsid w:val="001D7EEF"/>
    <w:rsid w:val="001E07A1"/>
    <w:rsid w:val="001E3F01"/>
    <w:rsid w:val="001E6EED"/>
    <w:rsid w:val="001F08F3"/>
    <w:rsid w:val="001F2225"/>
    <w:rsid w:val="001F2C2C"/>
    <w:rsid w:val="001F4C90"/>
    <w:rsid w:val="002016C8"/>
    <w:rsid w:val="00201A72"/>
    <w:rsid w:val="0020605A"/>
    <w:rsid w:val="00206D9F"/>
    <w:rsid w:val="00206F6D"/>
    <w:rsid w:val="00212F17"/>
    <w:rsid w:val="00214710"/>
    <w:rsid w:val="00217C25"/>
    <w:rsid w:val="00220B57"/>
    <w:rsid w:val="0022164A"/>
    <w:rsid w:val="00221750"/>
    <w:rsid w:val="00223512"/>
    <w:rsid w:val="0022368C"/>
    <w:rsid w:val="00226078"/>
    <w:rsid w:val="002268FC"/>
    <w:rsid w:val="00230792"/>
    <w:rsid w:val="002308C5"/>
    <w:rsid w:val="002343A1"/>
    <w:rsid w:val="002348B1"/>
    <w:rsid w:val="002359C6"/>
    <w:rsid w:val="002369D4"/>
    <w:rsid w:val="0023712E"/>
    <w:rsid w:val="00240332"/>
    <w:rsid w:val="0024243D"/>
    <w:rsid w:val="0024326A"/>
    <w:rsid w:val="0024575F"/>
    <w:rsid w:val="00246656"/>
    <w:rsid w:val="002478A7"/>
    <w:rsid w:val="00250A55"/>
    <w:rsid w:val="002515D9"/>
    <w:rsid w:val="002517E2"/>
    <w:rsid w:val="00252742"/>
    <w:rsid w:val="0025657B"/>
    <w:rsid w:val="00260248"/>
    <w:rsid w:val="00262C28"/>
    <w:rsid w:val="002659CC"/>
    <w:rsid w:val="00270957"/>
    <w:rsid w:val="00273319"/>
    <w:rsid w:val="00273BAD"/>
    <w:rsid w:val="00274068"/>
    <w:rsid w:val="00275F2E"/>
    <w:rsid w:val="002761A6"/>
    <w:rsid w:val="0027668D"/>
    <w:rsid w:val="002844AD"/>
    <w:rsid w:val="002853B3"/>
    <w:rsid w:val="00285756"/>
    <w:rsid w:val="00291B76"/>
    <w:rsid w:val="00292B54"/>
    <w:rsid w:val="002A2AAE"/>
    <w:rsid w:val="002A2B30"/>
    <w:rsid w:val="002B1514"/>
    <w:rsid w:val="002B1EF9"/>
    <w:rsid w:val="002B317C"/>
    <w:rsid w:val="002B531C"/>
    <w:rsid w:val="002B5705"/>
    <w:rsid w:val="002C51D5"/>
    <w:rsid w:val="002C5A8C"/>
    <w:rsid w:val="002C75D5"/>
    <w:rsid w:val="002D167D"/>
    <w:rsid w:val="002D52B7"/>
    <w:rsid w:val="002E173B"/>
    <w:rsid w:val="002E281E"/>
    <w:rsid w:val="002E336E"/>
    <w:rsid w:val="002E3FD8"/>
    <w:rsid w:val="002E4DD7"/>
    <w:rsid w:val="002E523E"/>
    <w:rsid w:val="002E5E40"/>
    <w:rsid w:val="002F34CB"/>
    <w:rsid w:val="002F365D"/>
    <w:rsid w:val="002F7D79"/>
    <w:rsid w:val="0030027C"/>
    <w:rsid w:val="00301CF0"/>
    <w:rsid w:val="00301E04"/>
    <w:rsid w:val="00310189"/>
    <w:rsid w:val="003123B0"/>
    <w:rsid w:val="003131D2"/>
    <w:rsid w:val="00316F5F"/>
    <w:rsid w:val="003200C9"/>
    <w:rsid w:val="00320236"/>
    <w:rsid w:val="00325F69"/>
    <w:rsid w:val="003320C5"/>
    <w:rsid w:val="003325A2"/>
    <w:rsid w:val="00332C1A"/>
    <w:rsid w:val="00332DB4"/>
    <w:rsid w:val="00334637"/>
    <w:rsid w:val="00340102"/>
    <w:rsid w:val="00340578"/>
    <w:rsid w:val="00340931"/>
    <w:rsid w:val="00342368"/>
    <w:rsid w:val="00343C19"/>
    <w:rsid w:val="00347F86"/>
    <w:rsid w:val="00351526"/>
    <w:rsid w:val="00351978"/>
    <w:rsid w:val="00351C79"/>
    <w:rsid w:val="00352375"/>
    <w:rsid w:val="00357F9B"/>
    <w:rsid w:val="0036044D"/>
    <w:rsid w:val="003633D6"/>
    <w:rsid w:val="00364189"/>
    <w:rsid w:val="00365B35"/>
    <w:rsid w:val="00366768"/>
    <w:rsid w:val="00367509"/>
    <w:rsid w:val="00370E18"/>
    <w:rsid w:val="0037538E"/>
    <w:rsid w:val="00375857"/>
    <w:rsid w:val="003758FF"/>
    <w:rsid w:val="0037680D"/>
    <w:rsid w:val="00383E36"/>
    <w:rsid w:val="003841BA"/>
    <w:rsid w:val="00386466"/>
    <w:rsid w:val="003864A3"/>
    <w:rsid w:val="00386716"/>
    <w:rsid w:val="00386A3D"/>
    <w:rsid w:val="00387E9B"/>
    <w:rsid w:val="00393ADD"/>
    <w:rsid w:val="003954A4"/>
    <w:rsid w:val="003954F0"/>
    <w:rsid w:val="00397DDB"/>
    <w:rsid w:val="003A01F9"/>
    <w:rsid w:val="003A6E56"/>
    <w:rsid w:val="003B0A7D"/>
    <w:rsid w:val="003B6E53"/>
    <w:rsid w:val="003C00E6"/>
    <w:rsid w:val="003C253F"/>
    <w:rsid w:val="003C3070"/>
    <w:rsid w:val="003C5843"/>
    <w:rsid w:val="003D5C34"/>
    <w:rsid w:val="003D68F4"/>
    <w:rsid w:val="003D7ED0"/>
    <w:rsid w:val="003E3683"/>
    <w:rsid w:val="003E461C"/>
    <w:rsid w:val="003E630E"/>
    <w:rsid w:val="003E67F0"/>
    <w:rsid w:val="003E6FC9"/>
    <w:rsid w:val="003E7092"/>
    <w:rsid w:val="003F1460"/>
    <w:rsid w:val="003F2296"/>
    <w:rsid w:val="003F4D96"/>
    <w:rsid w:val="003F50CB"/>
    <w:rsid w:val="003F6901"/>
    <w:rsid w:val="003F7F67"/>
    <w:rsid w:val="003F7FF2"/>
    <w:rsid w:val="00401645"/>
    <w:rsid w:val="004037ED"/>
    <w:rsid w:val="0040564F"/>
    <w:rsid w:val="00406CD9"/>
    <w:rsid w:val="00407B23"/>
    <w:rsid w:val="00411DAB"/>
    <w:rsid w:val="0041247F"/>
    <w:rsid w:val="004126EB"/>
    <w:rsid w:val="00414D47"/>
    <w:rsid w:val="00416EF4"/>
    <w:rsid w:val="00420DE7"/>
    <w:rsid w:val="004220AC"/>
    <w:rsid w:val="00423362"/>
    <w:rsid w:val="0042411F"/>
    <w:rsid w:val="0042457C"/>
    <w:rsid w:val="00427D38"/>
    <w:rsid w:val="004344E7"/>
    <w:rsid w:val="0043621E"/>
    <w:rsid w:val="00440A21"/>
    <w:rsid w:val="00440FC7"/>
    <w:rsid w:val="004516E0"/>
    <w:rsid w:val="0045205A"/>
    <w:rsid w:val="00454A54"/>
    <w:rsid w:val="004561ED"/>
    <w:rsid w:val="004566F0"/>
    <w:rsid w:val="004568C4"/>
    <w:rsid w:val="00461F6B"/>
    <w:rsid w:val="0046275E"/>
    <w:rsid w:val="00462818"/>
    <w:rsid w:val="0046375C"/>
    <w:rsid w:val="00464055"/>
    <w:rsid w:val="00464DD5"/>
    <w:rsid w:val="004653ED"/>
    <w:rsid w:val="004655AA"/>
    <w:rsid w:val="00475733"/>
    <w:rsid w:val="00481A95"/>
    <w:rsid w:val="004826CF"/>
    <w:rsid w:val="00492398"/>
    <w:rsid w:val="00492C06"/>
    <w:rsid w:val="00495B30"/>
    <w:rsid w:val="004A0585"/>
    <w:rsid w:val="004A0F0E"/>
    <w:rsid w:val="004A32DB"/>
    <w:rsid w:val="004A4D02"/>
    <w:rsid w:val="004A4E40"/>
    <w:rsid w:val="004A5715"/>
    <w:rsid w:val="004A5B6F"/>
    <w:rsid w:val="004A6FC3"/>
    <w:rsid w:val="004B336A"/>
    <w:rsid w:val="004B46A3"/>
    <w:rsid w:val="004B5332"/>
    <w:rsid w:val="004C2666"/>
    <w:rsid w:val="004C2D58"/>
    <w:rsid w:val="004D2D50"/>
    <w:rsid w:val="004D55FB"/>
    <w:rsid w:val="004D5AC5"/>
    <w:rsid w:val="004D771B"/>
    <w:rsid w:val="004E2D20"/>
    <w:rsid w:val="004E6470"/>
    <w:rsid w:val="004E7064"/>
    <w:rsid w:val="004F2176"/>
    <w:rsid w:val="004F2F73"/>
    <w:rsid w:val="004F4182"/>
    <w:rsid w:val="004F445B"/>
    <w:rsid w:val="004F47F2"/>
    <w:rsid w:val="004F72D7"/>
    <w:rsid w:val="00500763"/>
    <w:rsid w:val="00500D8D"/>
    <w:rsid w:val="00502CB9"/>
    <w:rsid w:val="005046E2"/>
    <w:rsid w:val="005047D8"/>
    <w:rsid w:val="00507C02"/>
    <w:rsid w:val="00512A00"/>
    <w:rsid w:val="00513175"/>
    <w:rsid w:val="00514306"/>
    <w:rsid w:val="00515709"/>
    <w:rsid w:val="00515734"/>
    <w:rsid w:val="00521C76"/>
    <w:rsid w:val="00522586"/>
    <w:rsid w:val="00524A33"/>
    <w:rsid w:val="005269C6"/>
    <w:rsid w:val="00527733"/>
    <w:rsid w:val="0053053E"/>
    <w:rsid w:val="005306C4"/>
    <w:rsid w:val="00530DB9"/>
    <w:rsid w:val="0053104F"/>
    <w:rsid w:val="005338AF"/>
    <w:rsid w:val="00533D06"/>
    <w:rsid w:val="0053552E"/>
    <w:rsid w:val="005361F3"/>
    <w:rsid w:val="0054221F"/>
    <w:rsid w:val="005451C5"/>
    <w:rsid w:val="00545512"/>
    <w:rsid w:val="00546040"/>
    <w:rsid w:val="00546794"/>
    <w:rsid w:val="0055032C"/>
    <w:rsid w:val="005520FB"/>
    <w:rsid w:val="005539F8"/>
    <w:rsid w:val="00561C9A"/>
    <w:rsid w:val="00564BA4"/>
    <w:rsid w:val="0056659B"/>
    <w:rsid w:val="00567D9B"/>
    <w:rsid w:val="00567DE3"/>
    <w:rsid w:val="00567E28"/>
    <w:rsid w:val="00572703"/>
    <w:rsid w:val="00573C15"/>
    <w:rsid w:val="00575980"/>
    <w:rsid w:val="00575D0A"/>
    <w:rsid w:val="005770F7"/>
    <w:rsid w:val="00583685"/>
    <w:rsid w:val="00584C25"/>
    <w:rsid w:val="005867C5"/>
    <w:rsid w:val="00593B16"/>
    <w:rsid w:val="00593E5F"/>
    <w:rsid w:val="005A1E9E"/>
    <w:rsid w:val="005A5C31"/>
    <w:rsid w:val="005B026C"/>
    <w:rsid w:val="005B477E"/>
    <w:rsid w:val="005B6A5E"/>
    <w:rsid w:val="005B7778"/>
    <w:rsid w:val="005C0FCD"/>
    <w:rsid w:val="005C14F0"/>
    <w:rsid w:val="005C18E5"/>
    <w:rsid w:val="005C2911"/>
    <w:rsid w:val="005C4792"/>
    <w:rsid w:val="005D154D"/>
    <w:rsid w:val="005D2D66"/>
    <w:rsid w:val="005D4D7A"/>
    <w:rsid w:val="005D5271"/>
    <w:rsid w:val="005D5E07"/>
    <w:rsid w:val="005E0B1F"/>
    <w:rsid w:val="005E211F"/>
    <w:rsid w:val="005E2B02"/>
    <w:rsid w:val="005E3493"/>
    <w:rsid w:val="005F01FA"/>
    <w:rsid w:val="005F18EE"/>
    <w:rsid w:val="005F7C95"/>
    <w:rsid w:val="006003DF"/>
    <w:rsid w:val="0060052F"/>
    <w:rsid w:val="006007B6"/>
    <w:rsid w:val="006010B9"/>
    <w:rsid w:val="0060120C"/>
    <w:rsid w:val="00602D6D"/>
    <w:rsid w:val="006044E4"/>
    <w:rsid w:val="00604ED8"/>
    <w:rsid w:val="00614A3B"/>
    <w:rsid w:val="00615DC6"/>
    <w:rsid w:val="0062022A"/>
    <w:rsid w:val="0062041E"/>
    <w:rsid w:val="00621022"/>
    <w:rsid w:val="0062482B"/>
    <w:rsid w:val="006303E6"/>
    <w:rsid w:val="00630CF1"/>
    <w:rsid w:val="00631920"/>
    <w:rsid w:val="006324A7"/>
    <w:rsid w:val="00635F3F"/>
    <w:rsid w:val="006371D7"/>
    <w:rsid w:val="00642B81"/>
    <w:rsid w:val="006430BF"/>
    <w:rsid w:val="0064325D"/>
    <w:rsid w:val="00644E5F"/>
    <w:rsid w:val="00644FBA"/>
    <w:rsid w:val="006457AD"/>
    <w:rsid w:val="0064751E"/>
    <w:rsid w:val="00650165"/>
    <w:rsid w:val="00651284"/>
    <w:rsid w:val="00651721"/>
    <w:rsid w:val="006517A7"/>
    <w:rsid w:val="00651E7E"/>
    <w:rsid w:val="00655D19"/>
    <w:rsid w:val="0065636F"/>
    <w:rsid w:val="006602E9"/>
    <w:rsid w:val="00662106"/>
    <w:rsid w:val="006653C5"/>
    <w:rsid w:val="00665AF8"/>
    <w:rsid w:val="00665C00"/>
    <w:rsid w:val="00666961"/>
    <w:rsid w:val="0067086C"/>
    <w:rsid w:val="00672853"/>
    <w:rsid w:val="00675407"/>
    <w:rsid w:val="0067600A"/>
    <w:rsid w:val="0068043F"/>
    <w:rsid w:val="006805DF"/>
    <w:rsid w:val="00680C0F"/>
    <w:rsid w:val="00680DC7"/>
    <w:rsid w:val="00681D29"/>
    <w:rsid w:val="00681EDE"/>
    <w:rsid w:val="00683FCA"/>
    <w:rsid w:val="00684E59"/>
    <w:rsid w:val="006876EB"/>
    <w:rsid w:val="00693BC7"/>
    <w:rsid w:val="00696D68"/>
    <w:rsid w:val="006972D3"/>
    <w:rsid w:val="006A3300"/>
    <w:rsid w:val="006A6065"/>
    <w:rsid w:val="006A7ED6"/>
    <w:rsid w:val="006B0D75"/>
    <w:rsid w:val="006B2B20"/>
    <w:rsid w:val="006B4FFD"/>
    <w:rsid w:val="006B4FFF"/>
    <w:rsid w:val="006C0C02"/>
    <w:rsid w:val="006C15B9"/>
    <w:rsid w:val="006C27A4"/>
    <w:rsid w:val="006C5F19"/>
    <w:rsid w:val="006C677E"/>
    <w:rsid w:val="006D2B57"/>
    <w:rsid w:val="006D2CD7"/>
    <w:rsid w:val="006D3B55"/>
    <w:rsid w:val="006D3DF8"/>
    <w:rsid w:val="006D45C0"/>
    <w:rsid w:val="006D5C62"/>
    <w:rsid w:val="006D5DBF"/>
    <w:rsid w:val="006D6A27"/>
    <w:rsid w:val="006E43DA"/>
    <w:rsid w:val="006E6D12"/>
    <w:rsid w:val="006F34D1"/>
    <w:rsid w:val="006F4F6E"/>
    <w:rsid w:val="006F5044"/>
    <w:rsid w:val="006F53E1"/>
    <w:rsid w:val="006F5F4F"/>
    <w:rsid w:val="006F6546"/>
    <w:rsid w:val="006F67C9"/>
    <w:rsid w:val="007007A4"/>
    <w:rsid w:val="0070098D"/>
    <w:rsid w:val="007035E1"/>
    <w:rsid w:val="00703729"/>
    <w:rsid w:val="00704121"/>
    <w:rsid w:val="007053FC"/>
    <w:rsid w:val="00706506"/>
    <w:rsid w:val="007069B6"/>
    <w:rsid w:val="00710B08"/>
    <w:rsid w:val="00710B16"/>
    <w:rsid w:val="007122DF"/>
    <w:rsid w:val="00713FB8"/>
    <w:rsid w:val="00714C84"/>
    <w:rsid w:val="00720733"/>
    <w:rsid w:val="00720A36"/>
    <w:rsid w:val="00721F4C"/>
    <w:rsid w:val="007226FA"/>
    <w:rsid w:val="00723D75"/>
    <w:rsid w:val="007266D7"/>
    <w:rsid w:val="0074191F"/>
    <w:rsid w:val="00744053"/>
    <w:rsid w:val="00747E71"/>
    <w:rsid w:val="00750B60"/>
    <w:rsid w:val="00751FFE"/>
    <w:rsid w:val="00754D5B"/>
    <w:rsid w:val="00755366"/>
    <w:rsid w:val="007572BC"/>
    <w:rsid w:val="00760345"/>
    <w:rsid w:val="007608C2"/>
    <w:rsid w:val="00760F33"/>
    <w:rsid w:val="00760F86"/>
    <w:rsid w:val="00765C78"/>
    <w:rsid w:val="00767006"/>
    <w:rsid w:val="007671CF"/>
    <w:rsid w:val="0077100C"/>
    <w:rsid w:val="00771786"/>
    <w:rsid w:val="00775509"/>
    <w:rsid w:val="007765B5"/>
    <w:rsid w:val="00784353"/>
    <w:rsid w:val="00790D4E"/>
    <w:rsid w:val="0079203A"/>
    <w:rsid w:val="00793AE1"/>
    <w:rsid w:val="00794C03"/>
    <w:rsid w:val="00796959"/>
    <w:rsid w:val="007A0673"/>
    <w:rsid w:val="007A0E74"/>
    <w:rsid w:val="007A1F90"/>
    <w:rsid w:val="007A3C6D"/>
    <w:rsid w:val="007A675D"/>
    <w:rsid w:val="007A675E"/>
    <w:rsid w:val="007A7A93"/>
    <w:rsid w:val="007B05B7"/>
    <w:rsid w:val="007B2465"/>
    <w:rsid w:val="007B42DB"/>
    <w:rsid w:val="007C0A82"/>
    <w:rsid w:val="007C3A08"/>
    <w:rsid w:val="007C5B1D"/>
    <w:rsid w:val="007D1B6B"/>
    <w:rsid w:val="007D4BCD"/>
    <w:rsid w:val="007E0D17"/>
    <w:rsid w:val="007E2511"/>
    <w:rsid w:val="007E2FEA"/>
    <w:rsid w:val="007E557B"/>
    <w:rsid w:val="007F2A68"/>
    <w:rsid w:val="007F39A1"/>
    <w:rsid w:val="00801BF8"/>
    <w:rsid w:val="00812FA6"/>
    <w:rsid w:val="00813B2E"/>
    <w:rsid w:val="0081563D"/>
    <w:rsid w:val="00821177"/>
    <w:rsid w:val="008243BB"/>
    <w:rsid w:val="008262A0"/>
    <w:rsid w:val="00827A22"/>
    <w:rsid w:val="008306EA"/>
    <w:rsid w:val="00831670"/>
    <w:rsid w:val="0083172C"/>
    <w:rsid w:val="00836F7E"/>
    <w:rsid w:val="00840B28"/>
    <w:rsid w:val="008412B8"/>
    <w:rsid w:val="00843EA2"/>
    <w:rsid w:val="00845220"/>
    <w:rsid w:val="00845C02"/>
    <w:rsid w:val="0084601D"/>
    <w:rsid w:val="00846DE6"/>
    <w:rsid w:val="008477BB"/>
    <w:rsid w:val="00847C6E"/>
    <w:rsid w:val="008556B4"/>
    <w:rsid w:val="00855C5E"/>
    <w:rsid w:val="008600F4"/>
    <w:rsid w:val="008611C9"/>
    <w:rsid w:val="00861641"/>
    <w:rsid w:val="00861EC7"/>
    <w:rsid w:val="00862465"/>
    <w:rsid w:val="00862F8A"/>
    <w:rsid w:val="00865872"/>
    <w:rsid w:val="0087021F"/>
    <w:rsid w:val="00874336"/>
    <w:rsid w:val="00874C4B"/>
    <w:rsid w:val="00875EAC"/>
    <w:rsid w:val="00877309"/>
    <w:rsid w:val="00881987"/>
    <w:rsid w:val="00882798"/>
    <w:rsid w:val="0088316C"/>
    <w:rsid w:val="008848A4"/>
    <w:rsid w:val="008876A9"/>
    <w:rsid w:val="00887B4C"/>
    <w:rsid w:val="008934A2"/>
    <w:rsid w:val="008A3E04"/>
    <w:rsid w:val="008A4D0D"/>
    <w:rsid w:val="008A534B"/>
    <w:rsid w:val="008A6948"/>
    <w:rsid w:val="008A74E7"/>
    <w:rsid w:val="008A7DFB"/>
    <w:rsid w:val="008B1D5E"/>
    <w:rsid w:val="008B2DED"/>
    <w:rsid w:val="008B6511"/>
    <w:rsid w:val="008B6D49"/>
    <w:rsid w:val="008C01FC"/>
    <w:rsid w:val="008C1B00"/>
    <w:rsid w:val="008C3190"/>
    <w:rsid w:val="008D4853"/>
    <w:rsid w:val="008D4E5C"/>
    <w:rsid w:val="008D5840"/>
    <w:rsid w:val="008D70AA"/>
    <w:rsid w:val="008D7466"/>
    <w:rsid w:val="008D7EFD"/>
    <w:rsid w:val="008E3FDB"/>
    <w:rsid w:val="008E6F00"/>
    <w:rsid w:val="008F2538"/>
    <w:rsid w:val="008F2945"/>
    <w:rsid w:val="008F3E6C"/>
    <w:rsid w:val="008F57DC"/>
    <w:rsid w:val="0090057A"/>
    <w:rsid w:val="00900B87"/>
    <w:rsid w:val="00902520"/>
    <w:rsid w:val="00903B2D"/>
    <w:rsid w:val="00910205"/>
    <w:rsid w:val="00912FD7"/>
    <w:rsid w:val="009133BF"/>
    <w:rsid w:val="009150A4"/>
    <w:rsid w:val="00921405"/>
    <w:rsid w:val="009239B3"/>
    <w:rsid w:val="00925D2F"/>
    <w:rsid w:val="00930C82"/>
    <w:rsid w:val="0093466D"/>
    <w:rsid w:val="00935EEA"/>
    <w:rsid w:val="00936601"/>
    <w:rsid w:val="00937F23"/>
    <w:rsid w:val="00941740"/>
    <w:rsid w:val="00953ADE"/>
    <w:rsid w:val="009578F5"/>
    <w:rsid w:val="00962FD4"/>
    <w:rsid w:val="00963BF8"/>
    <w:rsid w:val="0096546A"/>
    <w:rsid w:val="00967FDF"/>
    <w:rsid w:val="00971EB6"/>
    <w:rsid w:val="00972EEE"/>
    <w:rsid w:val="00973D2F"/>
    <w:rsid w:val="00973F92"/>
    <w:rsid w:val="0097463E"/>
    <w:rsid w:val="00976F2C"/>
    <w:rsid w:val="00981A43"/>
    <w:rsid w:val="009852BB"/>
    <w:rsid w:val="00985728"/>
    <w:rsid w:val="00991FEB"/>
    <w:rsid w:val="0099649C"/>
    <w:rsid w:val="0099702B"/>
    <w:rsid w:val="009A0BFA"/>
    <w:rsid w:val="009A1710"/>
    <w:rsid w:val="009A1E2A"/>
    <w:rsid w:val="009A3444"/>
    <w:rsid w:val="009A7056"/>
    <w:rsid w:val="009A718E"/>
    <w:rsid w:val="009B0050"/>
    <w:rsid w:val="009B02E1"/>
    <w:rsid w:val="009B662B"/>
    <w:rsid w:val="009C363F"/>
    <w:rsid w:val="009C62CB"/>
    <w:rsid w:val="009C7FEE"/>
    <w:rsid w:val="009D1FC4"/>
    <w:rsid w:val="009D33B2"/>
    <w:rsid w:val="009D4918"/>
    <w:rsid w:val="009D5032"/>
    <w:rsid w:val="009D65BA"/>
    <w:rsid w:val="009E2800"/>
    <w:rsid w:val="009E3DB1"/>
    <w:rsid w:val="009E7148"/>
    <w:rsid w:val="009F0409"/>
    <w:rsid w:val="009F1C73"/>
    <w:rsid w:val="009F25A1"/>
    <w:rsid w:val="009F5541"/>
    <w:rsid w:val="00A00E95"/>
    <w:rsid w:val="00A029BC"/>
    <w:rsid w:val="00A041C5"/>
    <w:rsid w:val="00A041F4"/>
    <w:rsid w:val="00A05B95"/>
    <w:rsid w:val="00A07AB9"/>
    <w:rsid w:val="00A10FE2"/>
    <w:rsid w:val="00A12B03"/>
    <w:rsid w:val="00A12D9B"/>
    <w:rsid w:val="00A139CE"/>
    <w:rsid w:val="00A14C87"/>
    <w:rsid w:val="00A228EB"/>
    <w:rsid w:val="00A26AE8"/>
    <w:rsid w:val="00A318F7"/>
    <w:rsid w:val="00A31EA1"/>
    <w:rsid w:val="00A3211B"/>
    <w:rsid w:val="00A322D3"/>
    <w:rsid w:val="00A348CD"/>
    <w:rsid w:val="00A34A79"/>
    <w:rsid w:val="00A35E12"/>
    <w:rsid w:val="00A37073"/>
    <w:rsid w:val="00A370EF"/>
    <w:rsid w:val="00A43218"/>
    <w:rsid w:val="00A46E90"/>
    <w:rsid w:val="00A512E9"/>
    <w:rsid w:val="00A51463"/>
    <w:rsid w:val="00A54034"/>
    <w:rsid w:val="00A5420C"/>
    <w:rsid w:val="00A561F1"/>
    <w:rsid w:val="00A570AF"/>
    <w:rsid w:val="00A6011E"/>
    <w:rsid w:val="00A61726"/>
    <w:rsid w:val="00A64B70"/>
    <w:rsid w:val="00A66281"/>
    <w:rsid w:val="00A672C9"/>
    <w:rsid w:val="00A74800"/>
    <w:rsid w:val="00A758C5"/>
    <w:rsid w:val="00A75F0A"/>
    <w:rsid w:val="00A76BB7"/>
    <w:rsid w:val="00A80FFA"/>
    <w:rsid w:val="00A81A5A"/>
    <w:rsid w:val="00A8283F"/>
    <w:rsid w:val="00A87E37"/>
    <w:rsid w:val="00A87E6E"/>
    <w:rsid w:val="00A906E0"/>
    <w:rsid w:val="00A908E3"/>
    <w:rsid w:val="00A90C47"/>
    <w:rsid w:val="00A90CB0"/>
    <w:rsid w:val="00A9264D"/>
    <w:rsid w:val="00A9538F"/>
    <w:rsid w:val="00A95510"/>
    <w:rsid w:val="00A97757"/>
    <w:rsid w:val="00AA1603"/>
    <w:rsid w:val="00AA2D1A"/>
    <w:rsid w:val="00AA3B2D"/>
    <w:rsid w:val="00AA6273"/>
    <w:rsid w:val="00AB06C4"/>
    <w:rsid w:val="00AB2830"/>
    <w:rsid w:val="00AB43B7"/>
    <w:rsid w:val="00AB4FC6"/>
    <w:rsid w:val="00AB596C"/>
    <w:rsid w:val="00AB77C0"/>
    <w:rsid w:val="00AC2F4D"/>
    <w:rsid w:val="00AD0507"/>
    <w:rsid w:val="00AD0BCC"/>
    <w:rsid w:val="00AD1663"/>
    <w:rsid w:val="00AD31AE"/>
    <w:rsid w:val="00AD5923"/>
    <w:rsid w:val="00AD68D1"/>
    <w:rsid w:val="00AD73D7"/>
    <w:rsid w:val="00AD74D0"/>
    <w:rsid w:val="00AE3B42"/>
    <w:rsid w:val="00AE43EF"/>
    <w:rsid w:val="00AE4E2C"/>
    <w:rsid w:val="00AE5054"/>
    <w:rsid w:val="00AF0208"/>
    <w:rsid w:val="00AF35C0"/>
    <w:rsid w:val="00AF502C"/>
    <w:rsid w:val="00AF7291"/>
    <w:rsid w:val="00AF7724"/>
    <w:rsid w:val="00B00D3B"/>
    <w:rsid w:val="00B01066"/>
    <w:rsid w:val="00B01ADD"/>
    <w:rsid w:val="00B0351A"/>
    <w:rsid w:val="00B03B88"/>
    <w:rsid w:val="00B064C0"/>
    <w:rsid w:val="00B07EDA"/>
    <w:rsid w:val="00B11B9B"/>
    <w:rsid w:val="00B12487"/>
    <w:rsid w:val="00B13F71"/>
    <w:rsid w:val="00B14EA8"/>
    <w:rsid w:val="00B1549E"/>
    <w:rsid w:val="00B156EA"/>
    <w:rsid w:val="00B17741"/>
    <w:rsid w:val="00B212CA"/>
    <w:rsid w:val="00B216D3"/>
    <w:rsid w:val="00B21E7F"/>
    <w:rsid w:val="00B22F21"/>
    <w:rsid w:val="00B25E7F"/>
    <w:rsid w:val="00B2617A"/>
    <w:rsid w:val="00B26516"/>
    <w:rsid w:val="00B27CA8"/>
    <w:rsid w:val="00B315C0"/>
    <w:rsid w:val="00B32A7D"/>
    <w:rsid w:val="00B34F7E"/>
    <w:rsid w:val="00B357CA"/>
    <w:rsid w:val="00B36C42"/>
    <w:rsid w:val="00B40086"/>
    <w:rsid w:val="00B41A32"/>
    <w:rsid w:val="00B43873"/>
    <w:rsid w:val="00B4622B"/>
    <w:rsid w:val="00B46A14"/>
    <w:rsid w:val="00B50214"/>
    <w:rsid w:val="00B50472"/>
    <w:rsid w:val="00B51A9E"/>
    <w:rsid w:val="00B52574"/>
    <w:rsid w:val="00B57EB9"/>
    <w:rsid w:val="00B603BF"/>
    <w:rsid w:val="00B6191B"/>
    <w:rsid w:val="00B633EC"/>
    <w:rsid w:val="00B66E32"/>
    <w:rsid w:val="00B70AF8"/>
    <w:rsid w:val="00B77965"/>
    <w:rsid w:val="00B86875"/>
    <w:rsid w:val="00B868AF"/>
    <w:rsid w:val="00B87255"/>
    <w:rsid w:val="00B91232"/>
    <w:rsid w:val="00B922F9"/>
    <w:rsid w:val="00B93A64"/>
    <w:rsid w:val="00B95252"/>
    <w:rsid w:val="00B97635"/>
    <w:rsid w:val="00BA075B"/>
    <w:rsid w:val="00BA2BF6"/>
    <w:rsid w:val="00BA6181"/>
    <w:rsid w:val="00BB0767"/>
    <w:rsid w:val="00BB0B6E"/>
    <w:rsid w:val="00BB3CDE"/>
    <w:rsid w:val="00BB3F36"/>
    <w:rsid w:val="00BB69F9"/>
    <w:rsid w:val="00BB6BC1"/>
    <w:rsid w:val="00BC4BB4"/>
    <w:rsid w:val="00BC5B8D"/>
    <w:rsid w:val="00BC620C"/>
    <w:rsid w:val="00BC71BE"/>
    <w:rsid w:val="00BD0539"/>
    <w:rsid w:val="00BD243A"/>
    <w:rsid w:val="00BD3FBB"/>
    <w:rsid w:val="00BD4489"/>
    <w:rsid w:val="00BD5EE7"/>
    <w:rsid w:val="00BD5F06"/>
    <w:rsid w:val="00BE02A8"/>
    <w:rsid w:val="00BE09C1"/>
    <w:rsid w:val="00BE0F9C"/>
    <w:rsid w:val="00BE151F"/>
    <w:rsid w:val="00BE1EAC"/>
    <w:rsid w:val="00BE43EF"/>
    <w:rsid w:val="00BE7236"/>
    <w:rsid w:val="00BE72BC"/>
    <w:rsid w:val="00BF1B42"/>
    <w:rsid w:val="00BF36CC"/>
    <w:rsid w:val="00BF4D1D"/>
    <w:rsid w:val="00C00903"/>
    <w:rsid w:val="00C00CBE"/>
    <w:rsid w:val="00C013B4"/>
    <w:rsid w:val="00C04200"/>
    <w:rsid w:val="00C04562"/>
    <w:rsid w:val="00C05476"/>
    <w:rsid w:val="00C06130"/>
    <w:rsid w:val="00C12B6F"/>
    <w:rsid w:val="00C14951"/>
    <w:rsid w:val="00C16775"/>
    <w:rsid w:val="00C16FF6"/>
    <w:rsid w:val="00C179BB"/>
    <w:rsid w:val="00C275F8"/>
    <w:rsid w:val="00C27DDA"/>
    <w:rsid w:val="00C303D3"/>
    <w:rsid w:val="00C316E5"/>
    <w:rsid w:val="00C35ED8"/>
    <w:rsid w:val="00C436CC"/>
    <w:rsid w:val="00C44115"/>
    <w:rsid w:val="00C4446E"/>
    <w:rsid w:val="00C5195F"/>
    <w:rsid w:val="00C51E7C"/>
    <w:rsid w:val="00C53DC5"/>
    <w:rsid w:val="00C5408B"/>
    <w:rsid w:val="00C54885"/>
    <w:rsid w:val="00C57AE2"/>
    <w:rsid w:val="00C60432"/>
    <w:rsid w:val="00C608AE"/>
    <w:rsid w:val="00C62F6F"/>
    <w:rsid w:val="00C65B44"/>
    <w:rsid w:val="00C71135"/>
    <w:rsid w:val="00C71DA9"/>
    <w:rsid w:val="00C72639"/>
    <w:rsid w:val="00C73B56"/>
    <w:rsid w:val="00C73E52"/>
    <w:rsid w:val="00C74999"/>
    <w:rsid w:val="00C7680E"/>
    <w:rsid w:val="00C774D7"/>
    <w:rsid w:val="00C80C19"/>
    <w:rsid w:val="00C80D8E"/>
    <w:rsid w:val="00C822C8"/>
    <w:rsid w:val="00C84BF2"/>
    <w:rsid w:val="00C86711"/>
    <w:rsid w:val="00C86E53"/>
    <w:rsid w:val="00C87286"/>
    <w:rsid w:val="00C92C05"/>
    <w:rsid w:val="00C93B0D"/>
    <w:rsid w:val="00C95EDB"/>
    <w:rsid w:val="00CA0643"/>
    <w:rsid w:val="00CA2FB0"/>
    <w:rsid w:val="00CA30F7"/>
    <w:rsid w:val="00CA42D3"/>
    <w:rsid w:val="00CA627C"/>
    <w:rsid w:val="00CB1B02"/>
    <w:rsid w:val="00CB5D1C"/>
    <w:rsid w:val="00CB6E86"/>
    <w:rsid w:val="00CB7FFA"/>
    <w:rsid w:val="00CC484F"/>
    <w:rsid w:val="00CC4DAA"/>
    <w:rsid w:val="00CD1C7A"/>
    <w:rsid w:val="00CD1ED4"/>
    <w:rsid w:val="00CD5B97"/>
    <w:rsid w:val="00CE01EB"/>
    <w:rsid w:val="00CE15A9"/>
    <w:rsid w:val="00CE1789"/>
    <w:rsid w:val="00CE28CC"/>
    <w:rsid w:val="00CE36BF"/>
    <w:rsid w:val="00CE4B08"/>
    <w:rsid w:val="00CE534D"/>
    <w:rsid w:val="00CF0C82"/>
    <w:rsid w:val="00CF156D"/>
    <w:rsid w:val="00CF34BC"/>
    <w:rsid w:val="00CF570C"/>
    <w:rsid w:val="00CF5E79"/>
    <w:rsid w:val="00D0005C"/>
    <w:rsid w:val="00D025D4"/>
    <w:rsid w:val="00D02B71"/>
    <w:rsid w:val="00D046A2"/>
    <w:rsid w:val="00D064BC"/>
    <w:rsid w:val="00D065E9"/>
    <w:rsid w:val="00D07D83"/>
    <w:rsid w:val="00D13A6E"/>
    <w:rsid w:val="00D153E6"/>
    <w:rsid w:val="00D16395"/>
    <w:rsid w:val="00D16BC7"/>
    <w:rsid w:val="00D25F1F"/>
    <w:rsid w:val="00D2623A"/>
    <w:rsid w:val="00D27E26"/>
    <w:rsid w:val="00D300A0"/>
    <w:rsid w:val="00D32609"/>
    <w:rsid w:val="00D3336C"/>
    <w:rsid w:val="00D347AD"/>
    <w:rsid w:val="00D350D8"/>
    <w:rsid w:val="00D414B7"/>
    <w:rsid w:val="00D518F2"/>
    <w:rsid w:val="00D52E46"/>
    <w:rsid w:val="00D53E58"/>
    <w:rsid w:val="00D56E60"/>
    <w:rsid w:val="00D61EED"/>
    <w:rsid w:val="00D63571"/>
    <w:rsid w:val="00D64C7B"/>
    <w:rsid w:val="00D64CCC"/>
    <w:rsid w:val="00D65668"/>
    <w:rsid w:val="00D7101D"/>
    <w:rsid w:val="00D71862"/>
    <w:rsid w:val="00D71D56"/>
    <w:rsid w:val="00D7580E"/>
    <w:rsid w:val="00D77E9E"/>
    <w:rsid w:val="00D82F08"/>
    <w:rsid w:val="00D85DA6"/>
    <w:rsid w:val="00D94310"/>
    <w:rsid w:val="00DA1048"/>
    <w:rsid w:val="00DA183B"/>
    <w:rsid w:val="00DA4469"/>
    <w:rsid w:val="00DA5577"/>
    <w:rsid w:val="00DA62AA"/>
    <w:rsid w:val="00DB08EC"/>
    <w:rsid w:val="00DB1A31"/>
    <w:rsid w:val="00DB3D65"/>
    <w:rsid w:val="00DB488A"/>
    <w:rsid w:val="00DB51B7"/>
    <w:rsid w:val="00DC6799"/>
    <w:rsid w:val="00DD0720"/>
    <w:rsid w:val="00DD2CF2"/>
    <w:rsid w:val="00DD3022"/>
    <w:rsid w:val="00DD3640"/>
    <w:rsid w:val="00DD59C5"/>
    <w:rsid w:val="00DD67CE"/>
    <w:rsid w:val="00DE05D7"/>
    <w:rsid w:val="00DE1824"/>
    <w:rsid w:val="00DE3ACE"/>
    <w:rsid w:val="00DE5DBC"/>
    <w:rsid w:val="00DF0231"/>
    <w:rsid w:val="00DF2600"/>
    <w:rsid w:val="00DF39E2"/>
    <w:rsid w:val="00E00611"/>
    <w:rsid w:val="00E02B45"/>
    <w:rsid w:val="00E0607B"/>
    <w:rsid w:val="00E07D7E"/>
    <w:rsid w:val="00E1334E"/>
    <w:rsid w:val="00E13630"/>
    <w:rsid w:val="00E13973"/>
    <w:rsid w:val="00E142A5"/>
    <w:rsid w:val="00E16C84"/>
    <w:rsid w:val="00E217FB"/>
    <w:rsid w:val="00E27BDD"/>
    <w:rsid w:val="00E36BA0"/>
    <w:rsid w:val="00E36E86"/>
    <w:rsid w:val="00E41CB9"/>
    <w:rsid w:val="00E44072"/>
    <w:rsid w:val="00E52A7F"/>
    <w:rsid w:val="00E52A83"/>
    <w:rsid w:val="00E54559"/>
    <w:rsid w:val="00E5586A"/>
    <w:rsid w:val="00E60A76"/>
    <w:rsid w:val="00E60B25"/>
    <w:rsid w:val="00E653FB"/>
    <w:rsid w:val="00E70EB7"/>
    <w:rsid w:val="00E73612"/>
    <w:rsid w:val="00E7502F"/>
    <w:rsid w:val="00E75F4D"/>
    <w:rsid w:val="00E83C0A"/>
    <w:rsid w:val="00E83D48"/>
    <w:rsid w:val="00E85E49"/>
    <w:rsid w:val="00E92C1F"/>
    <w:rsid w:val="00E934AF"/>
    <w:rsid w:val="00E93C0D"/>
    <w:rsid w:val="00E93C81"/>
    <w:rsid w:val="00E94513"/>
    <w:rsid w:val="00E94954"/>
    <w:rsid w:val="00EA3102"/>
    <w:rsid w:val="00EA3228"/>
    <w:rsid w:val="00EB0594"/>
    <w:rsid w:val="00EB06B0"/>
    <w:rsid w:val="00EB3A04"/>
    <w:rsid w:val="00EB421B"/>
    <w:rsid w:val="00EB4E6A"/>
    <w:rsid w:val="00EB4F3E"/>
    <w:rsid w:val="00EB555B"/>
    <w:rsid w:val="00EB6D91"/>
    <w:rsid w:val="00EB7813"/>
    <w:rsid w:val="00EC2BB5"/>
    <w:rsid w:val="00EC64D5"/>
    <w:rsid w:val="00EC6F7D"/>
    <w:rsid w:val="00ED0453"/>
    <w:rsid w:val="00ED142F"/>
    <w:rsid w:val="00ED21FA"/>
    <w:rsid w:val="00ED6737"/>
    <w:rsid w:val="00ED6D47"/>
    <w:rsid w:val="00ED708C"/>
    <w:rsid w:val="00ED781F"/>
    <w:rsid w:val="00EE33AC"/>
    <w:rsid w:val="00EE35D2"/>
    <w:rsid w:val="00EE5972"/>
    <w:rsid w:val="00EE5B0A"/>
    <w:rsid w:val="00EE60DF"/>
    <w:rsid w:val="00EF0662"/>
    <w:rsid w:val="00EF1250"/>
    <w:rsid w:val="00EF395A"/>
    <w:rsid w:val="00EF4173"/>
    <w:rsid w:val="00EF466D"/>
    <w:rsid w:val="00EF4CA8"/>
    <w:rsid w:val="00EF4EA0"/>
    <w:rsid w:val="00F01452"/>
    <w:rsid w:val="00F01563"/>
    <w:rsid w:val="00F03952"/>
    <w:rsid w:val="00F05D7B"/>
    <w:rsid w:val="00F0764C"/>
    <w:rsid w:val="00F12231"/>
    <w:rsid w:val="00F16F28"/>
    <w:rsid w:val="00F17E41"/>
    <w:rsid w:val="00F240E3"/>
    <w:rsid w:val="00F25C10"/>
    <w:rsid w:val="00F27092"/>
    <w:rsid w:val="00F310E9"/>
    <w:rsid w:val="00F31661"/>
    <w:rsid w:val="00F32D48"/>
    <w:rsid w:val="00F35187"/>
    <w:rsid w:val="00F3535D"/>
    <w:rsid w:val="00F40769"/>
    <w:rsid w:val="00F47128"/>
    <w:rsid w:val="00F57AFD"/>
    <w:rsid w:val="00F72C0A"/>
    <w:rsid w:val="00F7333A"/>
    <w:rsid w:val="00F743E7"/>
    <w:rsid w:val="00F826CA"/>
    <w:rsid w:val="00F83F1B"/>
    <w:rsid w:val="00F867F2"/>
    <w:rsid w:val="00F86823"/>
    <w:rsid w:val="00F868C9"/>
    <w:rsid w:val="00F86DD0"/>
    <w:rsid w:val="00F900DE"/>
    <w:rsid w:val="00F90C88"/>
    <w:rsid w:val="00F912B7"/>
    <w:rsid w:val="00F92A80"/>
    <w:rsid w:val="00F92A9A"/>
    <w:rsid w:val="00F94940"/>
    <w:rsid w:val="00F95780"/>
    <w:rsid w:val="00FA03BE"/>
    <w:rsid w:val="00FA3CD7"/>
    <w:rsid w:val="00FB1180"/>
    <w:rsid w:val="00FB4AC6"/>
    <w:rsid w:val="00FB4C7A"/>
    <w:rsid w:val="00FB5277"/>
    <w:rsid w:val="00FB584D"/>
    <w:rsid w:val="00FC11AA"/>
    <w:rsid w:val="00FC38FC"/>
    <w:rsid w:val="00FC49CF"/>
    <w:rsid w:val="00FD224F"/>
    <w:rsid w:val="00FD3EBE"/>
    <w:rsid w:val="00FD4382"/>
    <w:rsid w:val="00FD4D3B"/>
    <w:rsid w:val="00FD593C"/>
    <w:rsid w:val="00FE1F19"/>
    <w:rsid w:val="00FE22D1"/>
    <w:rsid w:val="00FE388C"/>
    <w:rsid w:val="00FE4791"/>
    <w:rsid w:val="00FE52F0"/>
    <w:rsid w:val="00FE6303"/>
    <w:rsid w:val="00FE68F7"/>
    <w:rsid w:val="00FF02D3"/>
    <w:rsid w:val="00FF088D"/>
    <w:rsid w:val="00FF49D8"/>
  </w:rsids>
  <m:mathPr>
    <m:mathFont m:val="Cambria Math"/>
    <m:brkBin m:val="before"/>
    <m:brkBinSub m:val="--"/>
    <m:smallFrac m:val="0"/>
    <m:dispDef m:val="0"/>
    <m:lMargin m:val="0"/>
    <m:rMargin m:val="0"/>
    <m:defJc m:val="centerGroup"/>
    <m:wrapRight/>
    <m:intLim m:val="subSup"/>
    <m:naryLim m:val="subSup"/>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9bc1ff" strokecolor="#4a7ebb">
      <v:fill color="#9bc1ff" color2="#3f80cd" focusposition="" focussize=",90" focus="100%" type="gradient"/>
      <v:stroke color="#4a7ebb" weight="1.5pt"/>
      <v:shadow on="t" opacity="22938f" offset="0"/>
      <v:textbox inset=",7.2pt,,7.2pt"/>
    </o:shapedefaults>
    <o:shapelayout v:ext="edit">
      <o:idmap v:ext="edit" data="1"/>
    </o:shapelayout>
  </w:shapeDefaults>
  <w:decimalSymbol w:val="."/>
  <w:listSeparator w:val=","/>
  <w14:docId w14:val="36C43F13"/>
  <w15:docId w15:val="{DC63EA15-177C-4254-85AE-5592D52ED4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58C5"/>
    <w:pPr>
      <w:spacing w:after="240" w:line="264" w:lineRule="auto"/>
    </w:pPr>
    <w:rPr>
      <w:rFonts w:ascii="Arial" w:hAnsi="Arial"/>
      <w:szCs w:val="24"/>
      <w:lang w:val="en-US" w:eastAsia="en-US"/>
    </w:rPr>
  </w:style>
  <w:style w:type="paragraph" w:styleId="Heading1">
    <w:name w:val="heading 1"/>
    <w:basedOn w:val="Normal"/>
    <w:next w:val="Normal"/>
    <w:link w:val="Heading1Char"/>
    <w:qFormat/>
    <w:rsid w:val="00936601"/>
    <w:pPr>
      <w:keepNext/>
      <w:spacing w:before="360" w:line="240" w:lineRule="auto"/>
      <w:outlineLvl w:val="0"/>
    </w:pPr>
    <w:rPr>
      <w:rFonts w:eastAsia="Times New Roman"/>
      <w:bCs/>
      <w:color w:val="00AEEF"/>
      <w:kern w:val="32"/>
      <w:sz w:val="40"/>
      <w:szCs w:val="32"/>
    </w:rPr>
  </w:style>
  <w:style w:type="paragraph" w:styleId="Heading2">
    <w:name w:val="heading 2"/>
    <w:basedOn w:val="Normal"/>
    <w:next w:val="Normal"/>
    <w:link w:val="Heading2Char"/>
    <w:uiPriority w:val="1"/>
    <w:qFormat/>
    <w:rsid w:val="006805DF"/>
    <w:pPr>
      <w:keepNext/>
      <w:spacing w:before="240"/>
      <w:outlineLvl w:val="1"/>
    </w:pPr>
    <w:rPr>
      <w:rFonts w:eastAsia="Times New Roman"/>
      <w:bCs/>
      <w:iCs/>
      <w:color w:val="00AEEF"/>
      <w:sz w:val="32"/>
      <w:szCs w:val="28"/>
    </w:rPr>
  </w:style>
  <w:style w:type="paragraph" w:styleId="Heading3">
    <w:name w:val="heading 3"/>
    <w:basedOn w:val="Normal"/>
    <w:next w:val="Normal"/>
    <w:link w:val="Heading3Char"/>
    <w:uiPriority w:val="1"/>
    <w:qFormat/>
    <w:rsid w:val="00BA6181"/>
    <w:pPr>
      <w:keepNext/>
      <w:spacing w:before="240" w:after="60" w:line="240" w:lineRule="auto"/>
      <w:outlineLvl w:val="2"/>
    </w:pPr>
    <w:rPr>
      <w:rFonts w:eastAsia="Times New Roman"/>
      <w:bCs/>
      <w:color w:val="000000" w:themeColor="text1"/>
      <w:sz w:val="26"/>
      <w:szCs w:val="26"/>
    </w:rPr>
  </w:style>
  <w:style w:type="paragraph" w:styleId="Heading4">
    <w:name w:val="heading 4"/>
    <w:basedOn w:val="Normal"/>
    <w:next w:val="Normal"/>
    <w:link w:val="Heading4Char"/>
    <w:uiPriority w:val="1"/>
    <w:qFormat/>
    <w:rsid w:val="006805DF"/>
    <w:pPr>
      <w:keepNext/>
      <w:spacing w:before="240" w:after="120"/>
      <w:outlineLvl w:val="3"/>
    </w:pPr>
    <w:rPr>
      <w:rFonts w:eastAsia="Times New Roman"/>
      <w:b/>
      <w:bCs/>
      <w:szCs w:val="28"/>
    </w:rPr>
  </w:style>
  <w:style w:type="paragraph" w:styleId="Heading5">
    <w:name w:val="heading 5"/>
    <w:basedOn w:val="Normal"/>
    <w:link w:val="Heading5Char"/>
    <w:uiPriority w:val="1"/>
    <w:qFormat/>
    <w:rsid w:val="00DA62AA"/>
    <w:pPr>
      <w:widowControl w:val="0"/>
      <w:spacing w:after="0" w:line="240" w:lineRule="auto"/>
      <w:ind w:left="118"/>
      <w:outlineLvl w:val="4"/>
    </w:pPr>
    <w:rPr>
      <w:rFonts w:eastAsia="Arial" w:cstheme="minorBidi"/>
      <w:b/>
      <w:bCs/>
      <w:sz w:val="28"/>
      <w:szCs w:val="28"/>
    </w:rPr>
  </w:style>
  <w:style w:type="paragraph" w:styleId="Heading6">
    <w:name w:val="heading 6"/>
    <w:basedOn w:val="Normal"/>
    <w:next w:val="Normal"/>
    <w:link w:val="Heading6Char"/>
    <w:uiPriority w:val="1"/>
    <w:unhideWhenUsed/>
    <w:qFormat/>
    <w:rsid w:val="009578F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link w:val="Heading7Char"/>
    <w:uiPriority w:val="1"/>
    <w:qFormat/>
    <w:rsid w:val="00DA62AA"/>
    <w:pPr>
      <w:widowControl w:val="0"/>
      <w:spacing w:after="0" w:line="240" w:lineRule="auto"/>
      <w:ind w:left="3617"/>
      <w:outlineLvl w:val="6"/>
    </w:pPr>
    <w:rPr>
      <w:rFonts w:eastAsia="Arial" w:cstheme="minorBidi"/>
      <w:sz w:val="22"/>
      <w:szCs w:val="22"/>
    </w:rPr>
  </w:style>
  <w:style w:type="paragraph" w:styleId="Heading8">
    <w:name w:val="heading 8"/>
    <w:basedOn w:val="Normal"/>
    <w:next w:val="Normal"/>
    <w:link w:val="Heading8Char"/>
    <w:uiPriority w:val="1"/>
    <w:unhideWhenUsed/>
    <w:qFormat/>
    <w:rsid w:val="004D771B"/>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link w:val="Heading9Char"/>
    <w:uiPriority w:val="1"/>
    <w:qFormat/>
    <w:rsid w:val="00DA62AA"/>
    <w:pPr>
      <w:widowControl w:val="0"/>
      <w:spacing w:after="0" w:line="240" w:lineRule="auto"/>
      <w:ind w:left="4460"/>
      <w:outlineLvl w:val="8"/>
    </w:pPr>
    <w:rPr>
      <w:rFonts w:eastAsia="Arial" w:cstheme="minorBidi"/>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rsid w:val="00414D47"/>
    <w:pPr>
      <w:spacing w:after="0" w:line="240" w:lineRule="auto"/>
    </w:pPr>
    <w:rPr>
      <w:rFonts w:ascii="Tahoma" w:hAnsi="Tahoma" w:cs="Tahoma"/>
      <w:sz w:val="16"/>
      <w:szCs w:val="16"/>
    </w:rPr>
  </w:style>
  <w:style w:type="paragraph" w:customStyle="1" w:styleId="TableHeadings">
    <w:name w:val="Table Headings"/>
    <w:basedOn w:val="Normal"/>
    <w:next w:val="TableText"/>
    <w:qFormat/>
    <w:rsid w:val="006A3300"/>
    <w:pPr>
      <w:spacing w:before="60" w:after="60" w:line="240" w:lineRule="auto"/>
      <w:jc w:val="center"/>
    </w:pPr>
    <w:rPr>
      <w:b/>
      <w:color w:val="000000" w:themeColor="text1"/>
      <w:lang w:eastAsia="ja-JP"/>
    </w:rPr>
  </w:style>
  <w:style w:type="paragraph" w:styleId="Header">
    <w:name w:val="header"/>
    <w:basedOn w:val="Normal"/>
    <w:link w:val="HeaderChar"/>
    <w:uiPriority w:val="99"/>
    <w:unhideWhenUsed/>
    <w:qFormat/>
    <w:rsid w:val="00E75F4D"/>
    <w:pPr>
      <w:tabs>
        <w:tab w:val="center" w:pos="4320"/>
        <w:tab w:val="right" w:pos="8640"/>
      </w:tabs>
    </w:pPr>
    <w:rPr>
      <w:color w:val="808080"/>
      <w:sz w:val="17"/>
    </w:rPr>
  </w:style>
  <w:style w:type="character" w:customStyle="1" w:styleId="HeaderChar">
    <w:name w:val="Header Char"/>
    <w:link w:val="Header"/>
    <w:uiPriority w:val="99"/>
    <w:rsid w:val="00E75F4D"/>
    <w:rPr>
      <w:rFonts w:ascii="Arial" w:hAnsi="Arial"/>
      <w:color w:val="808080"/>
      <w:sz w:val="17"/>
      <w:szCs w:val="24"/>
      <w:lang w:val="en-US" w:eastAsia="en-US"/>
    </w:rPr>
  </w:style>
  <w:style w:type="paragraph" w:styleId="Footer">
    <w:name w:val="footer"/>
    <w:basedOn w:val="Normal"/>
    <w:link w:val="FooterChar"/>
    <w:uiPriority w:val="99"/>
    <w:unhideWhenUsed/>
    <w:qFormat/>
    <w:rsid w:val="00642B81"/>
    <w:pPr>
      <w:tabs>
        <w:tab w:val="center" w:pos="4320"/>
        <w:tab w:val="right" w:pos="7371"/>
      </w:tabs>
      <w:spacing w:after="0"/>
    </w:pPr>
    <w:rPr>
      <w:color w:val="808080"/>
      <w:sz w:val="17"/>
    </w:rPr>
  </w:style>
  <w:style w:type="character" w:customStyle="1" w:styleId="FooterChar">
    <w:name w:val="Footer Char"/>
    <w:link w:val="Footer"/>
    <w:uiPriority w:val="99"/>
    <w:rsid w:val="00642B81"/>
    <w:rPr>
      <w:rFonts w:ascii="Arial" w:hAnsi="Arial"/>
      <w:color w:val="808080"/>
      <w:sz w:val="17"/>
      <w:szCs w:val="24"/>
      <w:lang w:val="en-US" w:eastAsia="en-US"/>
    </w:rPr>
  </w:style>
  <w:style w:type="character" w:customStyle="1" w:styleId="Heading1Char">
    <w:name w:val="Heading 1 Char"/>
    <w:link w:val="Heading1"/>
    <w:rsid w:val="00936601"/>
    <w:rPr>
      <w:rFonts w:ascii="Arial" w:eastAsia="Times New Roman" w:hAnsi="Arial"/>
      <w:bCs/>
      <w:color w:val="00AEEF"/>
      <w:kern w:val="32"/>
      <w:sz w:val="40"/>
      <w:szCs w:val="32"/>
      <w:lang w:val="en-US" w:eastAsia="en-US"/>
    </w:rPr>
  </w:style>
  <w:style w:type="character" w:customStyle="1" w:styleId="Heading2Char">
    <w:name w:val="Heading 2 Char"/>
    <w:link w:val="Heading2"/>
    <w:uiPriority w:val="1"/>
    <w:rsid w:val="006805DF"/>
    <w:rPr>
      <w:rFonts w:ascii="Arial" w:eastAsia="Times New Roman" w:hAnsi="Arial"/>
      <w:bCs/>
      <w:iCs/>
      <w:color w:val="00AEEF"/>
      <w:sz w:val="32"/>
      <w:szCs w:val="28"/>
      <w:lang w:val="en-US" w:eastAsia="en-US"/>
    </w:rPr>
  </w:style>
  <w:style w:type="character" w:customStyle="1" w:styleId="Heading3Char">
    <w:name w:val="Heading 3 Char"/>
    <w:link w:val="Heading3"/>
    <w:uiPriority w:val="1"/>
    <w:rsid w:val="00BA6181"/>
    <w:rPr>
      <w:rFonts w:ascii="Arial" w:eastAsia="Times New Roman" w:hAnsi="Arial"/>
      <w:bCs/>
      <w:color w:val="000000" w:themeColor="text1"/>
      <w:sz w:val="26"/>
      <w:szCs w:val="26"/>
      <w:lang w:val="en-US" w:eastAsia="en-US"/>
    </w:rPr>
  </w:style>
  <w:style w:type="character" w:styleId="Hyperlink">
    <w:name w:val="Hyperlink"/>
    <w:uiPriority w:val="99"/>
    <w:rsid w:val="006805DF"/>
    <w:rPr>
      <w:rFonts w:ascii="Arial" w:hAnsi="Arial"/>
      <w:color w:val="00AEEF"/>
      <w:sz w:val="20"/>
      <w:u w:val="single"/>
    </w:rPr>
  </w:style>
  <w:style w:type="character" w:styleId="PageNumber">
    <w:name w:val="page number"/>
    <w:rsid w:val="00211996"/>
    <w:rPr>
      <w:rFonts w:ascii="Arial" w:hAnsi="Arial"/>
      <w:sz w:val="20"/>
    </w:rPr>
  </w:style>
  <w:style w:type="paragraph" w:customStyle="1" w:styleId="Numbered">
    <w:name w:val="Numbered"/>
    <w:basedOn w:val="Normal"/>
    <w:qFormat/>
    <w:rsid w:val="00D53E58"/>
    <w:pPr>
      <w:numPr>
        <w:numId w:val="3"/>
      </w:numPr>
      <w:suppressAutoHyphens/>
      <w:spacing w:after="0"/>
    </w:pPr>
    <w:rPr>
      <w:lang w:val="en-GB"/>
    </w:rPr>
  </w:style>
  <w:style w:type="paragraph" w:customStyle="1" w:styleId="TableText">
    <w:name w:val="Table Text"/>
    <w:basedOn w:val="Normal"/>
    <w:qFormat/>
    <w:rsid w:val="006F5044"/>
    <w:pPr>
      <w:spacing w:after="120" w:line="240" w:lineRule="auto"/>
      <w:ind w:left="34"/>
    </w:pPr>
    <w:rPr>
      <w:rFonts w:eastAsia="Times New Roman" w:cs="Arial"/>
      <w:szCs w:val="20"/>
    </w:rPr>
  </w:style>
  <w:style w:type="paragraph" w:customStyle="1" w:styleId="Bullets">
    <w:name w:val="Bullets"/>
    <w:basedOn w:val="Normal"/>
    <w:qFormat/>
    <w:rsid w:val="00D53E58"/>
    <w:pPr>
      <w:numPr>
        <w:numId w:val="2"/>
      </w:numPr>
      <w:spacing w:after="60"/>
    </w:pPr>
  </w:style>
  <w:style w:type="numbering" w:customStyle="1" w:styleId="BulletList">
    <w:name w:val="Bullet List"/>
    <w:rsid w:val="00A3788B"/>
    <w:pPr>
      <w:numPr>
        <w:numId w:val="1"/>
      </w:numPr>
    </w:pPr>
  </w:style>
  <w:style w:type="paragraph" w:customStyle="1" w:styleId="Appendices">
    <w:name w:val="Appendices"/>
    <w:basedOn w:val="Heading2"/>
    <w:qFormat/>
    <w:rsid w:val="00F230C9"/>
  </w:style>
  <w:style w:type="character" w:styleId="FollowedHyperlink">
    <w:name w:val="FollowedHyperlink"/>
    <w:rsid w:val="00903BD2"/>
    <w:rPr>
      <w:rFonts w:ascii="Arial" w:hAnsi="Arial"/>
      <w:color w:val="800080"/>
      <w:sz w:val="20"/>
      <w:u w:val="single"/>
    </w:rPr>
  </w:style>
  <w:style w:type="paragraph" w:styleId="TOC1">
    <w:name w:val="toc 1"/>
    <w:basedOn w:val="Normal"/>
    <w:next w:val="Normal"/>
    <w:autoRedefine/>
    <w:uiPriority w:val="39"/>
    <w:qFormat/>
    <w:rsid w:val="00AD68D1"/>
    <w:pPr>
      <w:tabs>
        <w:tab w:val="right" w:leader="dot" w:pos="7541"/>
      </w:tabs>
      <w:spacing w:after="60" w:line="240" w:lineRule="auto"/>
    </w:pPr>
    <w:rPr>
      <w:b/>
      <w:color w:val="000000" w:themeColor="text1"/>
    </w:rPr>
  </w:style>
  <w:style w:type="paragraph" w:styleId="TOC2">
    <w:name w:val="toc 2"/>
    <w:basedOn w:val="Normal"/>
    <w:next w:val="Normal"/>
    <w:autoRedefine/>
    <w:uiPriority w:val="39"/>
    <w:qFormat/>
    <w:rsid w:val="007E523E"/>
    <w:pPr>
      <w:tabs>
        <w:tab w:val="right" w:leader="dot" w:pos="7541"/>
      </w:tabs>
      <w:spacing w:after="60" w:line="240" w:lineRule="auto"/>
      <w:ind w:left="210"/>
    </w:pPr>
  </w:style>
  <w:style w:type="paragraph" w:styleId="TOC3">
    <w:name w:val="toc 3"/>
    <w:basedOn w:val="Normal"/>
    <w:next w:val="Normal"/>
    <w:autoRedefine/>
    <w:uiPriority w:val="39"/>
    <w:qFormat/>
    <w:rsid w:val="007E523E"/>
    <w:pPr>
      <w:tabs>
        <w:tab w:val="right" w:leader="dot" w:pos="7541"/>
      </w:tabs>
      <w:ind w:left="420"/>
    </w:pPr>
  </w:style>
  <w:style w:type="paragraph" w:styleId="TOC4">
    <w:name w:val="toc 4"/>
    <w:basedOn w:val="Normal"/>
    <w:next w:val="Normal"/>
    <w:autoRedefine/>
    <w:rsid w:val="00FF0E5C"/>
    <w:pPr>
      <w:ind w:left="630"/>
    </w:pPr>
  </w:style>
  <w:style w:type="character" w:customStyle="1" w:styleId="BalloonTextChar">
    <w:name w:val="Balloon Text Char"/>
    <w:basedOn w:val="DefaultParagraphFont"/>
    <w:link w:val="BalloonText"/>
    <w:uiPriority w:val="99"/>
    <w:rsid w:val="00414D47"/>
    <w:rPr>
      <w:rFonts w:ascii="Tahoma" w:hAnsi="Tahoma" w:cs="Tahoma"/>
      <w:sz w:val="16"/>
      <w:szCs w:val="16"/>
      <w:lang w:val="en-US" w:eastAsia="en-US"/>
    </w:rPr>
  </w:style>
  <w:style w:type="paragraph" w:customStyle="1" w:styleId="StyleBulletsLeft016cmHanging04cmAfter0pt">
    <w:name w:val="Style Bullets + Left:  0.16 cm Hanging:  0.4 cm After:  0 pt"/>
    <w:basedOn w:val="Bullets"/>
    <w:rsid w:val="00D53E58"/>
    <w:pPr>
      <w:numPr>
        <w:numId w:val="4"/>
      </w:numPr>
      <w:spacing w:after="0"/>
    </w:pPr>
    <w:rPr>
      <w:rFonts w:eastAsia="Times New Roman"/>
      <w:szCs w:val="20"/>
    </w:rPr>
  </w:style>
  <w:style w:type="character" w:customStyle="1" w:styleId="Heading4Char">
    <w:name w:val="Heading 4 Char"/>
    <w:link w:val="Heading4"/>
    <w:uiPriority w:val="1"/>
    <w:rsid w:val="006805DF"/>
    <w:rPr>
      <w:rFonts w:ascii="Arial" w:eastAsia="Times New Roman" w:hAnsi="Arial"/>
      <w:b/>
      <w:bCs/>
      <w:szCs w:val="28"/>
      <w:lang w:val="en-US" w:eastAsia="en-US"/>
    </w:rPr>
  </w:style>
  <w:style w:type="character" w:styleId="LineNumber">
    <w:name w:val="line number"/>
    <w:rsid w:val="00533D06"/>
    <w:rPr>
      <w:rFonts w:ascii="Arial" w:hAnsi="Arial"/>
      <w:sz w:val="18"/>
    </w:rPr>
  </w:style>
  <w:style w:type="character" w:styleId="Strong">
    <w:name w:val="Strong"/>
    <w:rsid w:val="006F5044"/>
    <w:rPr>
      <w:rFonts w:ascii="Arial" w:hAnsi="Arial"/>
      <w:b/>
      <w:bCs/>
      <w:sz w:val="20"/>
    </w:rPr>
  </w:style>
  <w:style w:type="paragraph" w:customStyle="1" w:styleId="TableBullets">
    <w:name w:val="Table Bullets"/>
    <w:basedOn w:val="Bullets"/>
    <w:rsid w:val="00533D06"/>
    <w:pPr>
      <w:spacing w:after="0"/>
    </w:pPr>
    <w:rPr>
      <w:rFonts w:eastAsia="Times New Roman"/>
      <w:szCs w:val="20"/>
    </w:rPr>
  </w:style>
  <w:style w:type="character" w:customStyle="1" w:styleId="Heading8Char">
    <w:name w:val="Heading 8 Char"/>
    <w:basedOn w:val="DefaultParagraphFont"/>
    <w:link w:val="Heading8"/>
    <w:uiPriority w:val="1"/>
    <w:rsid w:val="004D771B"/>
    <w:rPr>
      <w:rFonts w:asciiTheme="majorHAnsi" w:eastAsiaTheme="majorEastAsia" w:hAnsiTheme="majorHAnsi" w:cstheme="majorBidi"/>
      <w:color w:val="404040" w:themeColor="text1" w:themeTint="BF"/>
      <w:lang w:val="en-US" w:eastAsia="en-US"/>
    </w:rPr>
  </w:style>
  <w:style w:type="paragraph" w:styleId="NoSpacing">
    <w:name w:val="No Spacing"/>
    <w:link w:val="NoSpacingChar"/>
    <w:uiPriority w:val="1"/>
    <w:qFormat/>
    <w:rsid w:val="001507A7"/>
    <w:pPr>
      <w:widowControl w:val="0"/>
    </w:pPr>
    <w:rPr>
      <w:rFonts w:asciiTheme="minorHAnsi" w:eastAsiaTheme="minorHAnsi" w:hAnsiTheme="minorHAnsi" w:cstheme="minorBidi"/>
      <w:sz w:val="22"/>
      <w:szCs w:val="22"/>
      <w:lang w:val="en-US" w:eastAsia="en-US"/>
    </w:rPr>
  </w:style>
  <w:style w:type="paragraph" w:styleId="ListParagraph">
    <w:name w:val="List Paragraph"/>
    <w:basedOn w:val="Normal"/>
    <w:uiPriority w:val="34"/>
    <w:qFormat/>
    <w:rsid w:val="004220AC"/>
    <w:pPr>
      <w:widowControl w:val="0"/>
      <w:spacing w:before="120" w:after="120" w:line="240" w:lineRule="auto"/>
    </w:pPr>
    <w:rPr>
      <w:rFonts w:eastAsiaTheme="minorHAnsi" w:cstheme="minorBidi"/>
      <w:color w:val="000000" w:themeColor="text1"/>
      <w:szCs w:val="22"/>
    </w:rPr>
  </w:style>
  <w:style w:type="paragraph" w:customStyle="1" w:styleId="TableParagraph">
    <w:name w:val="Table Paragraph"/>
    <w:basedOn w:val="Normal"/>
    <w:uiPriority w:val="1"/>
    <w:qFormat/>
    <w:rsid w:val="00BE7236"/>
    <w:pPr>
      <w:widowControl w:val="0"/>
      <w:spacing w:after="0" w:line="240" w:lineRule="auto"/>
    </w:pPr>
    <w:rPr>
      <w:rFonts w:asciiTheme="minorHAnsi" w:eastAsiaTheme="minorHAnsi" w:hAnsiTheme="minorHAnsi" w:cstheme="minorBidi"/>
      <w:sz w:val="22"/>
      <w:szCs w:val="22"/>
    </w:rPr>
  </w:style>
  <w:style w:type="paragraph" w:customStyle="1" w:styleId="Heading1Orange">
    <w:name w:val="Heading 1 | Orange"/>
    <w:basedOn w:val="Heading1"/>
    <w:next w:val="Normal"/>
    <w:qFormat/>
    <w:rsid w:val="00301CF0"/>
    <w:pPr>
      <w:spacing w:after="0"/>
    </w:pPr>
    <w:rPr>
      <w:color w:val="F28726"/>
      <w:szCs w:val="64"/>
      <w:lang w:val="en-CA" w:eastAsia="en-CA"/>
    </w:rPr>
  </w:style>
  <w:style w:type="character" w:customStyle="1" w:styleId="Heading6Char">
    <w:name w:val="Heading 6 Char"/>
    <w:basedOn w:val="DefaultParagraphFont"/>
    <w:link w:val="Heading6"/>
    <w:uiPriority w:val="1"/>
    <w:rsid w:val="009578F5"/>
    <w:rPr>
      <w:rFonts w:asciiTheme="majorHAnsi" w:eastAsiaTheme="majorEastAsia" w:hAnsiTheme="majorHAnsi" w:cstheme="majorBidi"/>
      <w:i/>
      <w:iCs/>
      <w:color w:val="243F60" w:themeColor="accent1" w:themeShade="7F"/>
      <w:szCs w:val="24"/>
      <w:lang w:val="en-US" w:eastAsia="en-US"/>
    </w:rPr>
  </w:style>
  <w:style w:type="character" w:customStyle="1" w:styleId="Heading5Char">
    <w:name w:val="Heading 5 Char"/>
    <w:basedOn w:val="DefaultParagraphFont"/>
    <w:link w:val="Heading5"/>
    <w:uiPriority w:val="1"/>
    <w:rsid w:val="00DA62AA"/>
    <w:rPr>
      <w:rFonts w:ascii="Arial" w:eastAsia="Arial" w:hAnsi="Arial" w:cstheme="minorBidi"/>
      <w:b/>
      <w:bCs/>
      <w:sz w:val="28"/>
      <w:szCs w:val="28"/>
      <w:lang w:val="en-US" w:eastAsia="en-US"/>
    </w:rPr>
  </w:style>
  <w:style w:type="character" w:customStyle="1" w:styleId="Heading7Char">
    <w:name w:val="Heading 7 Char"/>
    <w:basedOn w:val="DefaultParagraphFont"/>
    <w:link w:val="Heading7"/>
    <w:uiPriority w:val="1"/>
    <w:rsid w:val="00DA62AA"/>
    <w:rPr>
      <w:rFonts w:ascii="Arial" w:eastAsia="Arial" w:hAnsi="Arial" w:cstheme="minorBidi"/>
      <w:sz w:val="22"/>
      <w:szCs w:val="22"/>
      <w:lang w:val="en-US" w:eastAsia="en-US"/>
    </w:rPr>
  </w:style>
  <w:style w:type="character" w:customStyle="1" w:styleId="Heading9Char">
    <w:name w:val="Heading 9 Char"/>
    <w:basedOn w:val="DefaultParagraphFont"/>
    <w:link w:val="Heading9"/>
    <w:uiPriority w:val="1"/>
    <w:rsid w:val="00DA62AA"/>
    <w:rPr>
      <w:rFonts w:ascii="Arial" w:eastAsia="Arial" w:hAnsi="Arial" w:cstheme="minorBidi"/>
      <w:b/>
      <w:bCs/>
      <w:sz w:val="18"/>
      <w:szCs w:val="18"/>
      <w:lang w:val="en-US" w:eastAsia="en-US"/>
    </w:rPr>
  </w:style>
  <w:style w:type="table" w:styleId="TableGrid">
    <w:name w:val="Table Grid"/>
    <w:basedOn w:val="TableNormal"/>
    <w:uiPriority w:val="59"/>
    <w:rsid w:val="00C5195F"/>
    <w:rPr>
      <w:rFonts w:ascii="Calibri" w:eastAsia="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41247F"/>
    <w:pPr>
      <w:spacing w:beforeLines="1" w:afterLines="1" w:after="0" w:line="240" w:lineRule="auto"/>
    </w:pPr>
    <w:rPr>
      <w:szCs w:val="20"/>
    </w:rPr>
  </w:style>
  <w:style w:type="paragraph" w:customStyle="1" w:styleId="Heading2Green">
    <w:name w:val="Heading 2 | Green"/>
    <w:basedOn w:val="Heading2"/>
    <w:next w:val="Normal"/>
    <w:rsid w:val="00862465"/>
    <w:rPr>
      <w:bCs w:val="0"/>
      <w:iCs w:val="0"/>
      <w:color w:val="008B46"/>
    </w:rPr>
  </w:style>
  <w:style w:type="paragraph" w:customStyle="1" w:styleId="Heading3Green">
    <w:name w:val="Heading 3 | Green"/>
    <w:basedOn w:val="Heading3"/>
    <w:rsid w:val="00862465"/>
    <w:rPr>
      <w:bCs w:val="0"/>
      <w:color w:val="008B46"/>
    </w:rPr>
  </w:style>
  <w:style w:type="paragraph" w:customStyle="1" w:styleId="Heading2Red">
    <w:name w:val="Heading 2 | Red"/>
    <w:basedOn w:val="Heading2"/>
    <w:next w:val="Normal"/>
    <w:rsid w:val="00521C76"/>
    <w:rPr>
      <w:iCs w:val="0"/>
      <w:color w:val="C7110D"/>
    </w:rPr>
  </w:style>
  <w:style w:type="paragraph" w:customStyle="1" w:styleId="Heading3Red">
    <w:name w:val="Heading 3 | Red"/>
    <w:basedOn w:val="Heading3"/>
    <w:next w:val="Normal"/>
    <w:rsid w:val="00862465"/>
    <w:pPr>
      <w:spacing w:line="276" w:lineRule="auto"/>
    </w:pPr>
    <w:rPr>
      <w:bCs w:val="0"/>
      <w:color w:val="C7110D"/>
      <w:szCs w:val="20"/>
    </w:rPr>
  </w:style>
  <w:style w:type="paragraph" w:customStyle="1" w:styleId="10ptArialNarrowCenter">
    <w:name w:val="10 pt | Arial Narrow Center"/>
    <w:basedOn w:val="10ArialNarrowNoSpacing"/>
    <w:qFormat/>
    <w:rsid w:val="006805DF"/>
    <w:rPr>
      <w:szCs w:val="18"/>
    </w:rPr>
  </w:style>
  <w:style w:type="paragraph" w:customStyle="1" w:styleId="18CBEBlue">
    <w:name w:val="18 | CBE Blue"/>
    <w:basedOn w:val="Normal"/>
    <w:qFormat/>
    <w:rsid w:val="004220AC"/>
    <w:pPr>
      <w:spacing w:before="120" w:after="120"/>
    </w:pPr>
    <w:rPr>
      <w:rFonts w:cstheme="majorHAnsi"/>
      <w:color w:val="00B0F0"/>
      <w:sz w:val="36"/>
    </w:rPr>
  </w:style>
  <w:style w:type="paragraph" w:customStyle="1" w:styleId="StyleListParagraphLinespacingMultiple115li">
    <w:name w:val="Style List Paragraph + Line spacing:  Multiple 1.15 li"/>
    <w:basedOn w:val="ListParagraph"/>
    <w:rsid w:val="004220AC"/>
    <w:pPr>
      <w:spacing w:line="276" w:lineRule="auto"/>
    </w:pPr>
    <w:rPr>
      <w:rFonts w:eastAsia="Times New Roman" w:cs="Times New Roman"/>
      <w:szCs w:val="20"/>
    </w:rPr>
  </w:style>
  <w:style w:type="character" w:customStyle="1" w:styleId="textfirebell">
    <w:name w:val="text | firebell"/>
    <w:basedOn w:val="DefaultParagraphFont"/>
    <w:uiPriority w:val="1"/>
    <w:qFormat/>
    <w:rsid w:val="004220AC"/>
    <w:rPr>
      <w:rFonts w:ascii="Arial" w:hAnsi="Arial" w:cs="Arial"/>
      <w:b w:val="0"/>
      <w:noProof/>
      <w:color w:val="C7110D"/>
      <w:szCs w:val="20"/>
    </w:rPr>
  </w:style>
  <w:style w:type="character" w:customStyle="1" w:styleId="textpride">
    <w:name w:val="text | pride"/>
    <w:basedOn w:val="DefaultParagraphFont"/>
    <w:uiPriority w:val="1"/>
    <w:qFormat/>
    <w:rsid w:val="004220AC"/>
    <w:rPr>
      <w:rFonts w:ascii="Arial" w:hAnsi="Arial" w:cs="Arial"/>
      <w:b w:val="0"/>
      <w:noProof/>
      <w:color w:val="7030A0"/>
      <w:szCs w:val="20"/>
      <w:u w:val="none"/>
    </w:rPr>
  </w:style>
  <w:style w:type="character" w:customStyle="1" w:styleId="textpridebold">
    <w:name w:val="text | pride bold"/>
    <w:basedOn w:val="textpride"/>
    <w:rsid w:val="004220AC"/>
    <w:rPr>
      <w:rFonts w:ascii="Arial" w:hAnsi="Arial" w:cs="Arial"/>
      <w:b/>
      <w:bCs/>
      <w:noProof/>
      <w:color w:val="7030A0"/>
      <w:szCs w:val="20"/>
      <w:u w:val="none"/>
    </w:rPr>
  </w:style>
  <w:style w:type="character" w:customStyle="1" w:styleId="textcbeblue">
    <w:name w:val="text | cbe blue"/>
    <w:basedOn w:val="DefaultParagraphFont"/>
    <w:uiPriority w:val="1"/>
    <w:qFormat/>
    <w:rsid w:val="004220AC"/>
    <w:rPr>
      <w:rFonts w:ascii="Arial" w:hAnsi="Arial" w:cs="Arial"/>
      <w:b w:val="0"/>
      <w:color w:val="00AEEF"/>
    </w:rPr>
  </w:style>
  <w:style w:type="character" w:customStyle="1" w:styleId="textcbebluebold">
    <w:name w:val="text | cbe blue bold"/>
    <w:basedOn w:val="textcbeblue"/>
    <w:rsid w:val="004220AC"/>
    <w:rPr>
      <w:rFonts w:ascii="Arial" w:hAnsi="Arial" w:cs="Arial"/>
      <w:b/>
      <w:bCs/>
      <w:color w:val="00AEEF"/>
    </w:rPr>
  </w:style>
  <w:style w:type="character" w:customStyle="1" w:styleId="textgrassstain">
    <w:name w:val="text | grass stain"/>
    <w:basedOn w:val="DefaultParagraphFont"/>
    <w:uiPriority w:val="1"/>
    <w:qFormat/>
    <w:rsid w:val="004220AC"/>
    <w:rPr>
      <w:rFonts w:ascii="Arial" w:hAnsi="Arial" w:cs="Arial"/>
      <w:b w:val="0"/>
      <w:noProof/>
      <w:color w:val="008B46"/>
      <w:szCs w:val="20"/>
    </w:rPr>
  </w:style>
  <w:style w:type="character" w:customStyle="1" w:styleId="textgrassstainbold">
    <w:name w:val="text | grass stain bold"/>
    <w:basedOn w:val="textgrassstain"/>
    <w:rsid w:val="004220AC"/>
    <w:rPr>
      <w:rFonts w:ascii="Arial" w:hAnsi="Arial" w:cs="Arial"/>
      <w:b/>
      <w:bCs/>
      <w:noProof/>
      <w:color w:val="008B46"/>
      <w:szCs w:val="20"/>
    </w:rPr>
  </w:style>
  <w:style w:type="character" w:customStyle="1" w:styleId="textfirebellbold">
    <w:name w:val="text | firebell bold"/>
    <w:basedOn w:val="textfirebell"/>
    <w:rsid w:val="004220AC"/>
    <w:rPr>
      <w:rFonts w:ascii="Arial" w:hAnsi="Arial" w:cs="Arial"/>
      <w:b/>
      <w:bCs/>
      <w:noProof/>
      <w:color w:val="C7110D"/>
      <w:szCs w:val="20"/>
    </w:rPr>
  </w:style>
  <w:style w:type="paragraph" w:customStyle="1" w:styleId="Heading1Red">
    <w:name w:val="Heading 1 | Red"/>
    <w:basedOn w:val="Heading1"/>
    <w:next w:val="Normal"/>
    <w:rsid w:val="00E00611"/>
    <w:rPr>
      <w:bCs w:val="0"/>
      <w:color w:val="C7110D"/>
    </w:rPr>
  </w:style>
  <w:style w:type="character" w:customStyle="1" w:styleId="textGreyBold">
    <w:name w:val="text | Grey Bold"/>
    <w:basedOn w:val="DefaultParagraphFont"/>
    <w:uiPriority w:val="1"/>
    <w:qFormat/>
    <w:rsid w:val="00B11B9B"/>
    <w:rPr>
      <w:rFonts w:ascii="Arial" w:hAnsi="Arial" w:cs="Arial"/>
      <w:b/>
      <w:iCs/>
      <w:color w:val="404040" w:themeColor="text1" w:themeTint="BF"/>
      <w:lang w:val="en-CA"/>
    </w:rPr>
  </w:style>
  <w:style w:type="paragraph" w:customStyle="1" w:styleId="10ArialNarrowNoSpacing">
    <w:name w:val="10 | Arial Narrow  No Spacing"/>
    <w:basedOn w:val="Normal"/>
    <w:qFormat/>
    <w:rsid w:val="00680C0F"/>
    <w:pPr>
      <w:spacing w:after="0" w:line="240" w:lineRule="auto"/>
      <w:jc w:val="center"/>
    </w:pPr>
    <w:rPr>
      <w:rFonts w:ascii="Arial Narrow" w:hAnsi="Arial Narrow"/>
      <w:color w:val="000000" w:themeColor="text1"/>
      <w:szCs w:val="20"/>
    </w:rPr>
  </w:style>
  <w:style w:type="paragraph" w:customStyle="1" w:styleId="Heading3Orange">
    <w:name w:val="Heading 3 | Orange"/>
    <w:basedOn w:val="Heading3"/>
    <w:next w:val="Normal"/>
    <w:qFormat/>
    <w:rsid w:val="00301CF0"/>
    <w:pPr>
      <w:spacing w:before="120" w:after="120"/>
    </w:pPr>
    <w:rPr>
      <w:rFonts w:cs="Arial"/>
      <w:bCs w:val="0"/>
      <w:color w:val="F28726"/>
      <w:lang w:val="en-CA"/>
    </w:rPr>
  </w:style>
  <w:style w:type="paragraph" w:customStyle="1" w:styleId="10ArialNarrowHeadingBoldCenter">
    <w:name w:val="10 | Arial Narrow Heading Bold Center"/>
    <w:basedOn w:val="10ptArialNarrowCenter"/>
    <w:next w:val="10ArialNarrowNoSpacing"/>
    <w:qFormat/>
    <w:rsid w:val="004D5AC5"/>
    <w:rPr>
      <w:b/>
    </w:rPr>
  </w:style>
  <w:style w:type="paragraph" w:customStyle="1" w:styleId="10ArialNarrow">
    <w:name w:val="10 | Arial Narrow"/>
    <w:qFormat/>
    <w:rsid w:val="004D5AC5"/>
    <w:rPr>
      <w:rFonts w:ascii="Arial Narrow" w:hAnsi="Arial Narrow"/>
      <w:color w:val="000000" w:themeColor="text1"/>
      <w:szCs w:val="18"/>
      <w:lang w:val="en-US" w:eastAsia="en-US"/>
    </w:rPr>
  </w:style>
  <w:style w:type="paragraph" w:customStyle="1" w:styleId="10ArialNarrowBold">
    <w:name w:val="10 | Arial Narrow Bold"/>
    <w:basedOn w:val="10ArialNarrow"/>
    <w:next w:val="10ArialNarrow"/>
    <w:qFormat/>
    <w:rsid w:val="004D5AC5"/>
    <w:rPr>
      <w:b/>
    </w:rPr>
  </w:style>
  <w:style w:type="character" w:customStyle="1" w:styleId="textjuiceboxbold">
    <w:name w:val="text | juice box bold"/>
    <w:basedOn w:val="DefaultParagraphFont"/>
    <w:uiPriority w:val="1"/>
    <w:qFormat/>
    <w:rsid w:val="00301CF0"/>
    <w:rPr>
      <w:rFonts w:ascii="Arial" w:hAnsi="Arial" w:cs="Arial"/>
      <w:b/>
      <w:color w:val="F28726"/>
    </w:rPr>
  </w:style>
  <w:style w:type="paragraph" w:customStyle="1" w:styleId="Heading2Orange">
    <w:name w:val="Heading 2 | Orange"/>
    <w:basedOn w:val="Heading2"/>
    <w:next w:val="Normal"/>
    <w:rsid w:val="00301CF0"/>
    <w:rPr>
      <w:bCs w:val="0"/>
      <w:iCs w:val="0"/>
      <w:color w:val="F28726"/>
    </w:rPr>
  </w:style>
  <w:style w:type="paragraph" w:customStyle="1" w:styleId="Heading1Green">
    <w:name w:val="Heading 1 | Green"/>
    <w:basedOn w:val="Heading1"/>
    <w:next w:val="Normal"/>
    <w:rsid w:val="006044E4"/>
    <w:rPr>
      <w:bCs w:val="0"/>
      <w:color w:val="008B46"/>
    </w:rPr>
  </w:style>
  <w:style w:type="paragraph" w:customStyle="1" w:styleId="Heading1Purple">
    <w:name w:val="Heading 1 | Purple"/>
    <w:basedOn w:val="Heading1"/>
    <w:next w:val="Normal"/>
    <w:qFormat/>
    <w:rsid w:val="00ED21FA"/>
    <w:rPr>
      <w:color w:val="64308F"/>
    </w:rPr>
  </w:style>
  <w:style w:type="paragraph" w:customStyle="1" w:styleId="Heading2Purple">
    <w:name w:val="Heading 2 | Purple"/>
    <w:basedOn w:val="Heading2"/>
    <w:next w:val="Normal"/>
    <w:qFormat/>
    <w:rsid w:val="00521C76"/>
    <w:rPr>
      <w:color w:val="64308F"/>
    </w:rPr>
  </w:style>
  <w:style w:type="character" w:customStyle="1" w:styleId="textdeniumbold">
    <w:name w:val="text | denium bold"/>
    <w:basedOn w:val="DefaultParagraphFont"/>
    <w:uiPriority w:val="1"/>
    <w:qFormat/>
    <w:rsid w:val="006972D3"/>
    <w:rPr>
      <w:rFonts w:ascii="Arial" w:hAnsi="Arial"/>
      <w:b/>
      <w:color w:val="004987"/>
    </w:rPr>
  </w:style>
  <w:style w:type="character" w:customStyle="1" w:styleId="textcosmobold">
    <w:name w:val="text | cosmo bold"/>
    <w:basedOn w:val="DefaultParagraphFont"/>
    <w:uiPriority w:val="1"/>
    <w:qFormat/>
    <w:rsid w:val="006972D3"/>
    <w:rPr>
      <w:rFonts w:ascii="Arial" w:hAnsi="Arial"/>
      <w:b/>
      <w:color w:val="AA258D"/>
    </w:rPr>
  </w:style>
  <w:style w:type="paragraph" w:customStyle="1" w:styleId="Note11ArialNarrowBold">
    <w:name w:val="Note | 11 Arial Narrow Bold"/>
    <w:basedOn w:val="Normal"/>
    <w:qFormat/>
    <w:rsid w:val="00223512"/>
    <w:pPr>
      <w:spacing w:after="120" w:line="240" w:lineRule="auto"/>
    </w:pPr>
    <w:rPr>
      <w:rFonts w:ascii="Arial Narrow" w:hAnsi="Arial Narrow"/>
      <w:b/>
      <w:color w:val="595959" w:themeColor="text1" w:themeTint="A6"/>
      <w:sz w:val="22"/>
    </w:rPr>
  </w:style>
  <w:style w:type="paragraph" w:customStyle="1" w:styleId="DocTitle">
    <w:name w:val="Doc Title"/>
    <w:next w:val="Normal"/>
    <w:qFormat/>
    <w:rsid w:val="00275F2E"/>
    <w:pPr>
      <w:ind w:left="-1843"/>
    </w:pPr>
    <w:rPr>
      <w:rFonts w:ascii="Arial" w:eastAsia="Times New Roman" w:hAnsi="Arial" w:cs="Arial"/>
      <w:bCs/>
      <w:color w:val="00AEEF"/>
      <w:kern w:val="32"/>
      <w:sz w:val="52"/>
      <w:szCs w:val="52"/>
      <w:lang w:val="en-GB" w:eastAsia="en-US"/>
    </w:rPr>
  </w:style>
  <w:style w:type="character" w:customStyle="1" w:styleId="textgraduation">
    <w:name w:val="text | graduation"/>
    <w:basedOn w:val="DefaultParagraphFont"/>
    <w:uiPriority w:val="1"/>
    <w:qFormat/>
    <w:rsid w:val="00D064BC"/>
    <w:rPr>
      <w:rFonts w:ascii="Arial" w:hAnsi="Arial" w:cs="Arial"/>
      <w:b w:val="0"/>
      <w:i w:val="0"/>
      <w:color w:val="6A001F"/>
      <w:szCs w:val="20"/>
    </w:rPr>
  </w:style>
  <w:style w:type="paragraph" w:customStyle="1" w:styleId="Cluster">
    <w:name w:val="Cluster"/>
    <w:basedOn w:val="Normal"/>
    <w:qFormat/>
    <w:rsid w:val="0068043F"/>
    <w:pPr>
      <w:spacing w:before="480" w:after="0" w:line="276" w:lineRule="auto"/>
    </w:pPr>
    <w:rPr>
      <w:rFonts w:eastAsia="Times New Roman"/>
      <w:color w:val="F8971D"/>
      <w:sz w:val="40"/>
      <w:szCs w:val="64"/>
      <w:lang w:val="en-CA" w:eastAsia="en-CA"/>
    </w:rPr>
  </w:style>
  <w:style w:type="table" w:customStyle="1" w:styleId="TableGrid1">
    <w:name w:val="Table Grid1"/>
    <w:basedOn w:val="TableNormal"/>
    <w:next w:val="TableGrid"/>
    <w:uiPriority w:val="59"/>
    <w:rsid w:val="00481A95"/>
    <w:rPr>
      <w:rFonts w:ascii="Calibri" w:eastAsia="Calibri" w:hAnsi="Calibri"/>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List-Accent11">
    <w:name w:val="Colorful List - Accent 11"/>
    <w:basedOn w:val="Normal"/>
    <w:qFormat/>
    <w:rsid w:val="00BA2BF6"/>
    <w:pPr>
      <w:spacing w:after="120" w:line="276" w:lineRule="auto"/>
      <w:ind w:left="720" w:firstLine="360"/>
      <w:contextualSpacing/>
    </w:pPr>
    <w:rPr>
      <w:rFonts w:ascii="Calibri" w:eastAsia="Times New Roman" w:hAnsi="Calibri"/>
      <w:sz w:val="22"/>
      <w:szCs w:val="22"/>
    </w:rPr>
  </w:style>
  <w:style w:type="paragraph" w:styleId="TableofFigures">
    <w:name w:val="table of figures"/>
    <w:basedOn w:val="Normal"/>
    <w:next w:val="Normal"/>
    <w:qFormat/>
    <w:rsid w:val="00755366"/>
    <w:pPr>
      <w:spacing w:after="0"/>
    </w:pPr>
  </w:style>
  <w:style w:type="paragraph" w:customStyle="1" w:styleId="Default">
    <w:name w:val="Default"/>
    <w:rsid w:val="00F32D48"/>
    <w:pPr>
      <w:autoSpaceDE w:val="0"/>
      <w:autoSpaceDN w:val="0"/>
      <w:adjustRightInd w:val="0"/>
    </w:pPr>
    <w:rPr>
      <w:rFonts w:ascii="Arial" w:hAnsi="Arial" w:cs="Arial"/>
      <w:color w:val="000000"/>
      <w:sz w:val="24"/>
      <w:szCs w:val="24"/>
    </w:rPr>
  </w:style>
  <w:style w:type="character" w:customStyle="1" w:styleId="course-desc">
    <w:name w:val="course-desc"/>
    <w:basedOn w:val="DefaultParagraphFont"/>
    <w:rsid w:val="00E41CB9"/>
  </w:style>
  <w:style w:type="character" w:customStyle="1" w:styleId="apple-tab-span">
    <w:name w:val="apple-tab-span"/>
    <w:basedOn w:val="DefaultParagraphFont"/>
    <w:rsid w:val="007E2511"/>
  </w:style>
  <w:style w:type="character" w:customStyle="1" w:styleId="NoSpacingChar">
    <w:name w:val="No Spacing Char"/>
    <w:basedOn w:val="DefaultParagraphFont"/>
    <w:link w:val="NoSpacing"/>
    <w:uiPriority w:val="1"/>
    <w:rsid w:val="00AD73D7"/>
    <w:rPr>
      <w:rFonts w:asciiTheme="minorHAnsi" w:eastAsiaTheme="minorHAnsi" w:hAnsiTheme="minorHAnsi" w:cstheme="minorBidi"/>
      <w:sz w:val="22"/>
      <w:szCs w:val="22"/>
      <w:lang w:val="en-US" w:eastAsia="en-US"/>
    </w:rPr>
  </w:style>
  <w:style w:type="paragraph" w:customStyle="1" w:styleId="paragraph">
    <w:name w:val="paragraph"/>
    <w:basedOn w:val="Normal"/>
    <w:rsid w:val="007B05B7"/>
    <w:pPr>
      <w:spacing w:before="100" w:beforeAutospacing="1" w:after="100" w:afterAutospacing="1" w:line="240" w:lineRule="auto"/>
    </w:pPr>
    <w:rPr>
      <w:rFonts w:ascii="Times New Roman" w:eastAsia="Times New Roman" w:hAnsi="Times New Roman"/>
      <w:sz w:val="24"/>
      <w:lang w:val="en-CA" w:eastAsia="en-CA"/>
    </w:rPr>
  </w:style>
  <w:style w:type="character" w:customStyle="1" w:styleId="normaltextrun">
    <w:name w:val="normaltextrun"/>
    <w:basedOn w:val="DefaultParagraphFont"/>
    <w:rsid w:val="007B05B7"/>
  </w:style>
  <w:style w:type="character" w:customStyle="1" w:styleId="eop">
    <w:name w:val="eop"/>
    <w:basedOn w:val="DefaultParagraphFont"/>
    <w:rsid w:val="007B05B7"/>
  </w:style>
  <w:style w:type="paragraph" w:styleId="TOCHeading">
    <w:name w:val="TOC Heading"/>
    <w:basedOn w:val="Heading1"/>
    <w:next w:val="Normal"/>
    <w:uiPriority w:val="39"/>
    <w:unhideWhenUsed/>
    <w:qFormat/>
    <w:rsid w:val="00CE1789"/>
    <w:pPr>
      <w:keepLines/>
      <w:spacing w:before="240" w:after="0" w:line="259" w:lineRule="auto"/>
      <w:outlineLvl w:val="9"/>
    </w:pPr>
    <w:rPr>
      <w:rFonts w:asciiTheme="majorHAnsi" w:eastAsiaTheme="majorEastAsia" w:hAnsiTheme="majorHAnsi" w:cstheme="majorBidi"/>
      <w:bCs w:val="0"/>
      <w:color w:val="365F91"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27671">
      <w:bodyDiv w:val="1"/>
      <w:marLeft w:val="0"/>
      <w:marRight w:val="0"/>
      <w:marTop w:val="0"/>
      <w:marBottom w:val="0"/>
      <w:divBdr>
        <w:top w:val="none" w:sz="0" w:space="0" w:color="auto"/>
        <w:left w:val="none" w:sz="0" w:space="0" w:color="auto"/>
        <w:bottom w:val="none" w:sz="0" w:space="0" w:color="auto"/>
        <w:right w:val="none" w:sz="0" w:space="0" w:color="auto"/>
      </w:divBdr>
    </w:div>
    <w:div w:id="37628193">
      <w:bodyDiv w:val="1"/>
      <w:marLeft w:val="0"/>
      <w:marRight w:val="0"/>
      <w:marTop w:val="0"/>
      <w:marBottom w:val="0"/>
      <w:divBdr>
        <w:top w:val="none" w:sz="0" w:space="0" w:color="auto"/>
        <w:left w:val="none" w:sz="0" w:space="0" w:color="auto"/>
        <w:bottom w:val="none" w:sz="0" w:space="0" w:color="auto"/>
        <w:right w:val="none" w:sz="0" w:space="0" w:color="auto"/>
      </w:divBdr>
    </w:div>
    <w:div w:id="92361820">
      <w:bodyDiv w:val="1"/>
      <w:marLeft w:val="0"/>
      <w:marRight w:val="0"/>
      <w:marTop w:val="0"/>
      <w:marBottom w:val="0"/>
      <w:divBdr>
        <w:top w:val="none" w:sz="0" w:space="0" w:color="auto"/>
        <w:left w:val="none" w:sz="0" w:space="0" w:color="auto"/>
        <w:bottom w:val="none" w:sz="0" w:space="0" w:color="auto"/>
        <w:right w:val="none" w:sz="0" w:space="0" w:color="auto"/>
      </w:divBdr>
    </w:div>
    <w:div w:id="116028650">
      <w:bodyDiv w:val="1"/>
      <w:marLeft w:val="0"/>
      <w:marRight w:val="0"/>
      <w:marTop w:val="0"/>
      <w:marBottom w:val="0"/>
      <w:divBdr>
        <w:top w:val="none" w:sz="0" w:space="0" w:color="auto"/>
        <w:left w:val="none" w:sz="0" w:space="0" w:color="auto"/>
        <w:bottom w:val="none" w:sz="0" w:space="0" w:color="auto"/>
        <w:right w:val="none" w:sz="0" w:space="0" w:color="auto"/>
      </w:divBdr>
    </w:div>
    <w:div w:id="139882778">
      <w:bodyDiv w:val="1"/>
      <w:marLeft w:val="0"/>
      <w:marRight w:val="0"/>
      <w:marTop w:val="0"/>
      <w:marBottom w:val="0"/>
      <w:divBdr>
        <w:top w:val="none" w:sz="0" w:space="0" w:color="auto"/>
        <w:left w:val="none" w:sz="0" w:space="0" w:color="auto"/>
        <w:bottom w:val="none" w:sz="0" w:space="0" w:color="auto"/>
        <w:right w:val="none" w:sz="0" w:space="0" w:color="auto"/>
      </w:divBdr>
      <w:divsChild>
        <w:div w:id="1242376409">
          <w:marLeft w:val="0"/>
          <w:marRight w:val="0"/>
          <w:marTop w:val="0"/>
          <w:marBottom w:val="0"/>
          <w:divBdr>
            <w:top w:val="none" w:sz="0" w:space="0" w:color="auto"/>
            <w:left w:val="none" w:sz="0" w:space="0" w:color="auto"/>
            <w:bottom w:val="none" w:sz="0" w:space="0" w:color="auto"/>
            <w:right w:val="none" w:sz="0" w:space="0" w:color="auto"/>
          </w:divBdr>
          <w:divsChild>
            <w:div w:id="1444574698">
              <w:marLeft w:val="0"/>
              <w:marRight w:val="0"/>
              <w:marTop w:val="0"/>
              <w:marBottom w:val="0"/>
              <w:divBdr>
                <w:top w:val="none" w:sz="0" w:space="0" w:color="auto"/>
                <w:left w:val="none" w:sz="0" w:space="0" w:color="auto"/>
                <w:bottom w:val="none" w:sz="0" w:space="0" w:color="auto"/>
                <w:right w:val="none" w:sz="0" w:space="0" w:color="auto"/>
              </w:divBdr>
            </w:div>
          </w:divsChild>
        </w:div>
        <w:div w:id="107553077">
          <w:marLeft w:val="0"/>
          <w:marRight w:val="0"/>
          <w:marTop w:val="0"/>
          <w:marBottom w:val="0"/>
          <w:divBdr>
            <w:top w:val="none" w:sz="0" w:space="0" w:color="auto"/>
            <w:left w:val="none" w:sz="0" w:space="0" w:color="auto"/>
            <w:bottom w:val="none" w:sz="0" w:space="0" w:color="auto"/>
            <w:right w:val="none" w:sz="0" w:space="0" w:color="auto"/>
          </w:divBdr>
          <w:divsChild>
            <w:div w:id="481241801">
              <w:marLeft w:val="0"/>
              <w:marRight w:val="0"/>
              <w:marTop w:val="0"/>
              <w:marBottom w:val="0"/>
              <w:divBdr>
                <w:top w:val="none" w:sz="0" w:space="0" w:color="auto"/>
                <w:left w:val="none" w:sz="0" w:space="0" w:color="auto"/>
                <w:bottom w:val="none" w:sz="0" w:space="0" w:color="auto"/>
                <w:right w:val="none" w:sz="0" w:space="0" w:color="auto"/>
              </w:divBdr>
            </w:div>
          </w:divsChild>
        </w:div>
        <w:div w:id="1737976676">
          <w:marLeft w:val="0"/>
          <w:marRight w:val="0"/>
          <w:marTop w:val="0"/>
          <w:marBottom w:val="0"/>
          <w:divBdr>
            <w:top w:val="none" w:sz="0" w:space="0" w:color="auto"/>
            <w:left w:val="none" w:sz="0" w:space="0" w:color="auto"/>
            <w:bottom w:val="none" w:sz="0" w:space="0" w:color="auto"/>
            <w:right w:val="none" w:sz="0" w:space="0" w:color="auto"/>
          </w:divBdr>
          <w:divsChild>
            <w:div w:id="1993365433">
              <w:marLeft w:val="0"/>
              <w:marRight w:val="0"/>
              <w:marTop w:val="0"/>
              <w:marBottom w:val="0"/>
              <w:divBdr>
                <w:top w:val="none" w:sz="0" w:space="0" w:color="auto"/>
                <w:left w:val="none" w:sz="0" w:space="0" w:color="auto"/>
                <w:bottom w:val="none" w:sz="0" w:space="0" w:color="auto"/>
                <w:right w:val="none" w:sz="0" w:space="0" w:color="auto"/>
              </w:divBdr>
            </w:div>
          </w:divsChild>
        </w:div>
        <w:div w:id="2017879106">
          <w:marLeft w:val="0"/>
          <w:marRight w:val="0"/>
          <w:marTop w:val="0"/>
          <w:marBottom w:val="0"/>
          <w:divBdr>
            <w:top w:val="none" w:sz="0" w:space="0" w:color="auto"/>
            <w:left w:val="none" w:sz="0" w:space="0" w:color="auto"/>
            <w:bottom w:val="none" w:sz="0" w:space="0" w:color="auto"/>
            <w:right w:val="none" w:sz="0" w:space="0" w:color="auto"/>
          </w:divBdr>
          <w:divsChild>
            <w:div w:id="1928420315">
              <w:marLeft w:val="0"/>
              <w:marRight w:val="0"/>
              <w:marTop w:val="0"/>
              <w:marBottom w:val="0"/>
              <w:divBdr>
                <w:top w:val="none" w:sz="0" w:space="0" w:color="auto"/>
                <w:left w:val="none" w:sz="0" w:space="0" w:color="auto"/>
                <w:bottom w:val="none" w:sz="0" w:space="0" w:color="auto"/>
                <w:right w:val="none" w:sz="0" w:space="0" w:color="auto"/>
              </w:divBdr>
            </w:div>
          </w:divsChild>
        </w:div>
        <w:div w:id="744231273">
          <w:marLeft w:val="0"/>
          <w:marRight w:val="0"/>
          <w:marTop w:val="0"/>
          <w:marBottom w:val="0"/>
          <w:divBdr>
            <w:top w:val="none" w:sz="0" w:space="0" w:color="auto"/>
            <w:left w:val="none" w:sz="0" w:space="0" w:color="auto"/>
            <w:bottom w:val="none" w:sz="0" w:space="0" w:color="auto"/>
            <w:right w:val="none" w:sz="0" w:space="0" w:color="auto"/>
          </w:divBdr>
          <w:divsChild>
            <w:div w:id="1575243619">
              <w:marLeft w:val="0"/>
              <w:marRight w:val="0"/>
              <w:marTop w:val="0"/>
              <w:marBottom w:val="0"/>
              <w:divBdr>
                <w:top w:val="none" w:sz="0" w:space="0" w:color="auto"/>
                <w:left w:val="none" w:sz="0" w:space="0" w:color="auto"/>
                <w:bottom w:val="none" w:sz="0" w:space="0" w:color="auto"/>
                <w:right w:val="none" w:sz="0" w:space="0" w:color="auto"/>
              </w:divBdr>
            </w:div>
          </w:divsChild>
        </w:div>
        <w:div w:id="1161847295">
          <w:marLeft w:val="0"/>
          <w:marRight w:val="0"/>
          <w:marTop w:val="0"/>
          <w:marBottom w:val="0"/>
          <w:divBdr>
            <w:top w:val="none" w:sz="0" w:space="0" w:color="auto"/>
            <w:left w:val="none" w:sz="0" w:space="0" w:color="auto"/>
            <w:bottom w:val="none" w:sz="0" w:space="0" w:color="auto"/>
            <w:right w:val="none" w:sz="0" w:space="0" w:color="auto"/>
          </w:divBdr>
          <w:divsChild>
            <w:div w:id="28648572">
              <w:marLeft w:val="0"/>
              <w:marRight w:val="0"/>
              <w:marTop w:val="0"/>
              <w:marBottom w:val="0"/>
              <w:divBdr>
                <w:top w:val="none" w:sz="0" w:space="0" w:color="auto"/>
                <w:left w:val="none" w:sz="0" w:space="0" w:color="auto"/>
                <w:bottom w:val="none" w:sz="0" w:space="0" w:color="auto"/>
                <w:right w:val="none" w:sz="0" w:space="0" w:color="auto"/>
              </w:divBdr>
            </w:div>
            <w:div w:id="821653340">
              <w:marLeft w:val="0"/>
              <w:marRight w:val="0"/>
              <w:marTop w:val="0"/>
              <w:marBottom w:val="0"/>
              <w:divBdr>
                <w:top w:val="none" w:sz="0" w:space="0" w:color="auto"/>
                <w:left w:val="none" w:sz="0" w:space="0" w:color="auto"/>
                <w:bottom w:val="none" w:sz="0" w:space="0" w:color="auto"/>
                <w:right w:val="none" w:sz="0" w:space="0" w:color="auto"/>
              </w:divBdr>
            </w:div>
            <w:div w:id="951669881">
              <w:marLeft w:val="0"/>
              <w:marRight w:val="0"/>
              <w:marTop w:val="0"/>
              <w:marBottom w:val="0"/>
              <w:divBdr>
                <w:top w:val="none" w:sz="0" w:space="0" w:color="auto"/>
                <w:left w:val="none" w:sz="0" w:space="0" w:color="auto"/>
                <w:bottom w:val="none" w:sz="0" w:space="0" w:color="auto"/>
                <w:right w:val="none" w:sz="0" w:space="0" w:color="auto"/>
              </w:divBdr>
            </w:div>
          </w:divsChild>
        </w:div>
        <w:div w:id="1417895383">
          <w:marLeft w:val="0"/>
          <w:marRight w:val="0"/>
          <w:marTop w:val="0"/>
          <w:marBottom w:val="0"/>
          <w:divBdr>
            <w:top w:val="none" w:sz="0" w:space="0" w:color="auto"/>
            <w:left w:val="none" w:sz="0" w:space="0" w:color="auto"/>
            <w:bottom w:val="none" w:sz="0" w:space="0" w:color="auto"/>
            <w:right w:val="none" w:sz="0" w:space="0" w:color="auto"/>
          </w:divBdr>
          <w:divsChild>
            <w:div w:id="198779767">
              <w:marLeft w:val="0"/>
              <w:marRight w:val="0"/>
              <w:marTop w:val="0"/>
              <w:marBottom w:val="0"/>
              <w:divBdr>
                <w:top w:val="none" w:sz="0" w:space="0" w:color="auto"/>
                <w:left w:val="none" w:sz="0" w:space="0" w:color="auto"/>
                <w:bottom w:val="none" w:sz="0" w:space="0" w:color="auto"/>
                <w:right w:val="none" w:sz="0" w:space="0" w:color="auto"/>
              </w:divBdr>
            </w:div>
            <w:div w:id="710690893">
              <w:marLeft w:val="0"/>
              <w:marRight w:val="0"/>
              <w:marTop w:val="0"/>
              <w:marBottom w:val="0"/>
              <w:divBdr>
                <w:top w:val="none" w:sz="0" w:space="0" w:color="auto"/>
                <w:left w:val="none" w:sz="0" w:space="0" w:color="auto"/>
                <w:bottom w:val="none" w:sz="0" w:space="0" w:color="auto"/>
                <w:right w:val="none" w:sz="0" w:space="0" w:color="auto"/>
              </w:divBdr>
            </w:div>
            <w:div w:id="1055157659">
              <w:marLeft w:val="0"/>
              <w:marRight w:val="0"/>
              <w:marTop w:val="0"/>
              <w:marBottom w:val="0"/>
              <w:divBdr>
                <w:top w:val="none" w:sz="0" w:space="0" w:color="auto"/>
                <w:left w:val="none" w:sz="0" w:space="0" w:color="auto"/>
                <w:bottom w:val="none" w:sz="0" w:space="0" w:color="auto"/>
                <w:right w:val="none" w:sz="0" w:space="0" w:color="auto"/>
              </w:divBdr>
            </w:div>
            <w:div w:id="1929657132">
              <w:marLeft w:val="0"/>
              <w:marRight w:val="0"/>
              <w:marTop w:val="0"/>
              <w:marBottom w:val="0"/>
              <w:divBdr>
                <w:top w:val="none" w:sz="0" w:space="0" w:color="auto"/>
                <w:left w:val="none" w:sz="0" w:space="0" w:color="auto"/>
                <w:bottom w:val="none" w:sz="0" w:space="0" w:color="auto"/>
                <w:right w:val="none" w:sz="0" w:space="0" w:color="auto"/>
              </w:divBdr>
            </w:div>
            <w:div w:id="241257846">
              <w:marLeft w:val="0"/>
              <w:marRight w:val="0"/>
              <w:marTop w:val="0"/>
              <w:marBottom w:val="0"/>
              <w:divBdr>
                <w:top w:val="none" w:sz="0" w:space="0" w:color="auto"/>
                <w:left w:val="none" w:sz="0" w:space="0" w:color="auto"/>
                <w:bottom w:val="none" w:sz="0" w:space="0" w:color="auto"/>
                <w:right w:val="none" w:sz="0" w:space="0" w:color="auto"/>
              </w:divBdr>
            </w:div>
          </w:divsChild>
        </w:div>
        <w:div w:id="32534836">
          <w:marLeft w:val="0"/>
          <w:marRight w:val="0"/>
          <w:marTop w:val="0"/>
          <w:marBottom w:val="0"/>
          <w:divBdr>
            <w:top w:val="none" w:sz="0" w:space="0" w:color="auto"/>
            <w:left w:val="none" w:sz="0" w:space="0" w:color="auto"/>
            <w:bottom w:val="none" w:sz="0" w:space="0" w:color="auto"/>
            <w:right w:val="none" w:sz="0" w:space="0" w:color="auto"/>
          </w:divBdr>
          <w:divsChild>
            <w:div w:id="901133884">
              <w:marLeft w:val="0"/>
              <w:marRight w:val="0"/>
              <w:marTop w:val="0"/>
              <w:marBottom w:val="0"/>
              <w:divBdr>
                <w:top w:val="none" w:sz="0" w:space="0" w:color="auto"/>
                <w:left w:val="none" w:sz="0" w:space="0" w:color="auto"/>
                <w:bottom w:val="none" w:sz="0" w:space="0" w:color="auto"/>
                <w:right w:val="none" w:sz="0" w:space="0" w:color="auto"/>
              </w:divBdr>
            </w:div>
            <w:div w:id="1080180541">
              <w:marLeft w:val="0"/>
              <w:marRight w:val="0"/>
              <w:marTop w:val="0"/>
              <w:marBottom w:val="0"/>
              <w:divBdr>
                <w:top w:val="none" w:sz="0" w:space="0" w:color="auto"/>
                <w:left w:val="none" w:sz="0" w:space="0" w:color="auto"/>
                <w:bottom w:val="none" w:sz="0" w:space="0" w:color="auto"/>
                <w:right w:val="none" w:sz="0" w:space="0" w:color="auto"/>
              </w:divBdr>
            </w:div>
            <w:div w:id="472528192">
              <w:marLeft w:val="0"/>
              <w:marRight w:val="0"/>
              <w:marTop w:val="0"/>
              <w:marBottom w:val="0"/>
              <w:divBdr>
                <w:top w:val="none" w:sz="0" w:space="0" w:color="auto"/>
                <w:left w:val="none" w:sz="0" w:space="0" w:color="auto"/>
                <w:bottom w:val="none" w:sz="0" w:space="0" w:color="auto"/>
                <w:right w:val="none" w:sz="0" w:space="0" w:color="auto"/>
              </w:divBdr>
            </w:div>
          </w:divsChild>
        </w:div>
        <w:div w:id="296377262">
          <w:marLeft w:val="0"/>
          <w:marRight w:val="0"/>
          <w:marTop w:val="0"/>
          <w:marBottom w:val="0"/>
          <w:divBdr>
            <w:top w:val="none" w:sz="0" w:space="0" w:color="auto"/>
            <w:left w:val="none" w:sz="0" w:space="0" w:color="auto"/>
            <w:bottom w:val="none" w:sz="0" w:space="0" w:color="auto"/>
            <w:right w:val="none" w:sz="0" w:space="0" w:color="auto"/>
          </w:divBdr>
          <w:divsChild>
            <w:div w:id="83381342">
              <w:marLeft w:val="0"/>
              <w:marRight w:val="0"/>
              <w:marTop w:val="0"/>
              <w:marBottom w:val="0"/>
              <w:divBdr>
                <w:top w:val="none" w:sz="0" w:space="0" w:color="auto"/>
                <w:left w:val="none" w:sz="0" w:space="0" w:color="auto"/>
                <w:bottom w:val="none" w:sz="0" w:space="0" w:color="auto"/>
                <w:right w:val="none" w:sz="0" w:space="0" w:color="auto"/>
              </w:divBdr>
            </w:div>
            <w:div w:id="1532919210">
              <w:marLeft w:val="0"/>
              <w:marRight w:val="0"/>
              <w:marTop w:val="0"/>
              <w:marBottom w:val="0"/>
              <w:divBdr>
                <w:top w:val="none" w:sz="0" w:space="0" w:color="auto"/>
                <w:left w:val="none" w:sz="0" w:space="0" w:color="auto"/>
                <w:bottom w:val="none" w:sz="0" w:space="0" w:color="auto"/>
                <w:right w:val="none" w:sz="0" w:space="0" w:color="auto"/>
              </w:divBdr>
            </w:div>
            <w:div w:id="309133406">
              <w:marLeft w:val="0"/>
              <w:marRight w:val="0"/>
              <w:marTop w:val="0"/>
              <w:marBottom w:val="0"/>
              <w:divBdr>
                <w:top w:val="none" w:sz="0" w:space="0" w:color="auto"/>
                <w:left w:val="none" w:sz="0" w:space="0" w:color="auto"/>
                <w:bottom w:val="none" w:sz="0" w:space="0" w:color="auto"/>
                <w:right w:val="none" w:sz="0" w:space="0" w:color="auto"/>
              </w:divBdr>
            </w:div>
          </w:divsChild>
        </w:div>
        <w:div w:id="1563324023">
          <w:marLeft w:val="0"/>
          <w:marRight w:val="0"/>
          <w:marTop w:val="0"/>
          <w:marBottom w:val="0"/>
          <w:divBdr>
            <w:top w:val="none" w:sz="0" w:space="0" w:color="auto"/>
            <w:left w:val="none" w:sz="0" w:space="0" w:color="auto"/>
            <w:bottom w:val="none" w:sz="0" w:space="0" w:color="auto"/>
            <w:right w:val="none" w:sz="0" w:space="0" w:color="auto"/>
          </w:divBdr>
          <w:divsChild>
            <w:div w:id="1371489140">
              <w:marLeft w:val="0"/>
              <w:marRight w:val="0"/>
              <w:marTop w:val="0"/>
              <w:marBottom w:val="0"/>
              <w:divBdr>
                <w:top w:val="none" w:sz="0" w:space="0" w:color="auto"/>
                <w:left w:val="none" w:sz="0" w:space="0" w:color="auto"/>
                <w:bottom w:val="none" w:sz="0" w:space="0" w:color="auto"/>
                <w:right w:val="none" w:sz="0" w:space="0" w:color="auto"/>
              </w:divBdr>
            </w:div>
            <w:div w:id="1662999761">
              <w:marLeft w:val="0"/>
              <w:marRight w:val="0"/>
              <w:marTop w:val="0"/>
              <w:marBottom w:val="0"/>
              <w:divBdr>
                <w:top w:val="none" w:sz="0" w:space="0" w:color="auto"/>
                <w:left w:val="none" w:sz="0" w:space="0" w:color="auto"/>
                <w:bottom w:val="none" w:sz="0" w:space="0" w:color="auto"/>
                <w:right w:val="none" w:sz="0" w:space="0" w:color="auto"/>
              </w:divBdr>
            </w:div>
            <w:div w:id="1603033249">
              <w:marLeft w:val="0"/>
              <w:marRight w:val="0"/>
              <w:marTop w:val="0"/>
              <w:marBottom w:val="0"/>
              <w:divBdr>
                <w:top w:val="none" w:sz="0" w:space="0" w:color="auto"/>
                <w:left w:val="none" w:sz="0" w:space="0" w:color="auto"/>
                <w:bottom w:val="none" w:sz="0" w:space="0" w:color="auto"/>
                <w:right w:val="none" w:sz="0" w:space="0" w:color="auto"/>
              </w:divBdr>
            </w:div>
            <w:div w:id="1104034255">
              <w:marLeft w:val="0"/>
              <w:marRight w:val="0"/>
              <w:marTop w:val="0"/>
              <w:marBottom w:val="0"/>
              <w:divBdr>
                <w:top w:val="none" w:sz="0" w:space="0" w:color="auto"/>
                <w:left w:val="none" w:sz="0" w:space="0" w:color="auto"/>
                <w:bottom w:val="none" w:sz="0" w:space="0" w:color="auto"/>
                <w:right w:val="none" w:sz="0" w:space="0" w:color="auto"/>
              </w:divBdr>
            </w:div>
          </w:divsChild>
        </w:div>
        <w:div w:id="779303739">
          <w:marLeft w:val="0"/>
          <w:marRight w:val="0"/>
          <w:marTop w:val="0"/>
          <w:marBottom w:val="0"/>
          <w:divBdr>
            <w:top w:val="none" w:sz="0" w:space="0" w:color="auto"/>
            <w:left w:val="none" w:sz="0" w:space="0" w:color="auto"/>
            <w:bottom w:val="none" w:sz="0" w:space="0" w:color="auto"/>
            <w:right w:val="none" w:sz="0" w:space="0" w:color="auto"/>
          </w:divBdr>
          <w:divsChild>
            <w:div w:id="1970819352">
              <w:marLeft w:val="0"/>
              <w:marRight w:val="0"/>
              <w:marTop w:val="0"/>
              <w:marBottom w:val="0"/>
              <w:divBdr>
                <w:top w:val="none" w:sz="0" w:space="0" w:color="auto"/>
                <w:left w:val="none" w:sz="0" w:space="0" w:color="auto"/>
                <w:bottom w:val="none" w:sz="0" w:space="0" w:color="auto"/>
                <w:right w:val="none" w:sz="0" w:space="0" w:color="auto"/>
              </w:divBdr>
            </w:div>
            <w:div w:id="780539616">
              <w:marLeft w:val="0"/>
              <w:marRight w:val="0"/>
              <w:marTop w:val="0"/>
              <w:marBottom w:val="0"/>
              <w:divBdr>
                <w:top w:val="none" w:sz="0" w:space="0" w:color="auto"/>
                <w:left w:val="none" w:sz="0" w:space="0" w:color="auto"/>
                <w:bottom w:val="none" w:sz="0" w:space="0" w:color="auto"/>
                <w:right w:val="none" w:sz="0" w:space="0" w:color="auto"/>
              </w:divBdr>
            </w:div>
            <w:div w:id="822626494">
              <w:marLeft w:val="0"/>
              <w:marRight w:val="0"/>
              <w:marTop w:val="0"/>
              <w:marBottom w:val="0"/>
              <w:divBdr>
                <w:top w:val="none" w:sz="0" w:space="0" w:color="auto"/>
                <w:left w:val="none" w:sz="0" w:space="0" w:color="auto"/>
                <w:bottom w:val="none" w:sz="0" w:space="0" w:color="auto"/>
                <w:right w:val="none" w:sz="0" w:space="0" w:color="auto"/>
              </w:divBdr>
            </w:div>
          </w:divsChild>
        </w:div>
        <w:div w:id="1205365875">
          <w:marLeft w:val="0"/>
          <w:marRight w:val="0"/>
          <w:marTop w:val="0"/>
          <w:marBottom w:val="0"/>
          <w:divBdr>
            <w:top w:val="none" w:sz="0" w:space="0" w:color="auto"/>
            <w:left w:val="none" w:sz="0" w:space="0" w:color="auto"/>
            <w:bottom w:val="none" w:sz="0" w:space="0" w:color="auto"/>
            <w:right w:val="none" w:sz="0" w:space="0" w:color="auto"/>
          </w:divBdr>
          <w:divsChild>
            <w:div w:id="1826506481">
              <w:marLeft w:val="0"/>
              <w:marRight w:val="0"/>
              <w:marTop w:val="0"/>
              <w:marBottom w:val="0"/>
              <w:divBdr>
                <w:top w:val="none" w:sz="0" w:space="0" w:color="auto"/>
                <w:left w:val="none" w:sz="0" w:space="0" w:color="auto"/>
                <w:bottom w:val="none" w:sz="0" w:space="0" w:color="auto"/>
                <w:right w:val="none" w:sz="0" w:space="0" w:color="auto"/>
              </w:divBdr>
            </w:div>
            <w:div w:id="883758483">
              <w:marLeft w:val="0"/>
              <w:marRight w:val="0"/>
              <w:marTop w:val="0"/>
              <w:marBottom w:val="0"/>
              <w:divBdr>
                <w:top w:val="none" w:sz="0" w:space="0" w:color="auto"/>
                <w:left w:val="none" w:sz="0" w:space="0" w:color="auto"/>
                <w:bottom w:val="none" w:sz="0" w:space="0" w:color="auto"/>
                <w:right w:val="none" w:sz="0" w:space="0" w:color="auto"/>
              </w:divBdr>
            </w:div>
            <w:div w:id="1116674899">
              <w:marLeft w:val="0"/>
              <w:marRight w:val="0"/>
              <w:marTop w:val="0"/>
              <w:marBottom w:val="0"/>
              <w:divBdr>
                <w:top w:val="none" w:sz="0" w:space="0" w:color="auto"/>
                <w:left w:val="none" w:sz="0" w:space="0" w:color="auto"/>
                <w:bottom w:val="none" w:sz="0" w:space="0" w:color="auto"/>
                <w:right w:val="none" w:sz="0" w:space="0" w:color="auto"/>
              </w:divBdr>
            </w:div>
          </w:divsChild>
        </w:div>
        <w:div w:id="923687344">
          <w:marLeft w:val="0"/>
          <w:marRight w:val="0"/>
          <w:marTop w:val="0"/>
          <w:marBottom w:val="0"/>
          <w:divBdr>
            <w:top w:val="none" w:sz="0" w:space="0" w:color="auto"/>
            <w:left w:val="none" w:sz="0" w:space="0" w:color="auto"/>
            <w:bottom w:val="none" w:sz="0" w:space="0" w:color="auto"/>
            <w:right w:val="none" w:sz="0" w:space="0" w:color="auto"/>
          </w:divBdr>
          <w:divsChild>
            <w:div w:id="634023580">
              <w:marLeft w:val="0"/>
              <w:marRight w:val="0"/>
              <w:marTop w:val="0"/>
              <w:marBottom w:val="0"/>
              <w:divBdr>
                <w:top w:val="none" w:sz="0" w:space="0" w:color="auto"/>
                <w:left w:val="none" w:sz="0" w:space="0" w:color="auto"/>
                <w:bottom w:val="none" w:sz="0" w:space="0" w:color="auto"/>
                <w:right w:val="none" w:sz="0" w:space="0" w:color="auto"/>
              </w:divBdr>
            </w:div>
            <w:div w:id="126750973">
              <w:marLeft w:val="0"/>
              <w:marRight w:val="0"/>
              <w:marTop w:val="0"/>
              <w:marBottom w:val="0"/>
              <w:divBdr>
                <w:top w:val="none" w:sz="0" w:space="0" w:color="auto"/>
                <w:left w:val="none" w:sz="0" w:space="0" w:color="auto"/>
                <w:bottom w:val="none" w:sz="0" w:space="0" w:color="auto"/>
                <w:right w:val="none" w:sz="0" w:space="0" w:color="auto"/>
              </w:divBdr>
            </w:div>
            <w:div w:id="1302808611">
              <w:marLeft w:val="0"/>
              <w:marRight w:val="0"/>
              <w:marTop w:val="0"/>
              <w:marBottom w:val="0"/>
              <w:divBdr>
                <w:top w:val="none" w:sz="0" w:space="0" w:color="auto"/>
                <w:left w:val="none" w:sz="0" w:space="0" w:color="auto"/>
                <w:bottom w:val="none" w:sz="0" w:space="0" w:color="auto"/>
                <w:right w:val="none" w:sz="0" w:space="0" w:color="auto"/>
              </w:divBdr>
            </w:div>
            <w:div w:id="50006932">
              <w:marLeft w:val="0"/>
              <w:marRight w:val="0"/>
              <w:marTop w:val="0"/>
              <w:marBottom w:val="0"/>
              <w:divBdr>
                <w:top w:val="none" w:sz="0" w:space="0" w:color="auto"/>
                <w:left w:val="none" w:sz="0" w:space="0" w:color="auto"/>
                <w:bottom w:val="none" w:sz="0" w:space="0" w:color="auto"/>
                <w:right w:val="none" w:sz="0" w:space="0" w:color="auto"/>
              </w:divBdr>
            </w:div>
          </w:divsChild>
        </w:div>
        <w:div w:id="137842327">
          <w:marLeft w:val="0"/>
          <w:marRight w:val="0"/>
          <w:marTop w:val="0"/>
          <w:marBottom w:val="0"/>
          <w:divBdr>
            <w:top w:val="none" w:sz="0" w:space="0" w:color="auto"/>
            <w:left w:val="none" w:sz="0" w:space="0" w:color="auto"/>
            <w:bottom w:val="none" w:sz="0" w:space="0" w:color="auto"/>
            <w:right w:val="none" w:sz="0" w:space="0" w:color="auto"/>
          </w:divBdr>
          <w:divsChild>
            <w:div w:id="1766147601">
              <w:marLeft w:val="0"/>
              <w:marRight w:val="0"/>
              <w:marTop w:val="0"/>
              <w:marBottom w:val="0"/>
              <w:divBdr>
                <w:top w:val="none" w:sz="0" w:space="0" w:color="auto"/>
                <w:left w:val="none" w:sz="0" w:space="0" w:color="auto"/>
                <w:bottom w:val="none" w:sz="0" w:space="0" w:color="auto"/>
                <w:right w:val="none" w:sz="0" w:space="0" w:color="auto"/>
              </w:divBdr>
            </w:div>
            <w:div w:id="265311780">
              <w:marLeft w:val="0"/>
              <w:marRight w:val="0"/>
              <w:marTop w:val="0"/>
              <w:marBottom w:val="0"/>
              <w:divBdr>
                <w:top w:val="none" w:sz="0" w:space="0" w:color="auto"/>
                <w:left w:val="none" w:sz="0" w:space="0" w:color="auto"/>
                <w:bottom w:val="none" w:sz="0" w:space="0" w:color="auto"/>
                <w:right w:val="none" w:sz="0" w:space="0" w:color="auto"/>
              </w:divBdr>
            </w:div>
            <w:div w:id="1241066105">
              <w:marLeft w:val="0"/>
              <w:marRight w:val="0"/>
              <w:marTop w:val="0"/>
              <w:marBottom w:val="0"/>
              <w:divBdr>
                <w:top w:val="none" w:sz="0" w:space="0" w:color="auto"/>
                <w:left w:val="none" w:sz="0" w:space="0" w:color="auto"/>
                <w:bottom w:val="none" w:sz="0" w:space="0" w:color="auto"/>
                <w:right w:val="none" w:sz="0" w:space="0" w:color="auto"/>
              </w:divBdr>
            </w:div>
            <w:div w:id="168176337">
              <w:marLeft w:val="0"/>
              <w:marRight w:val="0"/>
              <w:marTop w:val="0"/>
              <w:marBottom w:val="0"/>
              <w:divBdr>
                <w:top w:val="none" w:sz="0" w:space="0" w:color="auto"/>
                <w:left w:val="none" w:sz="0" w:space="0" w:color="auto"/>
                <w:bottom w:val="none" w:sz="0" w:space="0" w:color="auto"/>
                <w:right w:val="none" w:sz="0" w:space="0" w:color="auto"/>
              </w:divBdr>
            </w:div>
            <w:div w:id="926309637">
              <w:marLeft w:val="0"/>
              <w:marRight w:val="0"/>
              <w:marTop w:val="0"/>
              <w:marBottom w:val="0"/>
              <w:divBdr>
                <w:top w:val="none" w:sz="0" w:space="0" w:color="auto"/>
                <w:left w:val="none" w:sz="0" w:space="0" w:color="auto"/>
                <w:bottom w:val="none" w:sz="0" w:space="0" w:color="auto"/>
                <w:right w:val="none" w:sz="0" w:space="0" w:color="auto"/>
              </w:divBdr>
            </w:div>
            <w:div w:id="656032162">
              <w:marLeft w:val="0"/>
              <w:marRight w:val="0"/>
              <w:marTop w:val="0"/>
              <w:marBottom w:val="0"/>
              <w:divBdr>
                <w:top w:val="none" w:sz="0" w:space="0" w:color="auto"/>
                <w:left w:val="none" w:sz="0" w:space="0" w:color="auto"/>
                <w:bottom w:val="none" w:sz="0" w:space="0" w:color="auto"/>
                <w:right w:val="none" w:sz="0" w:space="0" w:color="auto"/>
              </w:divBdr>
            </w:div>
          </w:divsChild>
        </w:div>
        <w:div w:id="765805791">
          <w:marLeft w:val="0"/>
          <w:marRight w:val="0"/>
          <w:marTop w:val="0"/>
          <w:marBottom w:val="0"/>
          <w:divBdr>
            <w:top w:val="none" w:sz="0" w:space="0" w:color="auto"/>
            <w:left w:val="none" w:sz="0" w:space="0" w:color="auto"/>
            <w:bottom w:val="none" w:sz="0" w:space="0" w:color="auto"/>
            <w:right w:val="none" w:sz="0" w:space="0" w:color="auto"/>
          </w:divBdr>
          <w:divsChild>
            <w:div w:id="126702025">
              <w:marLeft w:val="0"/>
              <w:marRight w:val="0"/>
              <w:marTop w:val="0"/>
              <w:marBottom w:val="0"/>
              <w:divBdr>
                <w:top w:val="none" w:sz="0" w:space="0" w:color="auto"/>
                <w:left w:val="none" w:sz="0" w:space="0" w:color="auto"/>
                <w:bottom w:val="none" w:sz="0" w:space="0" w:color="auto"/>
                <w:right w:val="none" w:sz="0" w:space="0" w:color="auto"/>
              </w:divBdr>
            </w:div>
            <w:div w:id="657731769">
              <w:marLeft w:val="0"/>
              <w:marRight w:val="0"/>
              <w:marTop w:val="0"/>
              <w:marBottom w:val="0"/>
              <w:divBdr>
                <w:top w:val="none" w:sz="0" w:space="0" w:color="auto"/>
                <w:left w:val="none" w:sz="0" w:space="0" w:color="auto"/>
                <w:bottom w:val="none" w:sz="0" w:space="0" w:color="auto"/>
                <w:right w:val="none" w:sz="0" w:space="0" w:color="auto"/>
              </w:divBdr>
            </w:div>
            <w:div w:id="822887403">
              <w:marLeft w:val="0"/>
              <w:marRight w:val="0"/>
              <w:marTop w:val="0"/>
              <w:marBottom w:val="0"/>
              <w:divBdr>
                <w:top w:val="none" w:sz="0" w:space="0" w:color="auto"/>
                <w:left w:val="none" w:sz="0" w:space="0" w:color="auto"/>
                <w:bottom w:val="none" w:sz="0" w:space="0" w:color="auto"/>
                <w:right w:val="none" w:sz="0" w:space="0" w:color="auto"/>
              </w:divBdr>
            </w:div>
          </w:divsChild>
        </w:div>
        <w:div w:id="759915035">
          <w:marLeft w:val="0"/>
          <w:marRight w:val="0"/>
          <w:marTop w:val="0"/>
          <w:marBottom w:val="0"/>
          <w:divBdr>
            <w:top w:val="none" w:sz="0" w:space="0" w:color="auto"/>
            <w:left w:val="none" w:sz="0" w:space="0" w:color="auto"/>
            <w:bottom w:val="none" w:sz="0" w:space="0" w:color="auto"/>
            <w:right w:val="none" w:sz="0" w:space="0" w:color="auto"/>
          </w:divBdr>
          <w:divsChild>
            <w:div w:id="1155952803">
              <w:marLeft w:val="0"/>
              <w:marRight w:val="0"/>
              <w:marTop w:val="0"/>
              <w:marBottom w:val="0"/>
              <w:divBdr>
                <w:top w:val="none" w:sz="0" w:space="0" w:color="auto"/>
                <w:left w:val="none" w:sz="0" w:space="0" w:color="auto"/>
                <w:bottom w:val="none" w:sz="0" w:space="0" w:color="auto"/>
                <w:right w:val="none" w:sz="0" w:space="0" w:color="auto"/>
              </w:divBdr>
            </w:div>
            <w:div w:id="983118966">
              <w:marLeft w:val="0"/>
              <w:marRight w:val="0"/>
              <w:marTop w:val="0"/>
              <w:marBottom w:val="0"/>
              <w:divBdr>
                <w:top w:val="none" w:sz="0" w:space="0" w:color="auto"/>
                <w:left w:val="none" w:sz="0" w:space="0" w:color="auto"/>
                <w:bottom w:val="none" w:sz="0" w:space="0" w:color="auto"/>
                <w:right w:val="none" w:sz="0" w:space="0" w:color="auto"/>
              </w:divBdr>
            </w:div>
            <w:div w:id="790900973">
              <w:marLeft w:val="0"/>
              <w:marRight w:val="0"/>
              <w:marTop w:val="0"/>
              <w:marBottom w:val="0"/>
              <w:divBdr>
                <w:top w:val="none" w:sz="0" w:space="0" w:color="auto"/>
                <w:left w:val="none" w:sz="0" w:space="0" w:color="auto"/>
                <w:bottom w:val="none" w:sz="0" w:space="0" w:color="auto"/>
                <w:right w:val="none" w:sz="0" w:space="0" w:color="auto"/>
              </w:divBdr>
            </w:div>
            <w:div w:id="357585845">
              <w:marLeft w:val="0"/>
              <w:marRight w:val="0"/>
              <w:marTop w:val="0"/>
              <w:marBottom w:val="0"/>
              <w:divBdr>
                <w:top w:val="none" w:sz="0" w:space="0" w:color="auto"/>
                <w:left w:val="none" w:sz="0" w:space="0" w:color="auto"/>
                <w:bottom w:val="none" w:sz="0" w:space="0" w:color="auto"/>
                <w:right w:val="none" w:sz="0" w:space="0" w:color="auto"/>
              </w:divBdr>
            </w:div>
            <w:div w:id="1428967834">
              <w:marLeft w:val="0"/>
              <w:marRight w:val="0"/>
              <w:marTop w:val="0"/>
              <w:marBottom w:val="0"/>
              <w:divBdr>
                <w:top w:val="none" w:sz="0" w:space="0" w:color="auto"/>
                <w:left w:val="none" w:sz="0" w:space="0" w:color="auto"/>
                <w:bottom w:val="none" w:sz="0" w:space="0" w:color="auto"/>
                <w:right w:val="none" w:sz="0" w:space="0" w:color="auto"/>
              </w:divBdr>
            </w:div>
            <w:div w:id="686441019">
              <w:marLeft w:val="0"/>
              <w:marRight w:val="0"/>
              <w:marTop w:val="0"/>
              <w:marBottom w:val="0"/>
              <w:divBdr>
                <w:top w:val="none" w:sz="0" w:space="0" w:color="auto"/>
                <w:left w:val="none" w:sz="0" w:space="0" w:color="auto"/>
                <w:bottom w:val="none" w:sz="0" w:space="0" w:color="auto"/>
                <w:right w:val="none" w:sz="0" w:space="0" w:color="auto"/>
              </w:divBdr>
            </w:div>
            <w:div w:id="2131315652">
              <w:marLeft w:val="0"/>
              <w:marRight w:val="0"/>
              <w:marTop w:val="0"/>
              <w:marBottom w:val="0"/>
              <w:divBdr>
                <w:top w:val="none" w:sz="0" w:space="0" w:color="auto"/>
                <w:left w:val="none" w:sz="0" w:space="0" w:color="auto"/>
                <w:bottom w:val="none" w:sz="0" w:space="0" w:color="auto"/>
                <w:right w:val="none" w:sz="0" w:space="0" w:color="auto"/>
              </w:divBdr>
            </w:div>
            <w:div w:id="720179919">
              <w:marLeft w:val="0"/>
              <w:marRight w:val="0"/>
              <w:marTop w:val="0"/>
              <w:marBottom w:val="0"/>
              <w:divBdr>
                <w:top w:val="none" w:sz="0" w:space="0" w:color="auto"/>
                <w:left w:val="none" w:sz="0" w:space="0" w:color="auto"/>
                <w:bottom w:val="none" w:sz="0" w:space="0" w:color="auto"/>
                <w:right w:val="none" w:sz="0" w:space="0" w:color="auto"/>
              </w:divBdr>
            </w:div>
          </w:divsChild>
        </w:div>
        <w:div w:id="111561823">
          <w:marLeft w:val="0"/>
          <w:marRight w:val="0"/>
          <w:marTop w:val="0"/>
          <w:marBottom w:val="0"/>
          <w:divBdr>
            <w:top w:val="none" w:sz="0" w:space="0" w:color="auto"/>
            <w:left w:val="none" w:sz="0" w:space="0" w:color="auto"/>
            <w:bottom w:val="none" w:sz="0" w:space="0" w:color="auto"/>
            <w:right w:val="none" w:sz="0" w:space="0" w:color="auto"/>
          </w:divBdr>
          <w:divsChild>
            <w:div w:id="1324041952">
              <w:marLeft w:val="0"/>
              <w:marRight w:val="0"/>
              <w:marTop w:val="0"/>
              <w:marBottom w:val="0"/>
              <w:divBdr>
                <w:top w:val="none" w:sz="0" w:space="0" w:color="auto"/>
                <w:left w:val="none" w:sz="0" w:space="0" w:color="auto"/>
                <w:bottom w:val="none" w:sz="0" w:space="0" w:color="auto"/>
                <w:right w:val="none" w:sz="0" w:space="0" w:color="auto"/>
              </w:divBdr>
            </w:div>
            <w:div w:id="208878770">
              <w:marLeft w:val="0"/>
              <w:marRight w:val="0"/>
              <w:marTop w:val="0"/>
              <w:marBottom w:val="0"/>
              <w:divBdr>
                <w:top w:val="none" w:sz="0" w:space="0" w:color="auto"/>
                <w:left w:val="none" w:sz="0" w:space="0" w:color="auto"/>
                <w:bottom w:val="none" w:sz="0" w:space="0" w:color="auto"/>
                <w:right w:val="none" w:sz="0" w:space="0" w:color="auto"/>
              </w:divBdr>
            </w:div>
            <w:div w:id="189268249">
              <w:marLeft w:val="0"/>
              <w:marRight w:val="0"/>
              <w:marTop w:val="0"/>
              <w:marBottom w:val="0"/>
              <w:divBdr>
                <w:top w:val="none" w:sz="0" w:space="0" w:color="auto"/>
                <w:left w:val="none" w:sz="0" w:space="0" w:color="auto"/>
                <w:bottom w:val="none" w:sz="0" w:space="0" w:color="auto"/>
                <w:right w:val="none" w:sz="0" w:space="0" w:color="auto"/>
              </w:divBdr>
            </w:div>
            <w:div w:id="594822142">
              <w:marLeft w:val="0"/>
              <w:marRight w:val="0"/>
              <w:marTop w:val="0"/>
              <w:marBottom w:val="0"/>
              <w:divBdr>
                <w:top w:val="none" w:sz="0" w:space="0" w:color="auto"/>
                <w:left w:val="none" w:sz="0" w:space="0" w:color="auto"/>
                <w:bottom w:val="none" w:sz="0" w:space="0" w:color="auto"/>
                <w:right w:val="none" w:sz="0" w:space="0" w:color="auto"/>
              </w:divBdr>
            </w:div>
            <w:div w:id="17389721">
              <w:marLeft w:val="0"/>
              <w:marRight w:val="0"/>
              <w:marTop w:val="0"/>
              <w:marBottom w:val="0"/>
              <w:divBdr>
                <w:top w:val="none" w:sz="0" w:space="0" w:color="auto"/>
                <w:left w:val="none" w:sz="0" w:space="0" w:color="auto"/>
                <w:bottom w:val="none" w:sz="0" w:space="0" w:color="auto"/>
                <w:right w:val="none" w:sz="0" w:space="0" w:color="auto"/>
              </w:divBdr>
            </w:div>
            <w:div w:id="285087499">
              <w:marLeft w:val="0"/>
              <w:marRight w:val="0"/>
              <w:marTop w:val="0"/>
              <w:marBottom w:val="0"/>
              <w:divBdr>
                <w:top w:val="none" w:sz="0" w:space="0" w:color="auto"/>
                <w:left w:val="none" w:sz="0" w:space="0" w:color="auto"/>
                <w:bottom w:val="none" w:sz="0" w:space="0" w:color="auto"/>
                <w:right w:val="none" w:sz="0" w:space="0" w:color="auto"/>
              </w:divBdr>
            </w:div>
          </w:divsChild>
        </w:div>
        <w:div w:id="512381523">
          <w:marLeft w:val="0"/>
          <w:marRight w:val="0"/>
          <w:marTop w:val="0"/>
          <w:marBottom w:val="0"/>
          <w:divBdr>
            <w:top w:val="none" w:sz="0" w:space="0" w:color="auto"/>
            <w:left w:val="none" w:sz="0" w:space="0" w:color="auto"/>
            <w:bottom w:val="none" w:sz="0" w:space="0" w:color="auto"/>
            <w:right w:val="none" w:sz="0" w:space="0" w:color="auto"/>
          </w:divBdr>
          <w:divsChild>
            <w:div w:id="1723092321">
              <w:marLeft w:val="0"/>
              <w:marRight w:val="0"/>
              <w:marTop w:val="0"/>
              <w:marBottom w:val="0"/>
              <w:divBdr>
                <w:top w:val="none" w:sz="0" w:space="0" w:color="auto"/>
                <w:left w:val="none" w:sz="0" w:space="0" w:color="auto"/>
                <w:bottom w:val="none" w:sz="0" w:space="0" w:color="auto"/>
                <w:right w:val="none" w:sz="0" w:space="0" w:color="auto"/>
              </w:divBdr>
            </w:div>
          </w:divsChild>
        </w:div>
        <w:div w:id="132448293">
          <w:marLeft w:val="0"/>
          <w:marRight w:val="0"/>
          <w:marTop w:val="0"/>
          <w:marBottom w:val="0"/>
          <w:divBdr>
            <w:top w:val="none" w:sz="0" w:space="0" w:color="auto"/>
            <w:left w:val="none" w:sz="0" w:space="0" w:color="auto"/>
            <w:bottom w:val="none" w:sz="0" w:space="0" w:color="auto"/>
            <w:right w:val="none" w:sz="0" w:space="0" w:color="auto"/>
          </w:divBdr>
          <w:divsChild>
            <w:div w:id="1325430729">
              <w:marLeft w:val="0"/>
              <w:marRight w:val="0"/>
              <w:marTop w:val="0"/>
              <w:marBottom w:val="0"/>
              <w:divBdr>
                <w:top w:val="none" w:sz="0" w:space="0" w:color="auto"/>
                <w:left w:val="none" w:sz="0" w:space="0" w:color="auto"/>
                <w:bottom w:val="none" w:sz="0" w:space="0" w:color="auto"/>
                <w:right w:val="none" w:sz="0" w:space="0" w:color="auto"/>
              </w:divBdr>
            </w:div>
          </w:divsChild>
        </w:div>
        <w:div w:id="1065224441">
          <w:marLeft w:val="0"/>
          <w:marRight w:val="0"/>
          <w:marTop w:val="0"/>
          <w:marBottom w:val="0"/>
          <w:divBdr>
            <w:top w:val="none" w:sz="0" w:space="0" w:color="auto"/>
            <w:left w:val="none" w:sz="0" w:space="0" w:color="auto"/>
            <w:bottom w:val="none" w:sz="0" w:space="0" w:color="auto"/>
            <w:right w:val="none" w:sz="0" w:space="0" w:color="auto"/>
          </w:divBdr>
          <w:divsChild>
            <w:div w:id="173735976">
              <w:marLeft w:val="0"/>
              <w:marRight w:val="0"/>
              <w:marTop w:val="0"/>
              <w:marBottom w:val="0"/>
              <w:divBdr>
                <w:top w:val="none" w:sz="0" w:space="0" w:color="auto"/>
                <w:left w:val="none" w:sz="0" w:space="0" w:color="auto"/>
                <w:bottom w:val="none" w:sz="0" w:space="0" w:color="auto"/>
                <w:right w:val="none" w:sz="0" w:space="0" w:color="auto"/>
              </w:divBdr>
            </w:div>
            <w:div w:id="197741378">
              <w:marLeft w:val="0"/>
              <w:marRight w:val="0"/>
              <w:marTop w:val="0"/>
              <w:marBottom w:val="0"/>
              <w:divBdr>
                <w:top w:val="none" w:sz="0" w:space="0" w:color="auto"/>
                <w:left w:val="none" w:sz="0" w:space="0" w:color="auto"/>
                <w:bottom w:val="none" w:sz="0" w:space="0" w:color="auto"/>
                <w:right w:val="none" w:sz="0" w:space="0" w:color="auto"/>
              </w:divBdr>
            </w:div>
            <w:div w:id="1378894057">
              <w:marLeft w:val="0"/>
              <w:marRight w:val="0"/>
              <w:marTop w:val="0"/>
              <w:marBottom w:val="0"/>
              <w:divBdr>
                <w:top w:val="none" w:sz="0" w:space="0" w:color="auto"/>
                <w:left w:val="none" w:sz="0" w:space="0" w:color="auto"/>
                <w:bottom w:val="none" w:sz="0" w:space="0" w:color="auto"/>
                <w:right w:val="none" w:sz="0" w:space="0" w:color="auto"/>
              </w:divBdr>
            </w:div>
            <w:div w:id="1088037849">
              <w:marLeft w:val="0"/>
              <w:marRight w:val="0"/>
              <w:marTop w:val="0"/>
              <w:marBottom w:val="0"/>
              <w:divBdr>
                <w:top w:val="none" w:sz="0" w:space="0" w:color="auto"/>
                <w:left w:val="none" w:sz="0" w:space="0" w:color="auto"/>
                <w:bottom w:val="none" w:sz="0" w:space="0" w:color="auto"/>
                <w:right w:val="none" w:sz="0" w:space="0" w:color="auto"/>
              </w:divBdr>
            </w:div>
          </w:divsChild>
        </w:div>
        <w:div w:id="1209998841">
          <w:marLeft w:val="0"/>
          <w:marRight w:val="0"/>
          <w:marTop w:val="0"/>
          <w:marBottom w:val="0"/>
          <w:divBdr>
            <w:top w:val="none" w:sz="0" w:space="0" w:color="auto"/>
            <w:left w:val="none" w:sz="0" w:space="0" w:color="auto"/>
            <w:bottom w:val="none" w:sz="0" w:space="0" w:color="auto"/>
            <w:right w:val="none" w:sz="0" w:space="0" w:color="auto"/>
          </w:divBdr>
          <w:divsChild>
            <w:div w:id="1173496654">
              <w:marLeft w:val="0"/>
              <w:marRight w:val="0"/>
              <w:marTop w:val="0"/>
              <w:marBottom w:val="0"/>
              <w:divBdr>
                <w:top w:val="none" w:sz="0" w:space="0" w:color="auto"/>
                <w:left w:val="none" w:sz="0" w:space="0" w:color="auto"/>
                <w:bottom w:val="none" w:sz="0" w:space="0" w:color="auto"/>
                <w:right w:val="none" w:sz="0" w:space="0" w:color="auto"/>
              </w:divBdr>
            </w:div>
            <w:div w:id="1758749144">
              <w:marLeft w:val="0"/>
              <w:marRight w:val="0"/>
              <w:marTop w:val="0"/>
              <w:marBottom w:val="0"/>
              <w:divBdr>
                <w:top w:val="none" w:sz="0" w:space="0" w:color="auto"/>
                <w:left w:val="none" w:sz="0" w:space="0" w:color="auto"/>
                <w:bottom w:val="none" w:sz="0" w:space="0" w:color="auto"/>
                <w:right w:val="none" w:sz="0" w:space="0" w:color="auto"/>
              </w:divBdr>
            </w:div>
            <w:div w:id="1124274046">
              <w:marLeft w:val="0"/>
              <w:marRight w:val="0"/>
              <w:marTop w:val="0"/>
              <w:marBottom w:val="0"/>
              <w:divBdr>
                <w:top w:val="none" w:sz="0" w:space="0" w:color="auto"/>
                <w:left w:val="none" w:sz="0" w:space="0" w:color="auto"/>
                <w:bottom w:val="none" w:sz="0" w:space="0" w:color="auto"/>
                <w:right w:val="none" w:sz="0" w:space="0" w:color="auto"/>
              </w:divBdr>
            </w:div>
            <w:div w:id="1779106211">
              <w:marLeft w:val="0"/>
              <w:marRight w:val="0"/>
              <w:marTop w:val="0"/>
              <w:marBottom w:val="0"/>
              <w:divBdr>
                <w:top w:val="none" w:sz="0" w:space="0" w:color="auto"/>
                <w:left w:val="none" w:sz="0" w:space="0" w:color="auto"/>
                <w:bottom w:val="none" w:sz="0" w:space="0" w:color="auto"/>
                <w:right w:val="none" w:sz="0" w:space="0" w:color="auto"/>
              </w:divBdr>
            </w:div>
            <w:div w:id="1631353135">
              <w:marLeft w:val="0"/>
              <w:marRight w:val="0"/>
              <w:marTop w:val="0"/>
              <w:marBottom w:val="0"/>
              <w:divBdr>
                <w:top w:val="none" w:sz="0" w:space="0" w:color="auto"/>
                <w:left w:val="none" w:sz="0" w:space="0" w:color="auto"/>
                <w:bottom w:val="none" w:sz="0" w:space="0" w:color="auto"/>
                <w:right w:val="none" w:sz="0" w:space="0" w:color="auto"/>
              </w:divBdr>
            </w:div>
            <w:div w:id="857426348">
              <w:marLeft w:val="0"/>
              <w:marRight w:val="0"/>
              <w:marTop w:val="0"/>
              <w:marBottom w:val="0"/>
              <w:divBdr>
                <w:top w:val="none" w:sz="0" w:space="0" w:color="auto"/>
                <w:left w:val="none" w:sz="0" w:space="0" w:color="auto"/>
                <w:bottom w:val="none" w:sz="0" w:space="0" w:color="auto"/>
                <w:right w:val="none" w:sz="0" w:space="0" w:color="auto"/>
              </w:divBdr>
            </w:div>
            <w:div w:id="2026900683">
              <w:marLeft w:val="0"/>
              <w:marRight w:val="0"/>
              <w:marTop w:val="0"/>
              <w:marBottom w:val="0"/>
              <w:divBdr>
                <w:top w:val="none" w:sz="0" w:space="0" w:color="auto"/>
                <w:left w:val="none" w:sz="0" w:space="0" w:color="auto"/>
                <w:bottom w:val="none" w:sz="0" w:space="0" w:color="auto"/>
                <w:right w:val="none" w:sz="0" w:space="0" w:color="auto"/>
              </w:divBdr>
            </w:div>
            <w:div w:id="1482506450">
              <w:marLeft w:val="0"/>
              <w:marRight w:val="0"/>
              <w:marTop w:val="0"/>
              <w:marBottom w:val="0"/>
              <w:divBdr>
                <w:top w:val="none" w:sz="0" w:space="0" w:color="auto"/>
                <w:left w:val="none" w:sz="0" w:space="0" w:color="auto"/>
                <w:bottom w:val="none" w:sz="0" w:space="0" w:color="auto"/>
                <w:right w:val="none" w:sz="0" w:space="0" w:color="auto"/>
              </w:divBdr>
            </w:div>
          </w:divsChild>
        </w:div>
        <w:div w:id="1663049447">
          <w:marLeft w:val="0"/>
          <w:marRight w:val="0"/>
          <w:marTop w:val="0"/>
          <w:marBottom w:val="0"/>
          <w:divBdr>
            <w:top w:val="none" w:sz="0" w:space="0" w:color="auto"/>
            <w:left w:val="none" w:sz="0" w:space="0" w:color="auto"/>
            <w:bottom w:val="none" w:sz="0" w:space="0" w:color="auto"/>
            <w:right w:val="none" w:sz="0" w:space="0" w:color="auto"/>
          </w:divBdr>
          <w:divsChild>
            <w:div w:id="1798405714">
              <w:marLeft w:val="0"/>
              <w:marRight w:val="0"/>
              <w:marTop w:val="0"/>
              <w:marBottom w:val="0"/>
              <w:divBdr>
                <w:top w:val="none" w:sz="0" w:space="0" w:color="auto"/>
                <w:left w:val="none" w:sz="0" w:space="0" w:color="auto"/>
                <w:bottom w:val="none" w:sz="0" w:space="0" w:color="auto"/>
                <w:right w:val="none" w:sz="0" w:space="0" w:color="auto"/>
              </w:divBdr>
            </w:div>
            <w:div w:id="951015459">
              <w:marLeft w:val="0"/>
              <w:marRight w:val="0"/>
              <w:marTop w:val="0"/>
              <w:marBottom w:val="0"/>
              <w:divBdr>
                <w:top w:val="none" w:sz="0" w:space="0" w:color="auto"/>
                <w:left w:val="none" w:sz="0" w:space="0" w:color="auto"/>
                <w:bottom w:val="none" w:sz="0" w:space="0" w:color="auto"/>
                <w:right w:val="none" w:sz="0" w:space="0" w:color="auto"/>
              </w:divBdr>
            </w:div>
            <w:div w:id="1196844268">
              <w:marLeft w:val="0"/>
              <w:marRight w:val="0"/>
              <w:marTop w:val="0"/>
              <w:marBottom w:val="0"/>
              <w:divBdr>
                <w:top w:val="none" w:sz="0" w:space="0" w:color="auto"/>
                <w:left w:val="none" w:sz="0" w:space="0" w:color="auto"/>
                <w:bottom w:val="none" w:sz="0" w:space="0" w:color="auto"/>
                <w:right w:val="none" w:sz="0" w:space="0" w:color="auto"/>
              </w:divBdr>
            </w:div>
            <w:div w:id="1225335357">
              <w:marLeft w:val="0"/>
              <w:marRight w:val="0"/>
              <w:marTop w:val="0"/>
              <w:marBottom w:val="0"/>
              <w:divBdr>
                <w:top w:val="none" w:sz="0" w:space="0" w:color="auto"/>
                <w:left w:val="none" w:sz="0" w:space="0" w:color="auto"/>
                <w:bottom w:val="none" w:sz="0" w:space="0" w:color="auto"/>
                <w:right w:val="none" w:sz="0" w:space="0" w:color="auto"/>
              </w:divBdr>
            </w:div>
            <w:div w:id="167137414">
              <w:marLeft w:val="0"/>
              <w:marRight w:val="0"/>
              <w:marTop w:val="0"/>
              <w:marBottom w:val="0"/>
              <w:divBdr>
                <w:top w:val="none" w:sz="0" w:space="0" w:color="auto"/>
                <w:left w:val="none" w:sz="0" w:space="0" w:color="auto"/>
                <w:bottom w:val="none" w:sz="0" w:space="0" w:color="auto"/>
                <w:right w:val="none" w:sz="0" w:space="0" w:color="auto"/>
              </w:divBdr>
            </w:div>
            <w:div w:id="852961111">
              <w:marLeft w:val="0"/>
              <w:marRight w:val="0"/>
              <w:marTop w:val="0"/>
              <w:marBottom w:val="0"/>
              <w:divBdr>
                <w:top w:val="none" w:sz="0" w:space="0" w:color="auto"/>
                <w:left w:val="none" w:sz="0" w:space="0" w:color="auto"/>
                <w:bottom w:val="none" w:sz="0" w:space="0" w:color="auto"/>
                <w:right w:val="none" w:sz="0" w:space="0" w:color="auto"/>
              </w:divBdr>
            </w:div>
            <w:div w:id="1255630657">
              <w:marLeft w:val="0"/>
              <w:marRight w:val="0"/>
              <w:marTop w:val="0"/>
              <w:marBottom w:val="0"/>
              <w:divBdr>
                <w:top w:val="none" w:sz="0" w:space="0" w:color="auto"/>
                <w:left w:val="none" w:sz="0" w:space="0" w:color="auto"/>
                <w:bottom w:val="none" w:sz="0" w:space="0" w:color="auto"/>
                <w:right w:val="none" w:sz="0" w:space="0" w:color="auto"/>
              </w:divBdr>
            </w:div>
            <w:div w:id="1544556144">
              <w:marLeft w:val="0"/>
              <w:marRight w:val="0"/>
              <w:marTop w:val="0"/>
              <w:marBottom w:val="0"/>
              <w:divBdr>
                <w:top w:val="none" w:sz="0" w:space="0" w:color="auto"/>
                <w:left w:val="none" w:sz="0" w:space="0" w:color="auto"/>
                <w:bottom w:val="none" w:sz="0" w:space="0" w:color="auto"/>
                <w:right w:val="none" w:sz="0" w:space="0" w:color="auto"/>
              </w:divBdr>
            </w:div>
          </w:divsChild>
        </w:div>
        <w:div w:id="1580362142">
          <w:marLeft w:val="0"/>
          <w:marRight w:val="0"/>
          <w:marTop w:val="0"/>
          <w:marBottom w:val="0"/>
          <w:divBdr>
            <w:top w:val="none" w:sz="0" w:space="0" w:color="auto"/>
            <w:left w:val="none" w:sz="0" w:space="0" w:color="auto"/>
            <w:bottom w:val="none" w:sz="0" w:space="0" w:color="auto"/>
            <w:right w:val="none" w:sz="0" w:space="0" w:color="auto"/>
          </w:divBdr>
          <w:divsChild>
            <w:div w:id="577593156">
              <w:marLeft w:val="0"/>
              <w:marRight w:val="0"/>
              <w:marTop w:val="0"/>
              <w:marBottom w:val="0"/>
              <w:divBdr>
                <w:top w:val="none" w:sz="0" w:space="0" w:color="auto"/>
                <w:left w:val="none" w:sz="0" w:space="0" w:color="auto"/>
                <w:bottom w:val="none" w:sz="0" w:space="0" w:color="auto"/>
                <w:right w:val="none" w:sz="0" w:space="0" w:color="auto"/>
              </w:divBdr>
            </w:div>
            <w:div w:id="1677999207">
              <w:marLeft w:val="0"/>
              <w:marRight w:val="0"/>
              <w:marTop w:val="0"/>
              <w:marBottom w:val="0"/>
              <w:divBdr>
                <w:top w:val="none" w:sz="0" w:space="0" w:color="auto"/>
                <w:left w:val="none" w:sz="0" w:space="0" w:color="auto"/>
                <w:bottom w:val="none" w:sz="0" w:space="0" w:color="auto"/>
                <w:right w:val="none" w:sz="0" w:space="0" w:color="auto"/>
              </w:divBdr>
            </w:div>
            <w:div w:id="1328636891">
              <w:marLeft w:val="0"/>
              <w:marRight w:val="0"/>
              <w:marTop w:val="0"/>
              <w:marBottom w:val="0"/>
              <w:divBdr>
                <w:top w:val="none" w:sz="0" w:space="0" w:color="auto"/>
                <w:left w:val="none" w:sz="0" w:space="0" w:color="auto"/>
                <w:bottom w:val="none" w:sz="0" w:space="0" w:color="auto"/>
                <w:right w:val="none" w:sz="0" w:space="0" w:color="auto"/>
              </w:divBdr>
            </w:div>
            <w:div w:id="1817529687">
              <w:marLeft w:val="0"/>
              <w:marRight w:val="0"/>
              <w:marTop w:val="0"/>
              <w:marBottom w:val="0"/>
              <w:divBdr>
                <w:top w:val="none" w:sz="0" w:space="0" w:color="auto"/>
                <w:left w:val="none" w:sz="0" w:space="0" w:color="auto"/>
                <w:bottom w:val="none" w:sz="0" w:space="0" w:color="auto"/>
                <w:right w:val="none" w:sz="0" w:space="0" w:color="auto"/>
              </w:divBdr>
            </w:div>
            <w:div w:id="824081267">
              <w:marLeft w:val="0"/>
              <w:marRight w:val="0"/>
              <w:marTop w:val="0"/>
              <w:marBottom w:val="0"/>
              <w:divBdr>
                <w:top w:val="none" w:sz="0" w:space="0" w:color="auto"/>
                <w:left w:val="none" w:sz="0" w:space="0" w:color="auto"/>
                <w:bottom w:val="none" w:sz="0" w:space="0" w:color="auto"/>
                <w:right w:val="none" w:sz="0" w:space="0" w:color="auto"/>
              </w:divBdr>
            </w:div>
            <w:div w:id="118302843">
              <w:marLeft w:val="0"/>
              <w:marRight w:val="0"/>
              <w:marTop w:val="0"/>
              <w:marBottom w:val="0"/>
              <w:divBdr>
                <w:top w:val="none" w:sz="0" w:space="0" w:color="auto"/>
                <w:left w:val="none" w:sz="0" w:space="0" w:color="auto"/>
                <w:bottom w:val="none" w:sz="0" w:space="0" w:color="auto"/>
                <w:right w:val="none" w:sz="0" w:space="0" w:color="auto"/>
              </w:divBdr>
            </w:div>
            <w:div w:id="85153387">
              <w:marLeft w:val="0"/>
              <w:marRight w:val="0"/>
              <w:marTop w:val="0"/>
              <w:marBottom w:val="0"/>
              <w:divBdr>
                <w:top w:val="none" w:sz="0" w:space="0" w:color="auto"/>
                <w:left w:val="none" w:sz="0" w:space="0" w:color="auto"/>
                <w:bottom w:val="none" w:sz="0" w:space="0" w:color="auto"/>
                <w:right w:val="none" w:sz="0" w:space="0" w:color="auto"/>
              </w:divBdr>
            </w:div>
          </w:divsChild>
        </w:div>
        <w:div w:id="1844314172">
          <w:marLeft w:val="0"/>
          <w:marRight w:val="0"/>
          <w:marTop w:val="0"/>
          <w:marBottom w:val="0"/>
          <w:divBdr>
            <w:top w:val="none" w:sz="0" w:space="0" w:color="auto"/>
            <w:left w:val="none" w:sz="0" w:space="0" w:color="auto"/>
            <w:bottom w:val="none" w:sz="0" w:space="0" w:color="auto"/>
            <w:right w:val="none" w:sz="0" w:space="0" w:color="auto"/>
          </w:divBdr>
          <w:divsChild>
            <w:div w:id="1951817876">
              <w:marLeft w:val="0"/>
              <w:marRight w:val="0"/>
              <w:marTop w:val="0"/>
              <w:marBottom w:val="0"/>
              <w:divBdr>
                <w:top w:val="none" w:sz="0" w:space="0" w:color="auto"/>
                <w:left w:val="none" w:sz="0" w:space="0" w:color="auto"/>
                <w:bottom w:val="none" w:sz="0" w:space="0" w:color="auto"/>
                <w:right w:val="none" w:sz="0" w:space="0" w:color="auto"/>
              </w:divBdr>
            </w:div>
            <w:div w:id="1010327137">
              <w:marLeft w:val="0"/>
              <w:marRight w:val="0"/>
              <w:marTop w:val="0"/>
              <w:marBottom w:val="0"/>
              <w:divBdr>
                <w:top w:val="none" w:sz="0" w:space="0" w:color="auto"/>
                <w:left w:val="none" w:sz="0" w:space="0" w:color="auto"/>
                <w:bottom w:val="none" w:sz="0" w:space="0" w:color="auto"/>
                <w:right w:val="none" w:sz="0" w:space="0" w:color="auto"/>
              </w:divBdr>
            </w:div>
            <w:div w:id="1239902917">
              <w:marLeft w:val="0"/>
              <w:marRight w:val="0"/>
              <w:marTop w:val="0"/>
              <w:marBottom w:val="0"/>
              <w:divBdr>
                <w:top w:val="none" w:sz="0" w:space="0" w:color="auto"/>
                <w:left w:val="none" w:sz="0" w:space="0" w:color="auto"/>
                <w:bottom w:val="none" w:sz="0" w:space="0" w:color="auto"/>
                <w:right w:val="none" w:sz="0" w:space="0" w:color="auto"/>
              </w:divBdr>
            </w:div>
            <w:div w:id="883714900">
              <w:marLeft w:val="0"/>
              <w:marRight w:val="0"/>
              <w:marTop w:val="0"/>
              <w:marBottom w:val="0"/>
              <w:divBdr>
                <w:top w:val="none" w:sz="0" w:space="0" w:color="auto"/>
                <w:left w:val="none" w:sz="0" w:space="0" w:color="auto"/>
                <w:bottom w:val="none" w:sz="0" w:space="0" w:color="auto"/>
                <w:right w:val="none" w:sz="0" w:space="0" w:color="auto"/>
              </w:divBdr>
            </w:div>
            <w:div w:id="350302276">
              <w:marLeft w:val="0"/>
              <w:marRight w:val="0"/>
              <w:marTop w:val="0"/>
              <w:marBottom w:val="0"/>
              <w:divBdr>
                <w:top w:val="none" w:sz="0" w:space="0" w:color="auto"/>
                <w:left w:val="none" w:sz="0" w:space="0" w:color="auto"/>
                <w:bottom w:val="none" w:sz="0" w:space="0" w:color="auto"/>
                <w:right w:val="none" w:sz="0" w:space="0" w:color="auto"/>
              </w:divBdr>
            </w:div>
            <w:div w:id="901331308">
              <w:marLeft w:val="0"/>
              <w:marRight w:val="0"/>
              <w:marTop w:val="0"/>
              <w:marBottom w:val="0"/>
              <w:divBdr>
                <w:top w:val="none" w:sz="0" w:space="0" w:color="auto"/>
                <w:left w:val="none" w:sz="0" w:space="0" w:color="auto"/>
                <w:bottom w:val="none" w:sz="0" w:space="0" w:color="auto"/>
                <w:right w:val="none" w:sz="0" w:space="0" w:color="auto"/>
              </w:divBdr>
            </w:div>
          </w:divsChild>
        </w:div>
        <w:div w:id="478108038">
          <w:marLeft w:val="0"/>
          <w:marRight w:val="0"/>
          <w:marTop w:val="0"/>
          <w:marBottom w:val="0"/>
          <w:divBdr>
            <w:top w:val="none" w:sz="0" w:space="0" w:color="auto"/>
            <w:left w:val="none" w:sz="0" w:space="0" w:color="auto"/>
            <w:bottom w:val="none" w:sz="0" w:space="0" w:color="auto"/>
            <w:right w:val="none" w:sz="0" w:space="0" w:color="auto"/>
          </w:divBdr>
          <w:divsChild>
            <w:div w:id="1964457114">
              <w:marLeft w:val="0"/>
              <w:marRight w:val="0"/>
              <w:marTop w:val="0"/>
              <w:marBottom w:val="0"/>
              <w:divBdr>
                <w:top w:val="none" w:sz="0" w:space="0" w:color="auto"/>
                <w:left w:val="none" w:sz="0" w:space="0" w:color="auto"/>
                <w:bottom w:val="none" w:sz="0" w:space="0" w:color="auto"/>
                <w:right w:val="none" w:sz="0" w:space="0" w:color="auto"/>
              </w:divBdr>
            </w:div>
            <w:div w:id="106312335">
              <w:marLeft w:val="0"/>
              <w:marRight w:val="0"/>
              <w:marTop w:val="0"/>
              <w:marBottom w:val="0"/>
              <w:divBdr>
                <w:top w:val="none" w:sz="0" w:space="0" w:color="auto"/>
                <w:left w:val="none" w:sz="0" w:space="0" w:color="auto"/>
                <w:bottom w:val="none" w:sz="0" w:space="0" w:color="auto"/>
                <w:right w:val="none" w:sz="0" w:space="0" w:color="auto"/>
              </w:divBdr>
            </w:div>
            <w:div w:id="544559116">
              <w:marLeft w:val="0"/>
              <w:marRight w:val="0"/>
              <w:marTop w:val="0"/>
              <w:marBottom w:val="0"/>
              <w:divBdr>
                <w:top w:val="none" w:sz="0" w:space="0" w:color="auto"/>
                <w:left w:val="none" w:sz="0" w:space="0" w:color="auto"/>
                <w:bottom w:val="none" w:sz="0" w:space="0" w:color="auto"/>
                <w:right w:val="none" w:sz="0" w:space="0" w:color="auto"/>
              </w:divBdr>
            </w:div>
            <w:div w:id="1907180886">
              <w:marLeft w:val="0"/>
              <w:marRight w:val="0"/>
              <w:marTop w:val="0"/>
              <w:marBottom w:val="0"/>
              <w:divBdr>
                <w:top w:val="none" w:sz="0" w:space="0" w:color="auto"/>
                <w:left w:val="none" w:sz="0" w:space="0" w:color="auto"/>
                <w:bottom w:val="none" w:sz="0" w:space="0" w:color="auto"/>
                <w:right w:val="none" w:sz="0" w:space="0" w:color="auto"/>
              </w:divBdr>
            </w:div>
            <w:div w:id="542787139">
              <w:marLeft w:val="0"/>
              <w:marRight w:val="0"/>
              <w:marTop w:val="0"/>
              <w:marBottom w:val="0"/>
              <w:divBdr>
                <w:top w:val="none" w:sz="0" w:space="0" w:color="auto"/>
                <w:left w:val="none" w:sz="0" w:space="0" w:color="auto"/>
                <w:bottom w:val="none" w:sz="0" w:space="0" w:color="auto"/>
                <w:right w:val="none" w:sz="0" w:space="0" w:color="auto"/>
              </w:divBdr>
            </w:div>
            <w:div w:id="671682535">
              <w:marLeft w:val="0"/>
              <w:marRight w:val="0"/>
              <w:marTop w:val="0"/>
              <w:marBottom w:val="0"/>
              <w:divBdr>
                <w:top w:val="none" w:sz="0" w:space="0" w:color="auto"/>
                <w:left w:val="none" w:sz="0" w:space="0" w:color="auto"/>
                <w:bottom w:val="none" w:sz="0" w:space="0" w:color="auto"/>
                <w:right w:val="none" w:sz="0" w:space="0" w:color="auto"/>
              </w:divBdr>
            </w:div>
          </w:divsChild>
        </w:div>
        <w:div w:id="599721673">
          <w:marLeft w:val="0"/>
          <w:marRight w:val="0"/>
          <w:marTop w:val="0"/>
          <w:marBottom w:val="0"/>
          <w:divBdr>
            <w:top w:val="none" w:sz="0" w:space="0" w:color="auto"/>
            <w:left w:val="none" w:sz="0" w:space="0" w:color="auto"/>
            <w:bottom w:val="none" w:sz="0" w:space="0" w:color="auto"/>
            <w:right w:val="none" w:sz="0" w:space="0" w:color="auto"/>
          </w:divBdr>
          <w:divsChild>
            <w:div w:id="282268100">
              <w:marLeft w:val="0"/>
              <w:marRight w:val="0"/>
              <w:marTop w:val="0"/>
              <w:marBottom w:val="0"/>
              <w:divBdr>
                <w:top w:val="none" w:sz="0" w:space="0" w:color="auto"/>
                <w:left w:val="none" w:sz="0" w:space="0" w:color="auto"/>
                <w:bottom w:val="none" w:sz="0" w:space="0" w:color="auto"/>
                <w:right w:val="none" w:sz="0" w:space="0" w:color="auto"/>
              </w:divBdr>
            </w:div>
            <w:div w:id="541862900">
              <w:marLeft w:val="0"/>
              <w:marRight w:val="0"/>
              <w:marTop w:val="0"/>
              <w:marBottom w:val="0"/>
              <w:divBdr>
                <w:top w:val="none" w:sz="0" w:space="0" w:color="auto"/>
                <w:left w:val="none" w:sz="0" w:space="0" w:color="auto"/>
                <w:bottom w:val="none" w:sz="0" w:space="0" w:color="auto"/>
                <w:right w:val="none" w:sz="0" w:space="0" w:color="auto"/>
              </w:divBdr>
            </w:div>
            <w:div w:id="1261135045">
              <w:marLeft w:val="0"/>
              <w:marRight w:val="0"/>
              <w:marTop w:val="0"/>
              <w:marBottom w:val="0"/>
              <w:divBdr>
                <w:top w:val="none" w:sz="0" w:space="0" w:color="auto"/>
                <w:left w:val="none" w:sz="0" w:space="0" w:color="auto"/>
                <w:bottom w:val="none" w:sz="0" w:space="0" w:color="auto"/>
                <w:right w:val="none" w:sz="0" w:space="0" w:color="auto"/>
              </w:divBdr>
            </w:div>
            <w:div w:id="235240790">
              <w:marLeft w:val="0"/>
              <w:marRight w:val="0"/>
              <w:marTop w:val="0"/>
              <w:marBottom w:val="0"/>
              <w:divBdr>
                <w:top w:val="none" w:sz="0" w:space="0" w:color="auto"/>
                <w:left w:val="none" w:sz="0" w:space="0" w:color="auto"/>
                <w:bottom w:val="none" w:sz="0" w:space="0" w:color="auto"/>
                <w:right w:val="none" w:sz="0" w:space="0" w:color="auto"/>
              </w:divBdr>
            </w:div>
            <w:div w:id="1993100021">
              <w:marLeft w:val="0"/>
              <w:marRight w:val="0"/>
              <w:marTop w:val="0"/>
              <w:marBottom w:val="0"/>
              <w:divBdr>
                <w:top w:val="none" w:sz="0" w:space="0" w:color="auto"/>
                <w:left w:val="none" w:sz="0" w:space="0" w:color="auto"/>
                <w:bottom w:val="none" w:sz="0" w:space="0" w:color="auto"/>
                <w:right w:val="none" w:sz="0" w:space="0" w:color="auto"/>
              </w:divBdr>
            </w:div>
            <w:div w:id="1206261687">
              <w:marLeft w:val="0"/>
              <w:marRight w:val="0"/>
              <w:marTop w:val="0"/>
              <w:marBottom w:val="0"/>
              <w:divBdr>
                <w:top w:val="none" w:sz="0" w:space="0" w:color="auto"/>
                <w:left w:val="none" w:sz="0" w:space="0" w:color="auto"/>
                <w:bottom w:val="none" w:sz="0" w:space="0" w:color="auto"/>
                <w:right w:val="none" w:sz="0" w:space="0" w:color="auto"/>
              </w:divBdr>
            </w:div>
            <w:div w:id="1133253205">
              <w:marLeft w:val="0"/>
              <w:marRight w:val="0"/>
              <w:marTop w:val="0"/>
              <w:marBottom w:val="0"/>
              <w:divBdr>
                <w:top w:val="none" w:sz="0" w:space="0" w:color="auto"/>
                <w:left w:val="none" w:sz="0" w:space="0" w:color="auto"/>
                <w:bottom w:val="none" w:sz="0" w:space="0" w:color="auto"/>
                <w:right w:val="none" w:sz="0" w:space="0" w:color="auto"/>
              </w:divBdr>
            </w:div>
            <w:div w:id="1336687570">
              <w:marLeft w:val="0"/>
              <w:marRight w:val="0"/>
              <w:marTop w:val="0"/>
              <w:marBottom w:val="0"/>
              <w:divBdr>
                <w:top w:val="none" w:sz="0" w:space="0" w:color="auto"/>
                <w:left w:val="none" w:sz="0" w:space="0" w:color="auto"/>
                <w:bottom w:val="none" w:sz="0" w:space="0" w:color="auto"/>
                <w:right w:val="none" w:sz="0" w:space="0" w:color="auto"/>
              </w:divBdr>
            </w:div>
            <w:div w:id="2120685227">
              <w:marLeft w:val="0"/>
              <w:marRight w:val="0"/>
              <w:marTop w:val="0"/>
              <w:marBottom w:val="0"/>
              <w:divBdr>
                <w:top w:val="none" w:sz="0" w:space="0" w:color="auto"/>
                <w:left w:val="none" w:sz="0" w:space="0" w:color="auto"/>
                <w:bottom w:val="none" w:sz="0" w:space="0" w:color="auto"/>
                <w:right w:val="none" w:sz="0" w:space="0" w:color="auto"/>
              </w:divBdr>
            </w:div>
            <w:div w:id="803280756">
              <w:marLeft w:val="0"/>
              <w:marRight w:val="0"/>
              <w:marTop w:val="0"/>
              <w:marBottom w:val="0"/>
              <w:divBdr>
                <w:top w:val="none" w:sz="0" w:space="0" w:color="auto"/>
                <w:left w:val="none" w:sz="0" w:space="0" w:color="auto"/>
                <w:bottom w:val="none" w:sz="0" w:space="0" w:color="auto"/>
                <w:right w:val="none" w:sz="0" w:space="0" w:color="auto"/>
              </w:divBdr>
            </w:div>
            <w:div w:id="1171525172">
              <w:marLeft w:val="0"/>
              <w:marRight w:val="0"/>
              <w:marTop w:val="0"/>
              <w:marBottom w:val="0"/>
              <w:divBdr>
                <w:top w:val="none" w:sz="0" w:space="0" w:color="auto"/>
                <w:left w:val="none" w:sz="0" w:space="0" w:color="auto"/>
                <w:bottom w:val="none" w:sz="0" w:space="0" w:color="auto"/>
                <w:right w:val="none" w:sz="0" w:space="0" w:color="auto"/>
              </w:divBdr>
            </w:div>
            <w:div w:id="2050958714">
              <w:marLeft w:val="0"/>
              <w:marRight w:val="0"/>
              <w:marTop w:val="0"/>
              <w:marBottom w:val="0"/>
              <w:divBdr>
                <w:top w:val="none" w:sz="0" w:space="0" w:color="auto"/>
                <w:left w:val="none" w:sz="0" w:space="0" w:color="auto"/>
                <w:bottom w:val="none" w:sz="0" w:space="0" w:color="auto"/>
                <w:right w:val="none" w:sz="0" w:space="0" w:color="auto"/>
              </w:divBdr>
            </w:div>
            <w:div w:id="1400204577">
              <w:marLeft w:val="0"/>
              <w:marRight w:val="0"/>
              <w:marTop w:val="0"/>
              <w:marBottom w:val="0"/>
              <w:divBdr>
                <w:top w:val="none" w:sz="0" w:space="0" w:color="auto"/>
                <w:left w:val="none" w:sz="0" w:space="0" w:color="auto"/>
                <w:bottom w:val="none" w:sz="0" w:space="0" w:color="auto"/>
                <w:right w:val="none" w:sz="0" w:space="0" w:color="auto"/>
              </w:divBdr>
            </w:div>
          </w:divsChild>
        </w:div>
        <w:div w:id="795872599">
          <w:marLeft w:val="0"/>
          <w:marRight w:val="0"/>
          <w:marTop w:val="0"/>
          <w:marBottom w:val="0"/>
          <w:divBdr>
            <w:top w:val="none" w:sz="0" w:space="0" w:color="auto"/>
            <w:left w:val="none" w:sz="0" w:space="0" w:color="auto"/>
            <w:bottom w:val="none" w:sz="0" w:space="0" w:color="auto"/>
            <w:right w:val="none" w:sz="0" w:space="0" w:color="auto"/>
          </w:divBdr>
          <w:divsChild>
            <w:div w:id="1464078132">
              <w:marLeft w:val="0"/>
              <w:marRight w:val="0"/>
              <w:marTop w:val="0"/>
              <w:marBottom w:val="0"/>
              <w:divBdr>
                <w:top w:val="none" w:sz="0" w:space="0" w:color="auto"/>
                <w:left w:val="none" w:sz="0" w:space="0" w:color="auto"/>
                <w:bottom w:val="none" w:sz="0" w:space="0" w:color="auto"/>
                <w:right w:val="none" w:sz="0" w:space="0" w:color="auto"/>
              </w:divBdr>
            </w:div>
            <w:div w:id="1427727741">
              <w:marLeft w:val="0"/>
              <w:marRight w:val="0"/>
              <w:marTop w:val="0"/>
              <w:marBottom w:val="0"/>
              <w:divBdr>
                <w:top w:val="none" w:sz="0" w:space="0" w:color="auto"/>
                <w:left w:val="none" w:sz="0" w:space="0" w:color="auto"/>
                <w:bottom w:val="none" w:sz="0" w:space="0" w:color="auto"/>
                <w:right w:val="none" w:sz="0" w:space="0" w:color="auto"/>
              </w:divBdr>
            </w:div>
            <w:div w:id="583077365">
              <w:marLeft w:val="0"/>
              <w:marRight w:val="0"/>
              <w:marTop w:val="0"/>
              <w:marBottom w:val="0"/>
              <w:divBdr>
                <w:top w:val="none" w:sz="0" w:space="0" w:color="auto"/>
                <w:left w:val="none" w:sz="0" w:space="0" w:color="auto"/>
                <w:bottom w:val="none" w:sz="0" w:space="0" w:color="auto"/>
                <w:right w:val="none" w:sz="0" w:space="0" w:color="auto"/>
              </w:divBdr>
            </w:div>
            <w:div w:id="1974671542">
              <w:marLeft w:val="0"/>
              <w:marRight w:val="0"/>
              <w:marTop w:val="0"/>
              <w:marBottom w:val="0"/>
              <w:divBdr>
                <w:top w:val="none" w:sz="0" w:space="0" w:color="auto"/>
                <w:left w:val="none" w:sz="0" w:space="0" w:color="auto"/>
                <w:bottom w:val="none" w:sz="0" w:space="0" w:color="auto"/>
                <w:right w:val="none" w:sz="0" w:space="0" w:color="auto"/>
              </w:divBdr>
            </w:div>
            <w:div w:id="345788277">
              <w:marLeft w:val="0"/>
              <w:marRight w:val="0"/>
              <w:marTop w:val="0"/>
              <w:marBottom w:val="0"/>
              <w:divBdr>
                <w:top w:val="none" w:sz="0" w:space="0" w:color="auto"/>
                <w:left w:val="none" w:sz="0" w:space="0" w:color="auto"/>
                <w:bottom w:val="none" w:sz="0" w:space="0" w:color="auto"/>
                <w:right w:val="none" w:sz="0" w:space="0" w:color="auto"/>
              </w:divBdr>
            </w:div>
            <w:div w:id="1382285978">
              <w:marLeft w:val="0"/>
              <w:marRight w:val="0"/>
              <w:marTop w:val="0"/>
              <w:marBottom w:val="0"/>
              <w:divBdr>
                <w:top w:val="none" w:sz="0" w:space="0" w:color="auto"/>
                <w:left w:val="none" w:sz="0" w:space="0" w:color="auto"/>
                <w:bottom w:val="none" w:sz="0" w:space="0" w:color="auto"/>
                <w:right w:val="none" w:sz="0" w:space="0" w:color="auto"/>
              </w:divBdr>
            </w:div>
            <w:div w:id="1458523830">
              <w:marLeft w:val="0"/>
              <w:marRight w:val="0"/>
              <w:marTop w:val="0"/>
              <w:marBottom w:val="0"/>
              <w:divBdr>
                <w:top w:val="none" w:sz="0" w:space="0" w:color="auto"/>
                <w:left w:val="none" w:sz="0" w:space="0" w:color="auto"/>
                <w:bottom w:val="none" w:sz="0" w:space="0" w:color="auto"/>
                <w:right w:val="none" w:sz="0" w:space="0" w:color="auto"/>
              </w:divBdr>
            </w:div>
            <w:div w:id="1059327150">
              <w:marLeft w:val="0"/>
              <w:marRight w:val="0"/>
              <w:marTop w:val="0"/>
              <w:marBottom w:val="0"/>
              <w:divBdr>
                <w:top w:val="none" w:sz="0" w:space="0" w:color="auto"/>
                <w:left w:val="none" w:sz="0" w:space="0" w:color="auto"/>
                <w:bottom w:val="none" w:sz="0" w:space="0" w:color="auto"/>
                <w:right w:val="none" w:sz="0" w:space="0" w:color="auto"/>
              </w:divBdr>
            </w:div>
            <w:div w:id="2069916437">
              <w:marLeft w:val="0"/>
              <w:marRight w:val="0"/>
              <w:marTop w:val="0"/>
              <w:marBottom w:val="0"/>
              <w:divBdr>
                <w:top w:val="none" w:sz="0" w:space="0" w:color="auto"/>
                <w:left w:val="none" w:sz="0" w:space="0" w:color="auto"/>
                <w:bottom w:val="none" w:sz="0" w:space="0" w:color="auto"/>
                <w:right w:val="none" w:sz="0" w:space="0" w:color="auto"/>
              </w:divBdr>
            </w:div>
            <w:div w:id="505444510">
              <w:marLeft w:val="0"/>
              <w:marRight w:val="0"/>
              <w:marTop w:val="0"/>
              <w:marBottom w:val="0"/>
              <w:divBdr>
                <w:top w:val="none" w:sz="0" w:space="0" w:color="auto"/>
                <w:left w:val="none" w:sz="0" w:space="0" w:color="auto"/>
                <w:bottom w:val="none" w:sz="0" w:space="0" w:color="auto"/>
                <w:right w:val="none" w:sz="0" w:space="0" w:color="auto"/>
              </w:divBdr>
            </w:div>
            <w:div w:id="1992828647">
              <w:marLeft w:val="0"/>
              <w:marRight w:val="0"/>
              <w:marTop w:val="0"/>
              <w:marBottom w:val="0"/>
              <w:divBdr>
                <w:top w:val="none" w:sz="0" w:space="0" w:color="auto"/>
                <w:left w:val="none" w:sz="0" w:space="0" w:color="auto"/>
                <w:bottom w:val="none" w:sz="0" w:space="0" w:color="auto"/>
                <w:right w:val="none" w:sz="0" w:space="0" w:color="auto"/>
              </w:divBdr>
            </w:div>
            <w:div w:id="7486481">
              <w:marLeft w:val="0"/>
              <w:marRight w:val="0"/>
              <w:marTop w:val="0"/>
              <w:marBottom w:val="0"/>
              <w:divBdr>
                <w:top w:val="none" w:sz="0" w:space="0" w:color="auto"/>
                <w:left w:val="none" w:sz="0" w:space="0" w:color="auto"/>
                <w:bottom w:val="none" w:sz="0" w:space="0" w:color="auto"/>
                <w:right w:val="none" w:sz="0" w:space="0" w:color="auto"/>
              </w:divBdr>
            </w:div>
            <w:div w:id="1935091255">
              <w:marLeft w:val="0"/>
              <w:marRight w:val="0"/>
              <w:marTop w:val="0"/>
              <w:marBottom w:val="0"/>
              <w:divBdr>
                <w:top w:val="none" w:sz="0" w:space="0" w:color="auto"/>
                <w:left w:val="none" w:sz="0" w:space="0" w:color="auto"/>
                <w:bottom w:val="none" w:sz="0" w:space="0" w:color="auto"/>
                <w:right w:val="none" w:sz="0" w:space="0" w:color="auto"/>
              </w:divBdr>
            </w:div>
          </w:divsChild>
        </w:div>
        <w:div w:id="1573420948">
          <w:marLeft w:val="0"/>
          <w:marRight w:val="0"/>
          <w:marTop w:val="0"/>
          <w:marBottom w:val="0"/>
          <w:divBdr>
            <w:top w:val="none" w:sz="0" w:space="0" w:color="auto"/>
            <w:left w:val="none" w:sz="0" w:space="0" w:color="auto"/>
            <w:bottom w:val="none" w:sz="0" w:space="0" w:color="auto"/>
            <w:right w:val="none" w:sz="0" w:space="0" w:color="auto"/>
          </w:divBdr>
          <w:divsChild>
            <w:div w:id="1252155415">
              <w:marLeft w:val="0"/>
              <w:marRight w:val="0"/>
              <w:marTop w:val="0"/>
              <w:marBottom w:val="0"/>
              <w:divBdr>
                <w:top w:val="none" w:sz="0" w:space="0" w:color="auto"/>
                <w:left w:val="none" w:sz="0" w:space="0" w:color="auto"/>
                <w:bottom w:val="none" w:sz="0" w:space="0" w:color="auto"/>
                <w:right w:val="none" w:sz="0" w:space="0" w:color="auto"/>
              </w:divBdr>
            </w:div>
            <w:div w:id="1798065594">
              <w:marLeft w:val="0"/>
              <w:marRight w:val="0"/>
              <w:marTop w:val="0"/>
              <w:marBottom w:val="0"/>
              <w:divBdr>
                <w:top w:val="none" w:sz="0" w:space="0" w:color="auto"/>
                <w:left w:val="none" w:sz="0" w:space="0" w:color="auto"/>
                <w:bottom w:val="none" w:sz="0" w:space="0" w:color="auto"/>
                <w:right w:val="none" w:sz="0" w:space="0" w:color="auto"/>
              </w:divBdr>
            </w:div>
            <w:div w:id="1905407241">
              <w:marLeft w:val="0"/>
              <w:marRight w:val="0"/>
              <w:marTop w:val="0"/>
              <w:marBottom w:val="0"/>
              <w:divBdr>
                <w:top w:val="none" w:sz="0" w:space="0" w:color="auto"/>
                <w:left w:val="none" w:sz="0" w:space="0" w:color="auto"/>
                <w:bottom w:val="none" w:sz="0" w:space="0" w:color="auto"/>
                <w:right w:val="none" w:sz="0" w:space="0" w:color="auto"/>
              </w:divBdr>
            </w:div>
            <w:div w:id="1076823272">
              <w:marLeft w:val="0"/>
              <w:marRight w:val="0"/>
              <w:marTop w:val="0"/>
              <w:marBottom w:val="0"/>
              <w:divBdr>
                <w:top w:val="none" w:sz="0" w:space="0" w:color="auto"/>
                <w:left w:val="none" w:sz="0" w:space="0" w:color="auto"/>
                <w:bottom w:val="none" w:sz="0" w:space="0" w:color="auto"/>
                <w:right w:val="none" w:sz="0" w:space="0" w:color="auto"/>
              </w:divBdr>
            </w:div>
            <w:div w:id="905797987">
              <w:marLeft w:val="0"/>
              <w:marRight w:val="0"/>
              <w:marTop w:val="0"/>
              <w:marBottom w:val="0"/>
              <w:divBdr>
                <w:top w:val="none" w:sz="0" w:space="0" w:color="auto"/>
                <w:left w:val="none" w:sz="0" w:space="0" w:color="auto"/>
                <w:bottom w:val="none" w:sz="0" w:space="0" w:color="auto"/>
                <w:right w:val="none" w:sz="0" w:space="0" w:color="auto"/>
              </w:divBdr>
            </w:div>
            <w:div w:id="646981618">
              <w:marLeft w:val="0"/>
              <w:marRight w:val="0"/>
              <w:marTop w:val="0"/>
              <w:marBottom w:val="0"/>
              <w:divBdr>
                <w:top w:val="none" w:sz="0" w:space="0" w:color="auto"/>
                <w:left w:val="none" w:sz="0" w:space="0" w:color="auto"/>
                <w:bottom w:val="none" w:sz="0" w:space="0" w:color="auto"/>
                <w:right w:val="none" w:sz="0" w:space="0" w:color="auto"/>
              </w:divBdr>
            </w:div>
            <w:div w:id="1925994642">
              <w:marLeft w:val="0"/>
              <w:marRight w:val="0"/>
              <w:marTop w:val="0"/>
              <w:marBottom w:val="0"/>
              <w:divBdr>
                <w:top w:val="none" w:sz="0" w:space="0" w:color="auto"/>
                <w:left w:val="none" w:sz="0" w:space="0" w:color="auto"/>
                <w:bottom w:val="none" w:sz="0" w:space="0" w:color="auto"/>
                <w:right w:val="none" w:sz="0" w:space="0" w:color="auto"/>
              </w:divBdr>
            </w:div>
            <w:div w:id="1817793908">
              <w:marLeft w:val="0"/>
              <w:marRight w:val="0"/>
              <w:marTop w:val="0"/>
              <w:marBottom w:val="0"/>
              <w:divBdr>
                <w:top w:val="none" w:sz="0" w:space="0" w:color="auto"/>
                <w:left w:val="none" w:sz="0" w:space="0" w:color="auto"/>
                <w:bottom w:val="none" w:sz="0" w:space="0" w:color="auto"/>
                <w:right w:val="none" w:sz="0" w:space="0" w:color="auto"/>
              </w:divBdr>
            </w:div>
            <w:div w:id="1408266359">
              <w:marLeft w:val="0"/>
              <w:marRight w:val="0"/>
              <w:marTop w:val="0"/>
              <w:marBottom w:val="0"/>
              <w:divBdr>
                <w:top w:val="none" w:sz="0" w:space="0" w:color="auto"/>
                <w:left w:val="none" w:sz="0" w:space="0" w:color="auto"/>
                <w:bottom w:val="none" w:sz="0" w:space="0" w:color="auto"/>
                <w:right w:val="none" w:sz="0" w:space="0" w:color="auto"/>
              </w:divBdr>
            </w:div>
            <w:div w:id="777024483">
              <w:marLeft w:val="0"/>
              <w:marRight w:val="0"/>
              <w:marTop w:val="0"/>
              <w:marBottom w:val="0"/>
              <w:divBdr>
                <w:top w:val="none" w:sz="0" w:space="0" w:color="auto"/>
                <w:left w:val="none" w:sz="0" w:space="0" w:color="auto"/>
                <w:bottom w:val="none" w:sz="0" w:space="0" w:color="auto"/>
                <w:right w:val="none" w:sz="0" w:space="0" w:color="auto"/>
              </w:divBdr>
            </w:div>
            <w:div w:id="1969893660">
              <w:marLeft w:val="0"/>
              <w:marRight w:val="0"/>
              <w:marTop w:val="0"/>
              <w:marBottom w:val="0"/>
              <w:divBdr>
                <w:top w:val="none" w:sz="0" w:space="0" w:color="auto"/>
                <w:left w:val="none" w:sz="0" w:space="0" w:color="auto"/>
                <w:bottom w:val="none" w:sz="0" w:space="0" w:color="auto"/>
                <w:right w:val="none" w:sz="0" w:space="0" w:color="auto"/>
              </w:divBdr>
            </w:div>
            <w:div w:id="290283960">
              <w:marLeft w:val="0"/>
              <w:marRight w:val="0"/>
              <w:marTop w:val="0"/>
              <w:marBottom w:val="0"/>
              <w:divBdr>
                <w:top w:val="none" w:sz="0" w:space="0" w:color="auto"/>
                <w:left w:val="none" w:sz="0" w:space="0" w:color="auto"/>
                <w:bottom w:val="none" w:sz="0" w:space="0" w:color="auto"/>
                <w:right w:val="none" w:sz="0" w:space="0" w:color="auto"/>
              </w:divBdr>
            </w:div>
            <w:div w:id="1844853177">
              <w:marLeft w:val="0"/>
              <w:marRight w:val="0"/>
              <w:marTop w:val="0"/>
              <w:marBottom w:val="0"/>
              <w:divBdr>
                <w:top w:val="none" w:sz="0" w:space="0" w:color="auto"/>
                <w:left w:val="none" w:sz="0" w:space="0" w:color="auto"/>
                <w:bottom w:val="none" w:sz="0" w:space="0" w:color="auto"/>
                <w:right w:val="none" w:sz="0" w:space="0" w:color="auto"/>
              </w:divBdr>
            </w:div>
            <w:div w:id="2073119018">
              <w:marLeft w:val="0"/>
              <w:marRight w:val="0"/>
              <w:marTop w:val="0"/>
              <w:marBottom w:val="0"/>
              <w:divBdr>
                <w:top w:val="none" w:sz="0" w:space="0" w:color="auto"/>
                <w:left w:val="none" w:sz="0" w:space="0" w:color="auto"/>
                <w:bottom w:val="none" w:sz="0" w:space="0" w:color="auto"/>
                <w:right w:val="none" w:sz="0" w:space="0" w:color="auto"/>
              </w:divBdr>
            </w:div>
          </w:divsChild>
        </w:div>
        <w:div w:id="838731875">
          <w:marLeft w:val="0"/>
          <w:marRight w:val="0"/>
          <w:marTop w:val="0"/>
          <w:marBottom w:val="0"/>
          <w:divBdr>
            <w:top w:val="none" w:sz="0" w:space="0" w:color="auto"/>
            <w:left w:val="none" w:sz="0" w:space="0" w:color="auto"/>
            <w:bottom w:val="none" w:sz="0" w:space="0" w:color="auto"/>
            <w:right w:val="none" w:sz="0" w:space="0" w:color="auto"/>
          </w:divBdr>
          <w:divsChild>
            <w:div w:id="1915503379">
              <w:marLeft w:val="0"/>
              <w:marRight w:val="0"/>
              <w:marTop w:val="0"/>
              <w:marBottom w:val="0"/>
              <w:divBdr>
                <w:top w:val="none" w:sz="0" w:space="0" w:color="auto"/>
                <w:left w:val="none" w:sz="0" w:space="0" w:color="auto"/>
                <w:bottom w:val="none" w:sz="0" w:space="0" w:color="auto"/>
                <w:right w:val="none" w:sz="0" w:space="0" w:color="auto"/>
              </w:divBdr>
            </w:div>
            <w:div w:id="1551768552">
              <w:marLeft w:val="0"/>
              <w:marRight w:val="0"/>
              <w:marTop w:val="0"/>
              <w:marBottom w:val="0"/>
              <w:divBdr>
                <w:top w:val="none" w:sz="0" w:space="0" w:color="auto"/>
                <w:left w:val="none" w:sz="0" w:space="0" w:color="auto"/>
                <w:bottom w:val="none" w:sz="0" w:space="0" w:color="auto"/>
                <w:right w:val="none" w:sz="0" w:space="0" w:color="auto"/>
              </w:divBdr>
            </w:div>
            <w:div w:id="356271218">
              <w:marLeft w:val="0"/>
              <w:marRight w:val="0"/>
              <w:marTop w:val="0"/>
              <w:marBottom w:val="0"/>
              <w:divBdr>
                <w:top w:val="none" w:sz="0" w:space="0" w:color="auto"/>
                <w:left w:val="none" w:sz="0" w:space="0" w:color="auto"/>
                <w:bottom w:val="none" w:sz="0" w:space="0" w:color="auto"/>
                <w:right w:val="none" w:sz="0" w:space="0" w:color="auto"/>
              </w:divBdr>
            </w:div>
            <w:div w:id="1785877202">
              <w:marLeft w:val="0"/>
              <w:marRight w:val="0"/>
              <w:marTop w:val="0"/>
              <w:marBottom w:val="0"/>
              <w:divBdr>
                <w:top w:val="none" w:sz="0" w:space="0" w:color="auto"/>
                <w:left w:val="none" w:sz="0" w:space="0" w:color="auto"/>
                <w:bottom w:val="none" w:sz="0" w:space="0" w:color="auto"/>
                <w:right w:val="none" w:sz="0" w:space="0" w:color="auto"/>
              </w:divBdr>
            </w:div>
            <w:div w:id="1506940776">
              <w:marLeft w:val="0"/>
              <w:marRight w:val="0"/>
              <w:marTop w:val="0"/>
              <w:marBottom w:val="0"/>
              <w:divBdr>
                <w:top w:val="none" w:sz="0" w:space="0" w:color="auto"/>
                <w:left w:val="none" w:sz="0" w:space="0" w:color="auto"/>
                <w:bottom w:val="none" w:sz="0" w:space="0" w:color="auto"/>
                <w:right w:val="none" w:sz="0" w:space="0" w:color="auto"/>
              </w:divBdr>
            </w:div>
            <w:div w:id="2099519005">
              <w:marLeft w:val="0"/>
              <w:marRight w:val="0"/>
              <w:marTop w:val="0"/>
              <w:marBottom w:val="0"/>
              <w:divBdr>
                <w:top w:val="none" w:sz="0" w:space="0" w:color="auto"/>
                <w:left w:val="none" w:sz="0" w:space="0" w:color="auto"/>
                <w:bottom w:val="none" w:sz="0" w:space="0" w:color="auto"/>
                <w:right w:val="none" w:sz="0" w:space="0" w:color="auto"/>
              </w:divBdr>
            </w:div>
            <w:div w:id="1147428897">
              <w:marLeft w:val="0"/>
              <w:marRight w:val="0"/>
              <w:marTop w:val="0"/>
              <w:marBottom w:val="0"/>
              <w:divBdr>
                <w:top w:val="none" w:sz="0" w:space="0" w:color="auto"/>
                <w:left w:val="none" w:sz="0" w:space="0" w:color="auto"/>
                <w:bottom w:val="none" w:sz="0" w:space="0" w:color="auto"/>
                <w:right w:val="none" w:sz="0" w:space="0" w:color="auto"/>
              </w:divBdr>
            </w:div>
            <w:div w:id="2105954973">
              <w:marLeft w:val="0"/>
              <w:marRight w:val="0"/>
              <w:marTop w:val="0"/>
              <w:marBottom w:val="0"/>
              <w:divBdr>
                <w:top w:val="none" w:sz="0" w:space="0" w:color="auto"/>
                <w:left w:val="none" w:sz="0" w:space="0" w:color="auto"/>
                <w:bottom w:val="none" w:sz="0" w:space="0" w:color="auto"/>
                <w:right w:val="none" w:sz="0" w:space="0" w:color="auto"/>
              </w:divBdr>
            </w:div>
            <w:div w:id="25258175">
              <w:marLeft w:val="0"/>
              <w:marRight w:val="0"/>
              <w:marTop w:val="0"/>
              <w:marBottom w:val="0"/>
              <w:divBdr>
                <w:top w:val="none" w:sz="0" w:space="0" w:color="auto"/>
                <w:left w:val="none" w:sz="0" w:space="0" w:color="auto"/>
                <w:bottom w:val="none" w:sz="0" w:space="0" w:color="auto"/>
                <w:right w:val="none" w:sz="0" w:space="0" w:color="auto"/>
              </w:divBdr>
            </w:div>
            <w:div w:id="509636112">
              <w:marLeft w:val="0"/>
              <w:marRight w:val="0"/>
              <w:marTop w:val="0"/>
              <w:marBottom w:val="0"/>
              <w:divBdr>
                <w:top w:val="none" w:sz="0" w:space="0" w:color="auto"/>
                <w:left w:val="none" w:sz="0" w:space="0" w:color="auto"/>
                <w:bottom w:val="none" w:sz="0" w:space="0" w:color="auto"/>
                <w:right w:val="none" w:sz="0" w:space="0" w:color="auto"/>
              </w:divBdr>
            </w:div>
            <w:div w:id="254097577">
              <w:marLeft w:val="0"/>
              <w:marRight w:val="0"/>
              <w:marTop w:val="0"/>
              <w:marBottom w:val="0"/>
              <w:divBdr>
                <w:top w:val="none" w:sz="0" w:space="0" w:color="auto"/>
                <w:left w:val="none" w:sz="0" w:space="0" w:color="auto"/>
                <w:bottom w:val="none" w:sz="0" w:space="0" w:color="auto"/>
                <w:right w:val="none" w:sz="0" w:space="0" w:color="auto"/>
              </w:divBdr>
            </w:div>
            <w:div w:id="1374041235">
              <w:marLeft w:val="0"/>
              <w:marRight w:val="0"/>
              <w:marTop w:val="0"/>
              <w:marBottom w:val="0"/>
              <w:divBdr>
                <w:top w:val="none" w:sz="0" w:space="0" w:color="auto"/>
                <w:left w:val="none" w:sz="0" w:space="0" w:color="auto"/>
                <w:bottom w:val="none" w:sz="0" w:space="0" w:color="auto"/>
                <w:right w:val="none" w:sz="0" w:space="0" w:color="auto"/>
              </w:divBdr>
            </w:div>
            <w:div w:id="260453456">
              <w:marLeft w:val="0"/>
              <w:marRight w:val="0"/>
              <w:marTop w:val="0"/>
              <w:marBottom w:val="0"/>
              <w:divBdr>
                <w:top w:val="none" w:sz="0" w:space="0" w:color="auto"/>
                <w:left w:val="none" w:sz="0" w:space="0" w:color="auto"/>
                <w:bottom w:val="none" w:sz="0" w:space="0" w:color="auto"/>
                <w:right w:val="none" w:sz="0" w:space="0" w:color="auto"/>
              </w:divBdr>
            </w:div>
            <w:div w:id="1719087946">
              <w:marLeft w:val="0"/>
              <w:marRight w:val="0"/>
              <w:marTop w:val="0"/>
              <w:marBottom w:val="0"/>
              <w:divBdr>
                <w:top w:val="none" w:sz="0" w:space="0" w:color="auto"/>
                <w:left w:val="none" w:sz="0" w:space="0" w:color="auto"/>
                <w:bottom w:val="none" w:sz="0" w:space="0" w:color="auto"/>
                <w:right w:val="none" w:sz="0" w:space="0" w:color="auto"/>
              </w:divBdr>
            </w:div>
          </w:divsChild>
        </w:div>
        <w:div w:id="2076203329">
          <w:marLeft w:val="0"/>
          <w:marRight w:val="0"/>
          <w:marTop w:val="0"/>
          <w:marBottom w:val="0"/>
          <w:divBdr>
            <w:top w:val="none" w:sz="0" w:space="0" w:color="auto"/>
            <w:left w:val="none" w:sz="0" w:space="0" w:color="auto"/>
            <w:bottom w:val="none" w:sz="0" w:space="0" w:color="auto"/>
            <w:right w:val="none" w:sz="0" w:space="0" w:color="auto"/>
          </w:divBdr>
          <w:divsChild>
            <w:div w:id="1402563486">
              <w:marLeft w:val="0"/>
              <w:marRight w:val="0"/>
              <w:marTop w:val="0"/>
              <w:marBottom w:val="0"/>
              <w:divBdr>
                <w:top w:val="none" w:sz="0" w:space="0" w:color="auto"/>
                <w:left w:val="none" w:sz="0" w:space="0" w:color="auto"/>
                <w:bottom w:val="none" w:sz="0" w:space="0" w:color="auto"/>
                <w:right w:val="none" w:sz="0" w:space="0" w:color="auto"/>
              </w:divBdr>
            </w:div>
            <w:div w:id="980115734">
              <w:marLeft w:val="0"/>
              <w:marRight w:val="0"/>
              <w:marTop w:val="0"/>
              <w:marBottom w:val="0"/>
              <w:divBdr>
                <w:top w:val="none" w:sz="0" w:space="0" w:color="auto"/>
                <w:left w:val="none" w:sz="0" w:space="0" w:color="auto"/>
                <w:bottom w:val="none" w:sz="0" w:space="0" w:color="auto"/>
                <w:right w:val="none" w:sz="0" w:space="0" w:color="auto"/>
              </w:divBdr>
            </w:div>
            <w:div w:id="998922024">
              <w:marLeft w:val="0"/>
              <w:marRight w:val="0"/>
              <w:marTop w:val="0"/>
              <w:marBottom w:val="0"/>
              <w:divBdr>
                <w:top w:val="none" w:sz="0" w:space="0" w:color="auto"/>
                <w:left w:val="none" w:sz="0" w:space="0" w:color="auto"/>
                <w:bottom w:val="none" w:sz="0" w:space="0" w:color="auto"/>
                <w:right w:val="none" w:sz="0" w:space="0" w:color="auto"/>
              </w:divBdr>
            </w:div>
            <w:div w:id="1192718318">
              <w:marLeft w:val="0"/>
              <w:marRight w:val="0"/>
              <w:marTop w:val="0"/>
              <w:marBottom w:val="0"/>
              <w:divBdr>
                <w:top w:val="none" w:sz="0" w:space="0" w:color="auto"/>
                <w:left w:val="none" w:sz="0" w:space="0" w:color="auto"/>
                <w:bottom w:val="none" w:sz="0" w:space="0" w:color="auto"/>
                <w:right w:val="none" w:sz="0" w:space="0" w:color="auto"/>
              </w:divBdr>
            </w:div>
            <w:div w:id="838346300">
              <w:marLeft w:val="0"/>
              <w:marRight w:val="0"/>
              <w:marTop w:val="0"/>
              <w:marBottom w:val="0"/>
              <w:divBdr>
                <w:top w:val="none" w:sz="0" w:space="0" w:color="auto"/>
                <w:left w:val="none" w:sz="0" w:space="0" w:color="auto"/>
                <w:bottom w:val="none" w:sz="0" w:space="0" w:color="auto"/>
                <w:right w:val="none" w:sz="0" w:space="0" w:color="auto"/>
              </w:divBdr>
            </w:div>
            <w:div w:id="1740324109">
              <w:marLeft w:val="0"/>
              <w:marRight w:val="0"/>
              <w:marTop w:val="0"/>
              <w:marBottom w:val="0"/>
              <w:divBdr>
                <w:top w:val="none" w:sz="0" w:space="0" w:color="auto"/>
                <w:left w:val="none" w:sz="0" w:space="0" w:color="auto"/>
                <w:bottom w:val="none" w:sz="0" w:space="0" w:color="auto"/>
                <w:right w:val="none" w:sz="0" w:space="0" w:color="auto"/>
              </w:divBdr>
            </w:div>
            <w:div w:id="1211959249">
              <w:marLeft w:val="0"/>
              <w:marRight w:val="0"/>
              <w:marTop w:val="0"/>
              <w:marBottom w:val="0"/>
              <w:divBdr>
                <w:top w:val="none" w:sz="0" w:space="0" w:color="auto"/>
                <w:left w:val="none" w:sz="0" w:space="0" w:color="auto"/>
                <w:bottom w:val="none" w:sz="0" w:space="0" w:color="auto"/>
                <w:right w:val="none" w:sz="0" w:space="0" w:color="auto"/>
              </w:divBdr>
            </w:div>
            <w:div w:id="1431005899">
              <w:marLeft w:val="0"/>
              <w:marRight w:val="0"/>
              <w:marTop w:val="0"/>
              <w:marBottom w:val="0"/>
              <w:divBdr>
                <w:top w:val="none" w:sz="0" w:space="0" w:color="auto"/>
                <w:left w:val="none" w:sz="0" w:space="0" w:color="auto"/>
                <w:bottom w:val="none" w:sz="0" w:space="0" w:color="auto"/>
                <w:right w:val="none" w:sz="0" w:space="0" w:color="auto"/>
              </w:divBdr>
            </w:div>
            <w:div w:id="226965474">
              <w:marLeft w:val="0"/>
              <w:marRight w:val="0"/>
              <w:marTop w:val="0"/>
              <w:marBottom w:val="0"/>
              <w:divBdr>
                <w:top w:val="none" w:sz="0" w:space="0" w:color="auto"/>
                <w:left w:val="none" w:sz="0" w:space="0" w:color="auto"/>
                <w:bottom w:val="none" w:sz="0" w:space="0" w:color="auto"/>
                <w:right w:val="none" w:sz="0" w:space="0" w:color="auto"/>
              </w:divBdr>
            </w:div>
            <w:div w:id="1930888946">
              <w:marLeft w:val="0"/>
              <w:marRight w:val="0"/>
              <w:marTop w:val="0"/>
              <w:marBottom w:val="0"/>
              <w:divBdr>
                <w:top w:val="none" w:sz="0" w:space="0" w:color="auto"/>
                <w:left w:val="none" w:sz="0" w:space="0" w:color="auto"/>
                <w:bottom w:val="none" w:sz="0" w:space="0" w:color="auto"/>
                <w:right w:val="none" w:sz="0" w:space="0" w:color="auto"/>
              </w:divBdr>
            </w:div>
            <w:div w:id="175510562">
              <w:marLeft w:val="0"/>
              <w:marRight w:val="0"/>
              <w:marTop w:val="0"/>
              <w:marBottom w:val="0"/>
              <w:divBdr>
                <w:top w:val="none" w:sz="0" w:space="0" w:color="auto"/>
                <w:left w:val="none" w:sz="0" w:space="0" w:color="auto"/>
                <w:bottom w:val="none" w:sz="0" w:space="0" w:color="auto"/>
                <w:right w:val="none" w:sz="0" w:space="0" w:color="auto"/>
              </w:divBdr>
            </w:div>
            <w:div w:id="1949502036">
              <w:marLeft w:val="0"/>
              <w:marRight w:val="0"/>
              <w:marTop w:val="0"/>
              <w:marBottom w:val="0"/>
              <w:divBdr>
                <w:top w:val="none" w:sz="0" w:space="0" w:color="auto"/>
                <w:left w:val="none" w:sz="0" w:space="0" w:color="auto"/>
                <w:bottom w:val="none" w:sz="0" w:space="0" w:color="auto"/>
                <w:right w:val="none" w:sz="0" w:space="0" w:color="auto"/>
              </w:divBdr>
            </w:div>
            <w:div w:id="1199665384">
              <w:marLeft w:val="0"/>
              <w:marRight w:val="0"/>
              <w:marTop w:val="0"/>
              <w:marBottom w:val="0"/>
              <w:divBdr>
                <w:top w:val="none" w:sz="0" w:space="0" w:color="auto"/>
                <w:left w:val="none" w:sz="0" w:space="0" w:color="auto"/>
                <w:bottom w:val="none" w:sz="0" w:space="0" w:color="auto"/>
                <w:right w:val="none" w:sz="0" w:space="0" w:color="auto"/>
              </w:divBdr>
            </w:div>
            <w:div w:id="294065065">
              <w:marLeft w:val="0"/>
              <w:marRight w:val="0"/>
              <w:marTop w:val="0"/>
              <w:marBottom w:val="0"/>
              <w:divBdr>
                <w:top w:val="none" w:sz="0" w:space="0" w:color="auto"/>
                <w:left w:val="none" w:sz="0" w:space="0" w:color="auto"/>
                <w:bottom w:val="none" w:sz="0" w:space="0" w:color="auto"/>
                <w:right w:val="none" w:sz="0" w:space="0" w:color="auto"/>
              </w:divBdr>
            </w:div>
            <w:div w:id="1181578592">
              <w:marLeft w:val="0"/>
              <w:marRight w:val="0"/>
              <w:marTop w:val="0"/>
              <w:marBottom w:val="0"/>
              <w:divBdr>
                <w:top w:val="none" w:sz="0" w:space="0" w:color="auto"/>
                <w:left w:val="none" w:sz="0" w:space="0" w:color="auto"/>
                <w:bottom w:val="none" w:sz="0" w:space="0" w:color="auto"/>
                <w:right w:val="none" w:sz="0" w:space="0" w:color="auto"/>
              </w:divBdr>
            </w:div>
          </w:divsChild>
        </w:div>
        <w:div w:id="822627581">
          <w:marLeft w:val="0"/>
          <w:marRight w:val="0"/>
          <w:marTop w:val="0"/>
          <w:marBottom w:val="0"/>
          <w:divBdr>
            <w:top w:val="none" w:sz="0" w:space="0" w:color="auto"/>
            <w:left w:val="none" w:sz="0" w:space="0" w:color="auto"/>
            <w:bottom w:val="none" w:sz="0" w:space="0" w:color="auto"/>
            <w:right w:val="none" w:sz="0" w:space="0" w:color="auto"/>
          </w:divBdr>
          <w:divsChild>
            <w:div w:id="874123985">
              <w:marLeft w:val="0"/>
              <w:marRight w:val="0"/>
              <w:marTop w:val="0"/>
              <w:marBottom w:val="0"/>
              <w:divBdr>
                <w:top w:val="none" w:sz="0" w:space="0" w:color="auto"/>
                <w:left w:val="none" w:sz="0" w:space="0" w:color="auto"/>
                <w:bottom w:val="none" w:sz="0" w:space="0" w:color="auto"/>
                <w:right w:val="none" w:sz="0" w:space="0" w:color="auto"/>
              </w:divBdr>
            </w:div>
            <w:div w:id="2053069016">
              <w:marLeft w:val="0"/>
              <w:marRight w:val="0"/>
              <w:marTop w:val="0"/>
              <w:marBottom w:val="0"/>
              <w:divBdr>
                <w:top w:val="none" w:sz="0" w:space="0" w:color="auto"/>
                <w:left w:val="none" w:sz="0" w:space="0" w:color="auto"/>
                <w:bottom w:val="none" w:sz="0" w:space="0" w:color="auto"/>
                <w:right w:val="none" w:sz="0" w:space="0" w:color="auto"/>
              </w:divBdr>
            </w:div>
            <w:div w:id="2126927758">
              <w:marLeft w:val="0"/>
              <w:marRight w:val="0"/>
              <w:marTop w:val="0"/>
              <w:marBottom w:val="0"/>
              <w:divBdr>
                <w:top w:val="none" w:sz="0" w:space="0" w:color="auto"/>
                <w:left w:val="none" w:sz="0" w:space="0" w:color="auto"/>
                <w:bottom w:val="none" w:sz="0" w:space="0" w:color="auto"/>
                <w:right w:val="none" w:sz="0" w:space="0" w:color="auto"/>
              </w:divBdr>
            </w:div>
            <w:div w:id="253519270">
              <w:marLeft w:val="0"/>
              <w:marRight w:val="0"/>
              <w:marTop w:val="0"/>
              <w:marBottom w:val="0"/>
              <w:divBdr>
                <w:top w:val="none" w:sz="0" w:space="0" w:color="auto"/>
                <w:left w:val="none" w:sz="0" w:space="0" w:color="auto"/>
                <w:bottom w:val="none" w:sz="0" w:space="0" w:color="auto"/>
                <w:right w:val="none" w:sz="0" w:space="0" w:color="auto"/>
              </w:divBdr>
            </w:div>
            <w:div w:id="1099368244">
              <w:marLeft w:val="0"/>
              <w:marRight w:val="0"/>
              <w:marTop w:val="0"/>
              <w:marBottom w:val="0"/>
              <w:divBdr>
                <w:top w:val="none" w:sz="0" w:space="0" w:color="auto"/>
                <w:left w:val="none" w:sz="0" w:space="0" w:color="auto"/>
                <w:bottom w:val="none" w:sz="0" w:space="0" w:color="auto"/>
                <w:right w:val="none" w:sz="0" w:space="0" w:color="auto"/>
              </w:divBdr>
            </w:div>
            <w:div w:id="1613900735">
              <w:marLeft w:val="0"/>
              <w:marRight w:val="0"/>
              <w:marTop w:val="0"/>
              <w:marBottom w:val="0"/>
              <w:divBdr>
                <w:top w:val="none" w:sz="0" w:space="0" w:color="auto"/>
                <w:left w:val="none" w:sz="0" w:space="0" w:color="auto"/>
                <w:bottom w:val="none" w:sz="0" w:space="0" w:color="auto"/>
                <w:right w:val="none" w:sz="0" w:space="0" w:color="auto"/>
              </w:divBdr>
            </w:div>
            <w:div w:id="1617173454">
              <w:marLeft w:val="0"/>
              <w:marRight w:val="0"/>
              <w:marTop w:val="0"/>
              <w:marBottom w:val="0"/>
              <w:divBdr>
                <w:top w:val="none" w:sz="0" w:space="0" w:color="auto"/>
                <w:left w:val="none" w:sz="0" w:space="0" w:color="auto"/>
                <w:bottom w:val="none" w:sz="0" w:space="0" w:color="auto"/>
                <w:right w:val="none" w:sz="0" w:space="0" w:color="auto"/>
              </w:divBdr>
            </w:div>
            <w:div w:id="1192181494">
              <w:marLeft w:val="0"/>
              <w:marRight w:val="0"/>
              <w:marTop w:val="0"/>
              <w:marBottom w:val="0"/>
              <w:divBdr>
                <w:top w:val="none" w:sz="0" w:space="0" w:color="auto"/>
                <w:left w:val="none" w:sz="0" w:space="0" w:color="auto"/>
                <w:bottom w:val="none" w:sz="0" w:space="0" w:color="auto"/>
                <w:right w:val="none" w:sz="0" w:space="0" w:color="auto"/>
              </w:divBdr>
            </w:div>
            <w:div w:id="123473431">
              <w:marLeft w:val="0"/>
              <w:marRight w:val="0"/>
              <w:marTop w:val="0"/>
              <w:marBottom w:val="0"/>
              <w:divBdr>
                <w:top w:val="none" w:sz="0" w:space="0" w:color="auto"/>
                <w:left w:val="none" w:sz="0" w:space="0" w:color="auto"/>
                <w:bottom w:val="none" w:sz="0" w:space="0" w:color="auto"/>
                <w:right w:val="none" w:sz="0" w:space="0" w:color="auto"/>
              </w:divBdr>
            </w:div>
            <w:div w:id="67725865">
              <w:marLeft w:val="0"/>
              <w:marRight w:val="0"/>
              <w:marTop w:val="0"/>
              <w:marBottom w:val="0"/>
              <w:divBdr>
                <w:top w:val="none" w:sz="0" w:space="0" w:color="auto"/>
                <w:left w:val="none" w:sz="0" w:space="0" w:color="auto"/>
                <w:bottom w:val="none" w:sz="0" w:space="0" w:color="auto"/>
                <w:right w:val="none" w:sz="0" w:space="0" w:color="auto"/>
              </w:divBdr>
            </w:div>
            <w:div w:id="1427113393">
              <w:marLeft w:val="0"/>
              <w:marRight w:val="0"/>
              <w:marTop w:val="0"/>
              <w:marBottom w:val="0"/>
              <w:divBdr>
                <w:top w:val="none" w:sz="0" w:space="0" w:color="auto"/>
                <w:left w:val="none" w:sz="0" w:space="0" w:color="auto"/>
                <w:bottom w:val="none" w:sz="0" w:space="0" w:color="auto"/>
                <w:right w:val="none" w:sz="0" w:space="0" w:color="auto"/>
              </w:divBdr>
            </w:div>
            <w:div w:id="1422871078">
              <w:marLeft w:val="0"/>
              <w:marRight w:val="0"/>
              <w:marTop w:val="0"/>
              <w:marBottom w:val="0"/>
              <w:divBdr>
                <w:top w:val="none" w:sz="0" w:space="0" w:color="auto"/>
                <w:left w:val="none" w:sz="0" w:space="0" w:color="auto"/>
                <w:bottom w:val="none" w:sz="0" w:space="0" w:color="auto"/>
                <w:right w:val="none" w:sz="0" w:space="0" w:color="auto"/>
              </w:divBdr>
            </w:div>
            <w:div w:id="535385176">
              <w:marLeft w:val="0"/>
              <w:marRight w:val="0"/>
              <w:marTop w:val="0"/>
              <w:marBottom w:val="0"/>
              <w:divBdr>
                <w:top w:val="none" w:sz="0" w:space="0" w:color="auto"/>
                <w:left w:val="none" w:sz="0" w:space="0" w:color="auto"/>
                <w:bottom w:val="none" w:sz="0" w:space="0" w:color="auto"/>
                <w:right w:val="none" w:sz="0" w:space="0" w:color="auto"/>
              </w:divBdr>
            </w:div>
            <w:div w:id="1645427831">
              <w:marLeft w:val="0"/>
              <w:marRight w:val="0"/>
              <w:marTop w:val="0"/>
              <w:marBottom w:val="0"/>
              <w:divBdr>
                <w:top w:val="none" w:sz="0" w:space="0" w:color="auto"/>
                <w:left w:val="none" w:sz="0" w:space="0" w:color="auto"/>
                <w:bottom w:val="none" w:sz="0" w:space="0" w:color="auto"/>
                <w:right w:val="none" w:sz="0" w:space="0" w:color="auto"/>
              </w:divBdr>
            </w:div>
            <w:div w:id="763650416">
              <w:marLeft w:val="0"/>
              <w:marRight w:val="0"/>
              <w:marTop w:val="0"/>
              <w:marBottom w:val="0"/>
              <w:divBdr>
                <w:top w:val="none" w:sz="0" w:space="0" w:color="auto"/>
                <w:left w:val="none" w:sz="0" w:space="0" w:color="auto"/>
                <w:bottom w:val="none" w:sz="0" w:space="0" w:color="auto"/>
                <w:right w:val="none" w:sz="0" w:space="0" w:color="auto"/>
              </w:divBdr>
            </w:div>
            <w:div w:id="83302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3101">
      <w:bodyDiv w:val="1"/>
      <w:marLeft w:val="0"/>
      <w:marRight w:val="0"/>
      <w:marTop w:val="0"/>
      <w:marBottom w:val="0"/>
      <w:divBdr>
        <w:top w:val="none" w:sz="0" w:space="0" w:color="auto"/>
        <w:left w:val="none" w:sz="0" w:space="0" w:color="auto"/>
        <w:bottom w:val="none" w:sz="0" w:space="0" w:color="auto"/>
        <w:right w:val="none" w:sz="0" w:space="0" w:color="auto"/>
      </w:divBdr>
    </w:div>
    <w:div w:id="171265008">
      <w:bodyDiv w:val="1"/>
      <w:marLeft w:val="0"/>
      <w:marRight w:val="0"/>
      <w:marTop w:val="0"/>
      <w:marBottom w:val="0"/>
      <w:divBdr>
        <w:top w:val="none" w:sz="0" w:space="0" w:color="auto"/>
        <w:left w:val="none" w:sz="0" w:space="0" w:color="auto"/>
        <w:bottom w:val="none" w:sz="0" w:space="0" w:color="auto"/>
        <w:right w:val="none" w:sz="0" w:space="0" w:color="auto"/>
      </w:divBdr>
    </w:div>
    <w:div w:id="185948864">
      <w:bodyDiv w:val="1"/>
      <w:marLeft w:val="0"/>
      <w:marRight w:val="0"/>
      <w:marTop w:val="0"/>
      <w:marBottom w:val="0"/>
      <w:divBdr>
        <w:top w:val="none" w:sz="0" w:space="0" w:color="auto"/>
        <w:left w:val="none" w:sz="0" w:space="0" w:color="auto"/>
        <w:bottom w:val="none" w:sz="0" w:space="0" w:color="auto"/>
        <w:right w:val="none" w:sz="0" w:space="0" w:color="auto"/>
      </w:divBdr>
    </w:div>
    <w:div w:id="200746742">
      <w:bodyDiv w:val="1"/>
      <w:marLeft w:val="0"/>
      <w:marRight w:val="0"/>
      <w:marTop w:val="0"/>
      <w:marBottom w:val="0"/>
      <w:divBdr>
        <w:top w:val="none" w:sz="0" w:space="0" w:color="auto"/>
        <w:left w:val="none" w:sz="0" w:space="0" w:color="auto"/>
        <w:bottom w:val="none" w:sz="0" w:space="0" w:color="auto"/>
        <w:right w:val="none" w:sz="0" w:space="0" w:color="auto"/>
      </w:divBdr>
    </w:div>
    <w:div w:id="216166734">
      <w:bodyDiv w:val="1"/>
      <w:marLeft w:val="0"/>
      <w:marRight w:val="0"/>
      <w:marTop w:val="0"/>
      <w:marBottom w:val="0"/>
      <w:divBdr>
        <w:top w:val="none" w:sz="0" w:space="0" w:color="auto"/>
        <w:left w:val="none" w:sz="0" w:space="0" w:color="auto"/>
        <w:bottom w:val="none" w:sz="0" w:space="0" w:color="auto"/>
        <w:right w:val="none" w:sz="0" w:space="0" w:color="auto"/>
      </w:divBdr>
    </w:div>
    <w:div w:id="349837956">
      <w:bodyDiv w:val="1"/>
      <w:marLeft w:val="0"/>
      <w:marRight w:val="0"/>
      <w:marTop w:val="0"/>
      <w:marBottom w:val="0"/>
      <w:divBdr>
        <w:top w:val="none" w:sz="0" w:space="0" w:color="auto"/>
        <w:left w:val="none" w:sz="0" w:space="0" w:color="auto"/>
        <w:bottom w:val="none" w:sz="0" w:space="0" w:color="auto"/>
        <w:right w:val="none" w:sz="0" w:space="0" w:color="auto"/>
      </w:divBdr>
    </w:div>
    <w:div w:id="377703970">
      <w:bodyDiv w:val="1"/>
      <w:marLeft w:val="0"/>
      <w:marRight w:val="0"/>
      <w:marTop w:val="0"/>
      <w:marBottom w:val="0"/>
      <w:divBdr>
        <w:top w:val="none" w:sz="0" w:space="0" w:color="auto"/>
        <w:left w:val="none" w:sz="0" w:space="0" w:color="auto"/>
        <w:bottom w:val="none" w:sz="0" w:space="0" w:color="auto"/>
        <w:right w:val="none" w:sz="0" w:space="0" w:color="auto"/>
      </w:divBdr>
    </w:div>
    <w:div w:id="436339107">
      <w:bodyDiv w:val="1"/>
      <w:marLeft w:val="0"/>
      <w:marRight w:val="0"/>
      <w:marTop w:val="0"/>
      <w:marBottom w:val="0"/>
      <w:divBdr>
        <w:top w:val="none" w:sz="0" w:space="0" w:color="auto"/>
        <w:left w:val="none" w:sz="0" w:space="0" w:color="auto"/>
        <w:bottom w:val="none" w:sz="0" w:space="0" w:color="auto"/>
        <w:right w:val="none" w:sz="0" w:space="0" w:color="auto"/>
      </w:divBdr>
    </w:div>
    <w:div w:id="478616998">
      <w:bodyDiv w:val="1"/>
      <w:marLeft w:val="0"/>
      <w:marRight w:val="0"/>
      <w:marTop w:val="0"/>
      <w:marBottom w:val="0"/>
      <w:divBdr>
        <w:top w:val="none" w:sz="0" w:space="0" w:color="auto"/>
        <w:left w:val="none" w:sz="0" w:space="0" w:color="auto"/>
        <w:bottom w:val="none" w:sz="0" w:space="0" w:color="auto"/>
        <w:right w:val="none" w:sz="0" w:space="0" w:color="auto"/>
      </w:divBdr>
    </w:div>
    <w:div w:id="486942141">
      <w:bodyDiv w:val="1"/>
      <w:marLeft w:val="0"/>
      <w:marRight w:val="0"/>
      <w:marTop w:val="0"/>
      <w:marBottom w:val="0"/>
      <w:divBdr>
        <w:top w:val="none" w:sz="0" w:space="0" w:color="auto"/>
        <w:left w:val="none" w:sz="0" w:space="0" w:color="auto"/>
        <w:bottom w:val="none" w:sz="0" w:space="0" w:color="auto"/>
        <w:right w:val="none" w:sz="0" w:space="0" w:color="auto"/>
      </w:divBdr>
    </w:div>
    <w:div w:id="497116018">
      <w:bodyDiv w:val="1"/>
      <w:marLeft w:val="0"/>
      <w:marRight w:val="0"/>
      <w:marTop w:val="0"/>
      <w:marBottom w:val="0"/>
      <w:divBdr>
        <w:top w:val="none" w:sz="0" w:space="0" w:color="auto"/>
        <w:left w:val="none" w:sz="0" w:space="0" w:color="auto"/>
        <w:bottom w:val="none" w:sz="0" w:space="0" w:color="auto"/>
        <w:right w:val="none" w:sz="0" w:space="0" w:color="auto"/>
      </w:divBdr>
      <w:divsChild>
        <w:div w:id="603657992">
          <w:marLeft w:val="0"/>
          <w:marRight w:val="0"/>
          <w:marTop w:val="0"/>
          <w:marBottom w:val="0"/>
          <w:divBdr>
            <w:top w:val="none" w:sz="0" w:space="0" w:color="auto"/>
            <w:left w:val="none" w:sz="0" w:space="0" w:color="auto"/>
            <w:bottom w:val="none" w:sz="0" w:space="0" w:color="auto"/>
            <w:right w:val="none" w:sz="0" w:space="0" w:color="auto"/>
          </w:divBdr>
        </w:div>
        <w:div w:id="622926247">
          <w:marLeft w:val="0"/>
          <w:marRight w:val="0"/>
          <w:marTop w:val="0"/>
          <w:marBottom w:val="0"/>
          <w:divBdr>
            <w:top w:val="none" w:sz="0" w:space="0" w:color="auto"/>
            <w:left w:val="none" w:sz="0" w:space="0" w:color="auto"/>
            <w:bottom w:val="none" w:sz="0" w:space="0" w:color="auto"/>
            <w:right w:val="none" w:sz="0" w:space="0" w:color="auto"/>
          </w:divBdr>
        </w:div>
      </w:divsChild>
    </w:div>
    <w:div w:id="505826165">
      <w:bodyDiv w:val="1"/>
      <w:marLeft w:val="0"/>
      <w:marRight w:val="0"/>
      <w:marTop w:val="0"/>
      <w:marBottom w:val="0"/>
      <w:divBdr>
        <w:top w:val="none" w:sz="0" w:space="0" w:color="auto"/>
        <w:left w:val="none" w:sz="0" w:space="0" w:color="auto"/>
        <w:bottom w:val="none" w:sz="0" w:space="0" w:color="auto"/>
        <w:right w:val="none" w:sz="0" w:space="0" w:color="auto"/>
      </w:divBdr>
    </w:div>
    <w:div w:id="573398259">
      <w:bodyDiv w:val="1"/>
      <w:marLeft w:val="0"/>
      <w:marRight w:val="0"/>
      <w:marTop w:val="0"/>
      <w:marBottom w:val="0"/>
      <w:divBdr>
        <w:top w:val="none" w:sz="0" w:space="0" w:color="auto"/>
        <w:left w:val="none" w:sz="0" w:space="0" w:color="auto"/>
        <w:bottom w:val="none" w:sz="0" w:space="0" w:color="auto"/>
        <w:right w:val="none" w:sz="0" w:space="0" w:color="auto"/>
      </w:divBdr>
    </w:div>
    <w:div w:id="634868246">
      <w:bodyDiv w:val="1"/>
      <w:marLeft w:val="0"/>
      <w:marRight w:val="0"/>
      <w:marTop w:val="0"/>
      <w:marBottom w:val="0"/>
      <w:divBdr>
        <w:top w:val="none" w:sz="0" w:space="0" w:color="auto"/>
        <w:left w:val="none" w:sz="0" w:space="0" w:color="auto"/>
        <w:bottom w:val="none" w:sz="0" w:space="0" w:color="auto"/>
        <w:right w:val="none" w:sz="0" w:space="0" w:color="auto"/>
      </w:divBdr>
    </w:div>
    <w:div w:id="694158678">
      <w:bodyDiv w:val="1"/>
      <w:marLeft w:val="0"/>
      <w:marRight w:val="0"/>
      <w:marTop w:val="0"/>
      <w:marBottom w:val="0"/>
      <w:divBdr>
        <w:top w:val="none" w:sz="0" w:space="0" w:color="auto"/>
        <w:left w:val="none" w:sz="0" w:space="0" w:color="auto"/>
        <w:bottom w:val="none" w:sz="0" w:space="0" w:color="auto"/>
        <w:right w:val="none" w:sz="0" w:space="0" w:color="auto"/>
      </w:divBdr>
    </w:div>
    <w:div w:id="748843069">
      <w:bodyDiv w:val="1"/>
      <w:marLeft w:val="0"/>
      <w:marRight w:val="0"/>
      <w:marTop w:val="0"/>
      <w:marBottom w:val="0"/>
      <w:divBdr>
        <w:top w:val="none" w:sz="0" w:space="0" w:color="auto"/>
        <w:left w:val="none" w:sz="0" w:space="0" w:color="auto"/>
        <w:bottom w:val="none" w:sz="0" w:space="0" w:color="auto"/>
        <w:right w:val="none" w:sz="0" w:space="0" w:color="auto"/>
      </w:divBdr>
    </w:div>
    <w:div w:id="776288703">
      <w:bodyDiv w:val="1"/>
      <w:marLeft w:val="0"/>
      <w:marRight w:val="0"/>
      <w:marTop w:val="0"/>
      <w:marBottom w:val="0"/>
      <w:divBdr>
        <w:top w:val="none" w:sz="0" w:space="0" w:color="auto"/>
        <w:left w:val="none" w:sz="0" w:space="0" w:color="auto"/>
        <w:bottom w:val="none" w:sz="0" w:space="0" w:color="auto"/>
        <w:right w:val="none" w:sz="0" w:space="0" w:color="auto"/>
      </w:divBdr>
    </w:div>
    <w:div w:id="785926452">
      <w:bodyDiv w:val="1"/>
      <w:marLeft w:val="0"/>
      <w:marRight w:val="0"/>
      <w:marTop w:val="0"/>
      <w:marBottom w:val="0"/>
      <w:divBdr>
        <w:top w:val="none" w:sz="0" w:space="0" w:color="auto"/>
        <w:left w:val="none" w:sz="0" w:space="0" w:color="auto"/>
        <w:bottom w:val="none" w:sz="0" w:space="0" w:color="auto"/>
        <w:right w:val="none" w:sz="0" w:space="0" w:color="auto"/>
      </w:divBdr>
    </w:div>
    <w:div w:id="839155662">
      <w:bodyDiv w:val="1"/>
      <w:marLeft w:val="0"/>
      <w:marRight w:val="0"/>
      <w:marTop w:val="0"/>
      <w:marBottom w:val="0"/>
      <w:divBdr>
        <w:top w:val="none" w:sz="0" w:space="0" w:color="auto"/>
        <w:left w:val="none" w:sz="0" w:space="0" w:color="auto"/>
        <w:bottom w:val="none" w:sz="0" w:space="0" w:color="auto"/>
        <w:right w:val="none" w:sz="0" w:space="0" w:color="auto"/>
      </w:divBdr>
    </w:div>
    <w:div w:id="875581818">
      <w:bodyDiv w:val="1"/>
      <w:marLeft w:val="0"/>
      <w:marRight w:val="0"/>
      <w:marTop w:val="0"/>
      <w:marBottom w:val="0"/>
      <w:divBdr>
        <w:top w:val="none" w:sz="0" w:space="0" w:color="auto"/>
        <w:left w:val="none" w:sz="0" w:space="0" w:color="auto"/>
        <w:bottom w:val="none" w:sz="0" w:space="0" w:color="auto"/>
        <w:right w:val="none" w:sz="0" w:space="0" w:color="auto"/>
      </w:divBdr>
    </w:div>
    <w:div w:id="920024922">
      <w:bodyDiv w:val="1"/>
      <w:marLeft w:val="0"/>
      <w:marRight w:val="0"/>
      <w:marTop w:val="0"/>
      <w:marBottom w:val="0"/>
      <w:divBdr>
        <w:top w:val="none" w:sz="0" w:space="0" w:color="auto"/>
        <w:left w:val="none" w:sz="0" w:space="0" w:color="auto"/>
        <w:bottom w:val="none" w:sz="0" w:space="0" w:color="auto"/>
        <w:right w:val="none" w:sz="0" w:space="0" w:color="auto"/>
      </w:divBdr>
    </w:div>
    <w:div w:id="1033074078">
      <w:bodyDiv w:val="1"/>
      <w:marLeft w:val="0"/>
      <w:marRight w:val="0"/>
      <w:marTop w:val="0"/>
      <w:marBottom w:val="0"/>
      <w:divBdr>
        <w:top w:val="none" w:sz="0" w:space="0" w:color="auto"/>
        <w:left w:val="none" w:sz="0" w:space="0" w:color="auto"/>
        <w:bottom w:val="none" w:sz="0" w:space="0" w:color="auto"/>
        <w:right w:val="none" w:sz="0" w:space="0" w:color="auto"/>
      </w:divBdr>
    </w:div>
    <w:div w:id="1042290838">
      <w:bodyDiv w:val="1"/>
      <w:marLeft w:val="0"/>
      <w:marRight w:val="0"/>
      <w:marTop w:val="0"/>
      <w:marBottom w:val="0"/>
      <w:divBdr>
        <w:top w:val="none" w:sz="0" w:space="0" w:color="auto"/>
        <w:left w:val="none" w:sz="0" w:space="0" w:color="auto"/>
        <w:bottom w:val="none" w:sz="0" w:space="0" w:color="auto"/>
        <w:right w:val="none" w:sz="0" w:space="0" w:color="auto"/>
      </w:divBdr>
    </w:div>
    <w:div w:id="1042941130">
      <w:bodyDiv w:val="1"/>
      <w:marLeft w:val="0"/>
      <w:marRight w:val="0"/>
      <w:marTop w:val="0"/>
      <w:marBottom w:val="0"/>
      <w:divBdr>
        <w:top w:val="none" w:sz="0" w:space="0" w:color="auto"/>
        <w:left w:val="none" w:sz="0" w:space="0" w:color="auto"/>
        <w:bottom w:val="none" w:sz="0" w:space="0" w:color="auto"/>
        <w:right w:val="none" w:sz="0" w:space="0" w:color="auto"/>
      </w:divBdr>
    </w:div>
    <w:div w:id="1060402930">
      <w:bodyDiv w:val="1"/>
      <w:marLeft w:val="0"/>
      <w:marRight w:val="0"/>
      <w:marTop w:val="0"/>
      <w:marBottom w:val="0"/>
      <w:divBdr>
        <w:top w:val="none" w:sz="0" w:space="0" w:color="auto"/>
        <w:left w:val="none" w:sz="0" w:space="0" w:color="auto"/>
        <w:bottom w:val="none" w:sz="0" w:space="0" w:color="auto"/>
        <w:right w:val="none" w:sz="0" w:space="0" w:color="auto"/>
      </w:divBdr>
    </w:div>
    <w:div w:id="1090389829">
      <w:bodyDiv w:val="1"/>
      <w:marLeft w:val="0"/>
      <w:marRight w:val="0"/>
      <w:marTop w:val="0"/>
      <w:marBottom w:val="0"/>
      <w:divBdr>
        <w:top w:val="none" w:sz="0" w:space="0" w:color="auto"/>
        <w:left w:val="none" w:sz="0" w:space="0" w:color="auto"/>
        <w:bottom w:val="none" w:sz="0" w:space="0" w:color="auto"/>
        <w:right w:val="none" w:sz="0" w:space="0" w:color="auto"/>
      </w:divBdr>
    </w:div>
    <w:div w:id="1157110838">
      <w:bodyDiv w:val="1"/>
      <w:marLeft w:val="0"/>
      <w:marRight w:val="0"/>
      <w:marTop w:val="0"/>
      <w:marBottom w:val="0"/>
      <w:divBdr>
        <w:top w:val="none" w:sz="0" w:space="0" w:color="auto"/>
        <w:left w:val="none" w:sz="0" w:space="0" w:color="auto"/>
        <w:bottom w:val="none" w:sz="0" w:space="0" w:color="auto"/>
        <w:right w:val="none" w:sz="0" w:space="0" w:color="auto"/>
      </w:divBdr>
    </w:div>
    <w:div w:id="1193302685">
      <w:bodyDiv w:val="1"/>
      <w:marLeft w:val="0"/>
      <w:marRight w:val="0"/>
      <w:marTop w:val="0"/>
      <w:marBottom w:val="0"/>
      <w:divBdr>
        <w:top w:val="none" w:sz="0" w:space="0" w:color="auto"/>
        <w:left w:val="none" w:sz="0" w:space="0" w:color="auto"/>
        <w:bottom w:val="none" w:sz="0" w:space="0" w:color="auto"/>
        <w:right w:val="none" w:sz="0" w:space="0" w:color="auto"/>
      </w:divBdr>
    </w:div>
    <w:div w:id="1203592697">
      <w:bodyDiv w:val="1"/>
      <w:marLeft w:val="0"/>
      <w:marRight w:val="0"/>
      <w:marTop w:val="0"/>
      <w:marBottom w:val="0"/>
      <w:divBdr>
        <w:top w:val="none" w:sz="0" w:space="0" w:color="auto"/>
        <w:left w:val="none" w:sz="0" w:space="0" w:color="auto"/>
        <w:bottom w:val="none" w:sz="0" w:space="0" w:color="auto"/>
        <w:right w:val="none" w:sz="0" w:space="0" w:color="auto"/>
      </w:divBdr>
    </w:div>
    <w:div w:id="1237399296">
      <w:bodyDiv w:val="1"/>
      <w:marLeft w:val="0"/>
      <w:marRight w:val="0"/>
      <w:marTop w:val="0"/>
      <w:marBottom w:val="0"/>
      <w:divBdr>
        <w:top w:val="none" w:sz="0" w:space="0" w:color="auto"/>
        <w:left w:val="none" w:sz="0" w:space="0" w:color="auto"/>
        <w:bottom w:val="none" w:sz="0" w:space="0" w:color="auto"/>
        <w:right w:val="none" w:sz="0" w:space="0" w:color="auto"/>
      </w:divBdr>
    </w:div>
    <w:div w:id="1308586962">
      <w:bodyDiv w:val="1"/>
      <w:marLeft w:val="0"/>
      <w:marRight w:val="0"/>
      <w:marTop w:val="0"/>
      <w:marBottom w:val="0"/>
      <w:divBdr>
        <w:top w:val="none" w:sz="0" w:space="0" w:color="auto"/>
        <w:left w:val="none" w:sz="0" w:space="0" w:color="auto"/>
        <w:bottom w:val="none" w:sz="0" w:space="0" w:color="auto"/>
        <w:right w:val="none" w:sz="0" w:space="0" w:color="auto"/>
      </w:divBdr>
    </w:div>
    <w:div w:id="1314988472">
      <w:bodyDiv w:val="1"/>
      <w:marLeft w:val="0"/>
      <w:marRight w:val="0"/>
      <w:marTop w:val="0"/>
      <w:marBottom w:val="0"/>
      <w:divBdr>
        <w:top w:val="none" w:sz="0" w:space="0" w:color="auto"/>
        <w:left w:val="none" w:sz="0" w:space="0" w:color="auto"/>
        <w:bottom w:val="none" w:sz="0" w:space="0" w:color="auto"/>
        <w:right w:val="none" w:sz="0" w:space="0" w:color="auto"/>
      </w:divBdr>
    </w:div>
    <w:div w:id="1346714046">
      <w:bodyDiv w:val="1"/>
      <w:marLeft w:val="0"/>
      <w:marRight w:val="0"/>
      <w:marTop w:val="0"/>
      <w:marBottom w:val="0"/>
      <w:divBdr>
        <w:top w:val="none" w:sz="0" w:space="0" w:color="auto"/>
        <w:left w:val="none" w:sz="0" w:space="0" w:color="auto"/>
        <w:bottom w:val="none" w:sz="0" w:space="0" w:color="auto"/>
        <w:right w:val="none" w:sz="0" w:space="0" w:color="auto"/>
      </w:divBdr>
    </w:div>
    <w:div w:id="1355308219">
      <w:bodyDiv w:val="1"/>
      <w:marLeft w:val="0"/>
      <w:marRight w:val="0"/>
      <w:marTop w:val="0"/>
      <w:marBottom w:val="0"/>
      <w:divBdr>
        <w:top w:val="none" w:sz="0" w:space="0" w:color="auto"/>
        <w:left w:val="none" w:sz="0" w:space="0" w:color="auto"/>
        <w:bottom w:val="none" w:sz="0" w:space="0" w:color="auto"/>
        <w:right w:val="none" w:sz="0" w:space="0" w:color="auto"/>
      </w:divBdr>
    </w:div>
    <w:div w:id="1371881471">
      <w:bodyDiv w:val="1"/>
      <w:marLeft w:val="0"/>
      <w:marRight w:val="0"/>
      <w:marTop w:val="0"/>
      <w:marBottom w:val="0"/>
      <w:divBdr>
        <w:top w:val="none" w:sz="0" w:space="0" w:color="auto"/>
        <w:left w:val="none" w:sz="0" w:space="0" w:color="auto"/>
        <w:bottom w:val="none" w:sz="0" w:space="0" w:color="auto"/>
        <w:right w:val="none" w:sz="0" w:space="0" w:color="auto"/>
      </w:divBdr>
    </w:div>
    <w:div w:id="1381855823">
      <w:bodyDiv w:val="1"/>
      <w:marLeft w:val="0"/>
      <w:marRight w:val="0"/>
      <w:marTop w:val="0"/>
      <w:marBottom w:val="0"/>
      <w:divBdr>
        <w:top w:val="none" w:sz="0" w:space="0" w:color="auto"/>
        <w:left w:val="none" w:sz="0" w:space="0" w:color="auto"/>
        <w:bottom w:val="none" w:sz="0" w:space="0" w:color="auto"/>
        <w:right w:val="none" w:sz="0" w:space="0" w:color="auto"/>
      </w:divBdr>
    </w:div>
    <w:div w:id="1403062389">
      <w:bodyDiv w:val="1"/>
      <w:marLeft w:val="0"/>
      <w:marRight w:val="0"/>
      <w:marTop w:val="0"/>
      <w:marBottom w:val="0"/>
      <w:divBdr>
        <w:top w:val="none" w:sz="0" w:space="0" w:color="auto"/>
        <w:left w:val="none" w:sz="0" w:space="0" w:color="auto"/>
        <w:bottom w:val="none" w:sz="0" w:space="0" w:color="auto"/>
        <w:right w:val="none" w:sz="0" w:space="0" w:color="auto"/>
      </w:divBdr>
    </w:div>
    <w:div w:id="1457867362">
      <w:bodyDiv w:val="1"/>
      <w:marLeft w:val="0"/>
      <w:marRight w:val="0"/>
      <w:marTop w:val="0"/>
      <w:marBottom w:val="0"/>
      <w:divBdr>
        <w:top w:val="none" w:sz="0" w:space="0" w:color="auto"/>
        <w:left w:val="none" w:sz="0" w:space="0" w:color="auto"/>
        <w:bottom w:val="none" w:sz="0" w:space="0" w:color="auto"/>
        <w:right w:val="none" w:sz="0" w:space="0" w:color="auto"/>
      </w:divBdr>
    </w:div>
    <w:div w:id="1477139377">
      <w:bodyDiv w:val="1"/>
      <w:marLeft w:val="0"/>
      <w:marRight w:val="0"/>
      <w:marTop w:val="0"/>
      <w:marBottom w:val="0"/>
      <w:divBdr>
        <w:top w:val="none" w:sz="0" w:space="0" w:color="auto"/>
        <w:left w:val="none" w:sz="0" w:space="0" w:color="auto"/>
        <w:bottom w:val="none" w:sz="0" w:space="0" w:color="auto"/>
        <w:right w:val="none" w:sz="0" w:space="0" w:color="auto"/>
      </w:divBdr>
    </w:div>
    <w:div w:id="1492520933">
      <w:bodyDiv w:val="1"/>
      <w:marLeft w:val="0"/>
      <w:marRight w:val="0"/>
      <w:marTop w:val="0"/>
      <w:marBottom w:val="0"/>
      <w:divBdr>
        <w:top w:val="none" w:sz="0" w:space="0" w:color="auto"/>
        <w:left w:val="none" w:sz="0" w:space="0" w:color="auto"/>
        <w:bottom w:val="none" w:sz="0" w:space="0" w:color="auto"/>
        <w:right w:val="none" w:sz="0" w:space="0" w:color="auto"/>
      </w:divBdr>
    </w:div>
    <w:div w:id="1495603224">
      <w:bodyDiv w:val="1"/>
      <w:marLeft w:val="0"/>
      <w:marRight w:val="0"/>
      <w:marTop w:val="0"/>
      <w:marBottom w:val="0"/>
      <w:divBdr>
        <w:top w:val="none" w:sz="0" w:space="0" w:color="auto"/>
        <w:left w:val="none" w:sz="0" w:space="0" w:color="auto"/>
        <w:bottom w:val="none" w:sz="0" w:space="0" w:color="auto"/>
        <w:right w:val="none" w:sz="0" w:space="0" w:color="auto"/>
      </w:divBdr>
    </w:div>
    <w:div w:id="1540312282">
      <w:bodyDiv w:val="1"/>
      <w:marLeft w:val="0"/>
      <w:marRight w:val="0"/>
      <w:marTop w:val="0"/>
      <w:marBottom w:val="0"/>
      <w:divBdr>
        <w:top w:val="none" w:sz="0" w:space="0" w:color="auto"/>
        <w:left w:val="none" w:sz="0" w:space="0" w:color="auto"/>
        <w:bottom w:val="none" w:sz="0" w:space="0" w:color="auto"/>
        <w:right w:val="none" w:sz="0" w:space="0" w:color="auto"/>
      </w:divBdr>
    </w:div>
    <w:div w:id="1541165070">
      <w:bodyDiv w:val="1"/>
      <w:marLeft w:val="0"/>
      <w:marRight w:val="0"/>
      <w:marTop w:val="0"/>
      <w:marBottom w:val="0"/>
      <w:divBdr>
        <w:top w:val="none" w:sz="0" w:space="0" w:color="auto"/>
        <w:left w:val="none" w:sz="0" w:space="0" w:color="auto"/>
        <w:bottom w:val="none" w:sz="0" w:space="0" w:color="auto"/>
        <w:right w:val="none" w:sz="0" w:space="0" w:color="auto"/>
      </w:divBdr>
    </w:div>
    <w:div w:id="1678573676">
      <w:bodyDiv w:val="1"/>
      <w:marLeft w:val="0"/>
      <w:marRight w:val="0"/>
      <w:marTop w:val="0"/>
      <w:marBottom w:val="0"/>
      <w:divBdr>
        <w:top w:val="none" w:sz="0" w:space="0" w:color="auto"/>
        <w:left w:val="none" w:sz="0" w:space="0" w:color="auto"/>
        <w:bottom w:val="none" w:sz="0" w:space="0" w:color="auto"/>
        <w:right w:val="none" w:sz="0" w:space="0" w:color="auto"/>
      </w:divBdr>
    </w:div>
    <w:div w:id="1690567539">
      <w:bodyDiv w:val="1"/>
      <w:marLeft w:val="0"/>
      <w:marRight w:val="0"/>
      <w:marTop w:val="0"/>
      <w:marBottom w:val="0"/>
      <w:divBdr>
        <w:top w:val="none" w:sz="0" w:space="0" w:color="auto"/>
        <w:left w:val="none" w:sz="0" w:space="0" w:color="auto"/>
        <w:bottom w:val="none" w:sz="0" w:space="0" w:color="auto"/>
        <w:right w:val="none" w:sz="0" w:space="0" w:color="auto"/>
      </w:divBdr>
    </w:div>
    <w:div w:id="1715538830">
      <w:bodyDiv w:val="1"/>
      <w:marLeft w:val="0"/>
      <w:marRight w:val="0"/>
      <w:marTop w:val="0"/>
      <w:marBottom w:val="0"/>
      <w:divBdr>
        <w:top w:val="none" w:sz="0" w:space="0" w:color="auto"/>
        <w:left w:val="none" w:sz="0" w:space="0" w:color="auto"/>
        <w:bottom w:val="none" w:sz="0" w:space="0" w:color="auto"/>
        <w:right w:val="none" w:sz="0" w:space="0" w:color="auto"/>
      </w:divBdr>
      <w:divsChild>
        <w:div w:id="915743709">
          <w:marLeft w:val="547"/>
          <w:marRight w:val="0"/>
          <w:marTop w:val="0"/>
          <w:marBottom w:val="0"/>
          <w:divBdr>
            <w:top w:val="none" w:sz="0" w:space="0" w:color="auto"/>
            <w:left w:val="none" w:sz="0" w:space="0" w:color="auto"/>
            <w:bottom w:val="none" w:sz="0" w:space="0" w:color="auto"/>
            <w:right w:val="none" w:sz="0" w:space="0" w:color="auto"/>
          </w:divBdr>
        </w:div>
      </w:divsChild>
    </w:div>
    <w:div w:id="1717120165">
      <w:bodyDiv w:val="1"/>
      <w:marLeft w:val="0"/>
      <w:marRight w:val="0"/>
      <w:marTop w:val="0"/>
      <w:marBottom w:val="0"/>
      <w:divBdr>
        <w:top w:val="none" w:sz="0" w:space="0" w:color="auto"/>
        <w:left w:val="none" w:sz="0" w:space="0" w:color="auto"/>
        <w:bottom w:val="none" w:sz="0" w:space="0" w:color="auto"/>
        <w:right w:val="none" w:sz="0" w:space="0" w:color="auto"/>
      </w:divBdr>
    </w:div>
    <w:div w:id="1779711451">
      <w:bodyDiv w:val="1"/>
      <w:marLeft w:val="0"/>
      <w:marRight w:val="0"/>
      <w:marTop w:val="0"/>
      <w:marBottom w:val="0"/>
      <w:divBdr>
        <w:top w:val="none" w:sz="0" w:space="0" w:color="auto"/>
        <w:left w:val="none" w:sz="0" w:space="0" w:color="auto"/>
        <w:bottom w:val="none" w:sz="0" w:space="0" w:color="auto"/>
        <w:right w:val="none" w:sz="0" w:space="0" w:color="auto"/>
      </w:divBdr>
      <w:divsChild>
        <w:div w:id="2117863093">
          <w:marLeft w:val="547"/>
          <w:marRight w:val="0"/>
          <w:marTop w:val="0"/>
          <w:marBottom w:val="0"/>
          <w:divBdr>
            <w:top w:val="none" w:sz="0" w:space="0" w:color="auto"/>
            <w:left w:val="none" w:sz="0" w:space="0" w:color="auto"/>
            <w:bottom w:val="none" w:sz="0" w:space="0" w:color="auto"/>
            <w:right w:val="none" w:sz="0" w:space="0" w:color="auto"/>
          </w:divBdr>
        </w:div>
      </w:divsChild>
    </w:div>
    <w:div w:id="1805807481">
      <w:bodyDiv w:val="1"/>
      <w:marLeft w:val="0"/>
      <w:marRight w:val="0"/>
      <w:marTop w:val="0"/>
      <w:marBottom w:val="0"/>
      <w:divBdr>
        <w:top w:val="none" w:sz="0" w:space="0" w:color="auto"/>
        <w:left w:val="none" w:sz="0" w:space="0" w:color="auto"/>
        <w:bottom w:val="none" w:sz="0" w:space="0" w:color="auto"/>
        <w:right w:val="none" w:sz="0" w:space="0" w:color="auto"/>
      </w:divBdr>
      <w:divsChild>
        <w:div w:id="548952170">
          <w:marLeft w:val="0"/>
          <w:marRight w:val="0"/>
          <w:marTop w:val="0"/>
          <w:marBottom w:val="0"/>
          <w:divBdr>
            <w:top w:val="none" w:sz="0" w:space="0" w:color="auto"/>
            <w:left w:val="none" w:sz="0" w:space="0" w:color="auto"/>
            <w:bottom w:val="none" w:sz="0" w:space="0" w:color="auto"/>
            <w:right w:val="none" w:sz="0" w:space="0" w:color="auto"/>
          </w:divBdr>
          <w:divsChild>
            <w:div w:id="216405488">
              <w:marLeft w:val="0"/>
              <w:marRight w:val="0"/>
              <w:marTop w:val="0"/>
              <w:marBottom w:val="0"/>
              <w:divBdr>
                <w:top w:val="none" w:sz="0" w:space="0" w:color="auto"/>
                <w:left w:val="none" w:sz="0" w:space="0" w:color="auto"/>
                <w:bottom w:val="none" w:sz="0" w:space="0" w:color="auto"/>
                <w:right w:val="none" w:sz="0" w:space="0" w:color="auto"/>
              </w:divBdr>
            </w:div>
          </w:divsChild>
        </w:div>
        <w:div w:id="376512853">
          <w:marLeft w:val="0"/>
          <w:marRight w:val="0"/>
          <w:marTop w:val="0"/>
          <w:marBottom w:val="0"/>
          <w:divBdr>
            <w:top w:val="none" w:sz="0" w:space="0" w:color="auto"/>
            <w:left w:val="none" w:sz="0" w:space="0" w:color="auto"/>
            <w:bottom w:val="none" w:sz="0" w:space="0" w:color="auto"/>
            <w:right w:val="none" w:sz="0" w:space="0" w:color="auto"/>
          </w:divBdr>
          <w:divsChild>
            <w:div w:id="2025932055">
              <w:marLeft w:val="0"/>
              <w:marRight w:val="0"/>
              <w:marTop w:val="0"/>
              <w:marBottom w:val="0"/>
              <w:divBdr>
                <w:top w:val="none" w:sz="0" w:space="0" w:color="auto"/>
                <w:left w:val="none" w:sz="0" w:space="0" w:color="auto"/>
                <w:bottom w:val="none" w:sz="0" w:space="0" w:color="auto"/>
                <w:right w:val="none" w:sz="0" w:space="0" w:color="auto"/>
              </w:divBdr>
            </w:div>
          </w:divsChild>
        </w:div>
        <w:div w:id="1779369285">
          <w:marLeft w:val="0"/>
          <w:marRight w:val="0"/>
          <w:marTop w:val="0"/>
          <w:marBottom w:val="0"/>
          <w:divBdr>
            <w:top w:val="none" w:sz="0" w:space="0" w:color="auto"/>
            <w:left w:val="none" w:sz="0" w:space="0" w:color="auto"/>
            <w:bottom w:val="none" w:sz="0" w:space="0" w:color="auto"/>
            <w:right w:val="none" w:sz="0" w:space="0" w:color="auto"/>
          </w:divBdr>
          <w:divsChild>
            <w:div w:id="962924644">
              <w:marLeft w:val="0"/>
              <w:marRight w:val="0"/>
              <w:marTop w:val="0"/>
              <w:marBottom w:val="0"/>
              <w:divBdr>
                <w:top w:val="none" w:sz="0" w:space="0" w:color="auto"/>
                <w:left w:val="none" w:sz="0" w:space="0" w:color="auto"/>
                <w:bottom w:val="none" w:sz="0" w:space="0" w:color="auto"/>
                <w:right w:val="none" w:sz="0" w:space="0" w:color="auto"/>
              </w:divBdr>
            </w:div>
          </w:divsChild>
        </w:div>
        <w:div w:id="1062749368">
          <w:marLeft w:val="0"/>
          <w:marRight w:val="0"/>
          <w:marTop w:val="0"/>
          <w:marBottom w:val="0"/>
          <w:divBdr>
            <w:top w:val="none" w:sz="0" w:space="0" w:color="auto"/>
            <w:left w:val="none" w:sz="0" w:space="0" w:color="auto"/>
            <w:bottom w:val="none" w:sz="0" w:space="0" w:color="auto"/>
            <w:right w:val="none" w:sz="0" w:space="0" w:color="auto"/>
          </w:divBdr>
          <w:divsChild>
            <w:div w:id="962492409">
              <w:marLeft w:val="0"/>
              <w:marRight w:val="0"/>
              <w:marTop w:val="0"/>
              <w:marBottom w:val="0"/>
              <w:divBdr>
                <w:top w:val="none" w:sz="0" w:space="0" w:color="auto"/>
                <w:left w:val="none" w:sz="0" w:space="0" w:color="auto"/>
                <w:bottom w:val="none" w:sz="0" w:space="0" w:color="auto"/>
                <w:right w:val="none" w:sz="0" w:space="0" w:color="auto"/>
              </w:divBdr>
            </w:div>
          </w:divsChild>
        </w:div>
        <w:div w:id="1699231116">
          <w:marLeft w:val="0"/>
          <w:marRight w:val="0"/>
          <w:marTop w:val="0"/>
          <w:marBottom w:val="0"/>
          <w:divBdr>
            <w:top w:val="none" w:sz="0" w:space="0" w:color="auto"/>
            <w:left w:val="none" w:sz="0" w:space="0" w:color="auto"/>
            <w:bottom w:val="none" w:sz="0" w:space="0" w:color="auto"/>
            <w:right w:val="none" w:sz="0" w:space="0" w:color="auto"/>
          </w:divBdr>
          <w:divsChild>
            <w:div w:id="1779835398">
              <w:marLeft w:val="0"/>
              <w:marRight w:val="0"/>
              <w:marTop w:val="0"/>
              <w:marBottom w:val="0"/>
              <w:divBdr>
                <w:top w:val="none" w:sz="0" w:space="0" w:color="auto"/>
                <w:left w:val="none" w:sz="0" w:space="0" w:color="auto"/>
                <w:bottom w:val="none" w:sz="0" w:space="0" w:color="auto"/>
                <w:right w:val="none" w:sz="0" w:space="0" w:color="auto"/>
              </w:divBdr>
            </w:div>
          </w:divsChild>
        </w:div>
        <w:div w:id="189073410">
          <w:marLeft w:val="0"/>
          <w:marRight w:val="0"/>
          <w:marTop w:val="0"/>
          <w:marBottom w:val="0"/>
          <w:divBdr>
            <w:top w:val="none" w:sz="0" w:space="0" w:color="auto"/>
            <w:left w:val="none" w:sz="0" w:space="0" w:color="auto"/>
            <w:bottom w:val="none" w:sz="0" w:space="0" w:color="auto"/>
            <w:right w:val="none" w:sz="0" w:space="0" w:color="auto"/>
          </w:divBdr>
          <w:divsChild>
            <w:div w:id="1195462665">
              <w:marLeft w:val="0"/>
              <w:marRight w:val="0"/>
              <w:marTop w:val="0"/>
              <w:marBottom w:val="0"/>
              <w:divBdr>
                <w:top w:val="none" w:sz="0" w:space="0" w:color="auto"/>
                <w:left w:val="none" w:sz="0" w:space="0" w:color="auto"/>
                <w:bottom w:val="none" w:sz="0" w:space="0" w:color="auto"/>
                <w:right w:val="none" w:sz="0" w:space="0" w:color="auto"/>
              </w:divBdr>
            </w:div>
            <w:div w:id="414086222">
              <w:marLeft w:val="0"/>
              <w:marRight w:val="0"/>
              <w:marTop w:val="0"/>
              <w:marBottom w:val="0"/>
              <w:divBdr>
                <w:top w:val="none" w:sz="0" w:space="0" w:color="auto"/>
                <w:left w:val="none" w:sz="0" w:space="0" w:color="auto"/>
                <w:bottom w:val="none" w:sz="0" w:space="0" w:color="auto"/>
                <w:right w:val="none" w:sz="0" w:space="0" w:color="auto"/>
              </w:divBdr>
            </w:div>
            <w:div w:id="1848404683">
              <w:marLeft w:val="0"/>
              <w:marRight w:val="0"/>
              <w:marTop w:val="0"/>
              <w:marBottom w:val="0"/>
              <w:divBdr>
                <w:top w:val="none" w:sz="0" w:space="0" w:color="auto"/>
                <w:left w:val="none" w:sz="0" w:space="0" w:color="auto"/>
                <w:bottom w:val="none" w:sz="0" w:space="0" w:color="auto"/>
                <w:right w:val="none" w:sz="0" w:space="0" w:color="auto"/>
              </w:divBdr>
            </w:div>
          </w:divsChild>
        </w:div>
        <w:div w:id="1958178741">
          <w:marLeft w:val="0"/>
          <w:marRight w:val="0"/>
          <w:marTop w:val="0"/>
          <w:marBottom w:val="0"/>
          <w:divBdr>
            <w:top w:val="none" w:sz="0" w:space="0" w:color="auto"/>
            <w:left w:val="none" w:sz="0" w:space="0" w:color="auto"/>
            <w:bottom w:val="none" w:sz="0" w:space="0" w:color="auto"/>
            <w:right w:val="none" w:sz="0" w:space="0" w:color="auto"/>
          </w:divBdr>
          <w:divsChild>
            <w:div w:id="1356611337">
              <w:marLeft w:val="0"/>
              <w:marRight w:val="0"/>
              <w:marTop w:val="0"/>
              <w:marBottom w:val="0"/>
              <w:divBdr>
                <w:top w:val="none" w:sz="0" w:space="0" w:color="auto"/>
                <w:left w:val="none" w:sz="0" w:space="0" w:color="auto"/>
                <w:bottom w:val="none" w:sz="0" w:space="0" w:color="auto"/>
                <w:right w:val="none" w:sz="0" w:space="0" w:color="auto"/>
              </w:divBdr>
            </w:div>
            <w:div w:id="1705985418">
              <w:marLeft w:val="0"/>
              <w:marRight w:val="0"/>
              <w:marTop w:val="0"/>
              <w:marBottom w:val="0"/>
              <w:divBdr>
                <w:top w:val="none" w:sz="0" w:space="0" w:color="auto"/>
                <w:left w:val="none" w:sz="0" w:space="0" w:color="auto"/>
                <w:bottom w:val="none" w:sz="0" w:space="0" w:color="auto"/>
                <w:right w:val="none" w:sz="0" w:space="0" w:color="auto"/>
              </w:divBdr>
            </w:div>
            <w:div w:id="1595019309">
              <w:marLeft w:val="0"/>
              <w:marRight w:val="0"/>
              <w:marTop w:val="0"/>
              <w:marBottom w:val="0"/>
              <w:divBdr>
                <w:top w:val="none" w:sz="0" w:space="0" w:color="auto"/>
                <w:left w:val="none" w:sz="0" w:space="0" w:color="auto"/>
                <w:bottom w:val="none" w:sz="0" w:space="0" w:color="auto"/>
                <w:right w:val="none" w:sz="0" w:space="0" w:color="auto"/>
              </w:divBdr>
            </w:div>
            <w:div w:id="151996517">
              <w:marLeft w:val="0"/>
              <w:marRight w:val="0"/>
              <w:marTop w:val="0"/>
              <w:marBottom w:val="0"/>
              <w:divBdr>
                <w:top w:val="none" w:sz="0" w:space="0" w:color="auto"/>
                <w:left w:val="none" w:sz="0" w:space="0" w:color="auto"/>
                <w:bottom w:val="none" w:sz="0" w:space="0" w:color="auto"/>
                <w:right w:val="none" w:sz="0" w:space="0" w:color="auto"/>
              </w:divBdr>
            </w:div>
            <w:div w:id="1490172738">
              <w:marLeft w:val="0"/>
              <w:marRight w:val="0"/>
              <w:marTop w:val="0"/>
              <w:marBottom w:val="0"/>
              <w:divBdr>
                <w:top w:val="none" w:sz="0" w:space="0" w:color="auto"/>
                <w:left w:val="none" w:sz="0" w:space="0" w:color="auto"/>
                <w:bottom w:val="none" w:sz="0" w:space="0" w:color="auto"/>
                <w:right w:val="none" w:sz="0" w:space="0" w:color="auto"/>
              </w:divBdr>
            </w:div>
          </w:divsChild>
        </w:div>
        <w:div w:id="1775973267">
          <w:marLeft w:val="0"/>
          <w:marRight w:val="0"/>
          <w:marTop w:val="0"/>
          <w:marBottom w:val="0"/>
          <w:divBdr>
            <w:top w:val="none" w:sz="0" w:space="0" w:color="auto"/>
            <w:left w:val="none" w:sz="0" w:space="0" w:color="auto"/>
            <w:bottom w:val="none" w:sz="0" w:space="0" w:color="auto"/>
            <w:right w:val="none" w:sz="0" w:space="0" w:color="auto"/>
          </w:divBdr>
          <w:divsChild>
            <w:div w:id="564029683">
              <w:marLeft w:val="0"/>
              <w:marRight w:val="0"/>
              <w:marTop w:val="0"/>
              <w:marBottom w:val="0"/>
              <w:divBdr>
                <w:top w:val="none" w:sz="0" w:space="0" w:color="auto"/>
                <w:left w:val="none" w:sz="0" w:space="0" w:color="auto"/>
                <w:bottom w:val="none" w:sz="0" w:space="0" w:color="auto"/>
                <w:right w:val="none" w:sz="0" w:space="0" w:color="auto"/>
              </w:divBdr>
            </w:div>
            <w:div w:id="1469591385">
              <w:marLeft w:val="0"/>
              <w:marRight w:val="0"/>
              <w:marTop w:val="0"/>
              <w:marBottom w:val="0"/>
              <w:divBdr>
                <w:top w:val="none" w:sz="0" w:space="0" w:color="auto"/>
                <w:left w:val="none" w:sz="0" w:space="0" w:color="auto"/>
                <w:bottom w:val="none" w:sz="0" w:space="0" w:color="auto"/>
                <w:right w:val="none" w:sz="0" w:space="0" w:color="auto"/>
              </w:divBdr>
            </w:div>
            <w:div w:id="117997233">
              <w:marLeft w:val="0"/>
              <w:marRight w:val="0"/>
              <w:marTop w:val="0"/>
              <w:marBottom w:val="0"/>
              <w:divBdr>
                <w:top w:val="none" w:sz="0" w:space="0" w:color="auto"/>
                <w:left w:val="none" w:sz="0" w:space="0" w:color="auto"/>
                <w:bottom w:val="none" w:sz="0" w:space="0" w:color="auto"/>
                <w:right w:val="none" w:sz="0" w:space="0" w:color="auto"/>
              </w:divBdr>
            </w:div>
          </w:divsChild>
        </w:div>
        <w:div w:id="371463876">
          <w:marLeft w:val="0"/>
          <w:marRight w:val="0"/>
          <w:marTop w:val="0"/>
          <w:marBottom w:val="0"/>
          <w:divBdr>
            <w:top w:val="none" w:sz="0" w:space="0" w:color="auto"/>
            <w:left w:val="none" w:sz="0" w:space="0" w:color="auto"/>
            <w:bottom w:val="none" w:sz="0" w:space="0" w:color="auto"/>
            <w:right w:val="none" w:sz="0" w:space="0" w:color="auto"/>
          </w:divBdr>
          <w:divsChild>
            <w:div w:id="597249266">
              <w:marLeft w:val="0"/>
              <w:marRight w:val="0"/>
              <w:marTop w:val="0"/>
              <w:marBottom w:val="0"/>
              <w:divBdr>
                <w:top w:val="none" w:sz="0" w:space="0" w:color="auto"/>
                <w:left w:val="none" w:sz="0" w:space="0" w:color="auto"/>
                <w:bottom w:val="none" w:sz="0" w:space="0" w:color="auto"/>
                <w:right w:val="none" w:sz="0" w:space="0" w:color="auto"/>
              </w:divBdr>
            </w:div>
            <w:div w:id="2002388453">
              <w:marLeft w:val="0"/>
              <w:marRight w:val="0"/>
              <w:marTop w:val="0"/>
              <w:marBottom w:val="0"/>
              <w:divBdr>
                <w:top w:val="none" w:sz="0" w:space="0" w:color="auto"/>
                <w:left w:val="none" w:sz="0" w:space="0" w:color="auto"/>
                <w:bottom w:val="none" w:sz="0" w:space="0" w:color="auto"/>
                <w:right w:val="none" w:sz="0" w:space="0" w:color="auto"/>
              </w:divBdr>
            </w:div>
            <w:div w:id="533494259">
              <w:marLeft w:val="0"/>
              <w:marRight w:val="0"/>
              <w:marTop w:val="0"/>
              <w:marBottom w:val="0"/>
              <w:divBdr>
                <w:top w:val="none" w:sz="0" w:space="0" w:color="auto"/>
                <w:left w:val="none" w:sz="0" w:space="0" w:color="auto"/>
                <w:bottom w:val="none" w:sz="0" w:space="0" w:color="auto"/>
                <w:right w:val="none" w:sz="0" w:space="0" w:color="auto"/>
              </w:divBdr>
            </w:div>
          </w:divsChild>
        </w:div>
        <w:div w:id="482502769">
          <w:marLeft w:val="0"/>
          <w:marRight w:val="0"/>
          <w:marTop w:val="0"/>
          <w:marBottom w:val="0"/>
          <w:divBdr>
            <w:top w:val="none" w:sz="0" w:space="0" w:color="auto"/>
            <w:left w:val="none" w:sz="0" w:space="0" w:color="auto"/>
            <w:bottom w:val="none" w:sz="0" w:space="0" w:color="auto"/>
            <w:right w:val="none" w:sz="0" w:space="0" w:color="auto"/>
          </w:divBdr>
          <w:divsChild>
            <w:div w:id="2125615030">
              <w:marLeft w:val="0"/>
              <w:marRight w:val="0"/>
              <w:marTop w:val="0"/>
              <w:marBottom w:val="0"/>
              <w:divBdr>
                <w:top w:val="none" w:sz="0" w:space="0" w:color="auto"/>
                <w:left w:val="none" w:sz="0" w:space="0" w:color="auto"/>
                <w:bottom w:val="none" w:sz="0" w:space="0" w:color="auto"/>
                <w:right w:val="none" w:sz="0" w:space="0" w:color="auto"/>
              </w:divBdr>
            </w:div>
            <w:div w:id="565140909">
              <w:marLeft w:val="0"/>
              <w:marRight w:val="0"/>
              <w:marTop w:val="0"/>
              <w:marBottom w:val="0"/>
              <w:divBdr>
                <w:top w:val="none" w:sz="0" w:space="0" w:color="auto"/>
                <w:left w:val="none" w:sz="0" w:space="0" w:color="auto"/>
                <w:bottom w:val="none" w:sz="0" w:space="0" w:color="auto"/>
                <w:right w:val="none" w:sz="0" w:space="0" w:color="auto"/>
              </w:divBdr>
            </w:div>
            <w:div w:id="1760634227">
              <w:marLeft w:val="0"/>
              <w:marRight w:val="0"/>
              <w:marTop w:val="0"/>
              <w:marBottom w:val="0"/>
              <w:divBdr>
                <w:top w:val="none" w:sz="0" w:space="0" w:color="auto"/>
                <w:left w:val="none" w:sz="0" w:space="0" w:color="auto"/>
                <w:bottom w:val="none" w:sz="0" w:space="0" w:color="auto"/>
                <w:right w:val="none" w:sz="0" w:space="0" w:color="auto"/>
              </w:divBdr>
            </w:div>
            <w:div w:id="1014529260">
              <w:marLeft w:val="0"/>
              <w:marRight w:val="0"/>
              <w:marTop w:val="0"/>
              <w:marBottom w:val="0"/>
              <w:divBdr>
                <w:top w:val="none" w:sz="0" w:space="0" w:color="auto"/>
                <w:left w:val="none" w:sz="0" w:space="0" w:color="auto"/>
                <w:bottom w:val="none" w:sz="0" w:space="0" w:color="auto"/>
                <w:right w:val="none" w:sz="0" w:space="0" w:color="auto"/>
              </w:divBdr>
            </w:div>
          </w:divsChild>
        </w:div>
        <w:div w:id="1033574780">
          <w:marLeft w:val="0"/>
          <w:marRight w:val="0"/>
          <w:marTop w:val="0"/>
          <w:marBottom w:val="0"/>
          <w:divBdr>
            <w:top w:val="none" w:sz="0" w:space="0" w:color="auto"/>
            <w:left w:val="none" w:sz="0" w:space="0" w:color="auto"/>
            <w:bottom w:val="none" w:sz="0" w:space="0" w:color="auto"/>
            <w:right w:val="none" w:sz="0" w:space="0" w:color="auto"/>
          </w:divBdr>
          <w:divsChild>
            <w:div w:id="1543983019">
              <w:marLeft w:val="0"/>
              <w:marRight w:val="0"/>
              <w:marTop w:val="0"/>
              <w:marBottom w:val="0"/>
              <w:divBdr>
                <w:top w:val="none" w:sz="0" w:space="0" w:color="auto"/>
                <w:left w:val="none" w:sz="0" w:space="0" w:color="auto"/>
                <w:bottom w:val="none" w:sz="0" w:space="0" w:color="auto"/>
                <w:right w:val="none" w:sz="0" w:space="0" w:color="auto"/>
              </w:divBdr>
            </w:div>
            <w:div w:id="1868253642">
              <w:marLeft w:val="0"/>
              <w:marRight w:val="0"/>
              <w:marTop w:val="0"/>
              <w:marBottom w:val="0"/>
              <w:divBdr>
                <w:top w:val="none" w:sz="0" w:space="0" w:color="auto"/>
                <w:left w:val="none" w:sz="0" w:space="0" w:color="auto"/>
                <w:bottom w:val="none" w:sz="0" w:space="0" w:color="auto"/>
                <w:right w:val="none" w:sz="0" w:space="0" w:color="auto"/>
              </w:divBdr>
            </w:div>
            <w:div w:id="1515850187">
              <w:marLeft w:val="0"/>
              <w:marRight w:val="0"/>
              <w:marTop w:val="0"/>
              <w:marBottom w:val="0"/>
              <w:divBdr>
                <w:top w:val="none" w:sz="0" w:space="0" w:color="auto"/>
                <w:left w:val="none" w:sz="0" w:space="0" w:color="auto"/>
                <w:bottom w:val="none" w:sz="0" w:space="0" w:color="auto"/>
                <w:right w:val="none" w:sz="0" w:space="0" w:color="auto"/>
              </w:divBdr>
            </w:div>
          </w:divsChild>
        </w:div>
        <w:div w:id="908033199">
          <w:marLeft w:val="0"/>
          <w:marRight w:val="0"/>
          <w:marTop w:val="0"/>
          <w:marBottom w:val="0"/>
          <w:divBdr>
            <w:top w:val="none" w:sz="0" w:space="0" w:color="auto"/>
            <w:left w:val="none" w:sz="0" w:space="0" w:color="auto"/>
            <w:bottom w:val="none" w:sz="0" w:space="0" w:color="auto"/>
            <w:right w:val="none" w:sz="0" w:space="0" w:color="auto"/>
          </w:divBdr>
          <w:divsChild>
            <w:div w:id="1116410238">
              <w:marLeft w:val="0"/>
              <w:marRight w:val="0"/>
              <w:marTop w:val="0"/>
              <w:marBottom w:val="0"/>
              <w:divBdr>
                <w:top w:val="none" w:sz="0" w:space="0" w:color="auto"/>
                <w:left w:val="none" w:sz="0" w:space="0" w:color="auto"/>
                <w:bottom w:val="none" w:sz="0" w:space="0" w:color="auto"/>
                <w:right w:val="none" w:sz="0" w:space="0" w:color="auto"/>
              </w:divBdr>
            </w:div>
            <w:div w:id="294071163">
              <w:marLeft w:val="0"/>
              <w:marRight w:val="0"/>
              <w:marTop w:val="0"/>
              <w:marBottom w:val="0"/>
              <w:divBdr>
                <w:top w:val="none" w:sz="0" w:space="0" w:color="auto"/>
                <w:left w:val="none" w:sz="0" w:space="0" w:color="auto"/>
                <w:bottom w:val="none" w:sz="0" w:space="0" w:color="auto"/>
                <w:right w:val="none" w:sz="0" w:space="0" w:color="auto"/>
              </w:divBdr>
            </w:div>
            <w:div w:id="674842734">
              <w:marLeft w:val="0"/>
              <w:marRight w:val="0"/>
              <w:marTop w:val="0"/>
              <w:marBottom w:val="0"/>
              <w:divBdr>
                <w:top w:val="none" w:sz="0" w:space="0" w:color="auto"/>
                <w:left w:val="none" w:sz="0" w:space="0" w:color="auto"/>
                <w:bottom w:val="none" w:sz="0" w:space="0" w:color="auto"/>
                <w:right w:val="none" w:sz="0" w:space="0" w:color="auto"/>
              </w:divBdr>
            </w:div>
          </w:divsChild>
        </w:div>
        <w:div w:id="2059207506">
          <w:marLeft w:val="0"/>
          <w:marRight w:val="0"/>
          <w:marTop w:val="0"/>
          <w:marBottom w:val="0"/>
          <w:divBdr>
            <w:top w:val="none" w:sz="0" w:space="0" w:color="auto"/>
            <w:left w:val="none" w:sz="0" w:space="0" w:color="auto"/>
            <w:bottom w:val="none" w:sz="0" w:space="0" w:color="auto"/>
            <w:right w:val="none" w:sz="0" w:space="0" w:color="auto"/>
          </w:divBdr>
          <w:divsChild>
            <w:div w:id="2014722871">
              <w:marLeft w:val="0"/>
              <w:marRight w:val="0"/>
              <w:marTop w:val="0"/>
              <w:marBottom w:val="0"/>
              <w:divBdr>
                <w:top w:val="none" w:sz="0" w:space="0" w:color="auto"/>
                <w:left w:val="none" w:sz="0" w:space="0" w:color="auto"/>
                <w:bottom w:val="none" w:sz="0" w:space="0" w:color="auto"/>
                <w:right w:val="none" w:sz="0" w:space="0" w:color="auto"/>
              </w:divBdr>
            </w:div>
            <w:div w:id="1419595506">
              <w:marLeft w:val="0"/>
              <w:marRight w:val="0"/>
              <w:marTop w:val="0"/>
              <w:marBottom w:val="0"/>
              <w:divBdr>
                <w:top w:val="none" w:sz="0" w:space="0" w:color="auto"/>
                <w:left w:val="none" w:sz="0" w:space="0" w:color="auto"/>
                <w:bottom w:val="none" w:sz="0" w:space="0" w:color="auto"/>
                <w:right w:val="none" w:sz="0" w:space="0" w:color="auto"/>
              </w:divBdr>
            </w:div>
            <w:div w:id="948854207">
              <w:marLeft w:val="0"/>
              <w:marRight w:val="0"/>
              <w:marTop w:val="0"/>
              <w:marBottom w:val="0"/>
              <w:divBdr>
                <w:top w:val="none" w:sz="0" w:space="0" w:color="auto"/>
                <w:left w:val="none" w:sz="0" w:space="0" w:color="auto"/>
                <w:bottom w:val="none" w:sz="0" w:space="0" w:color="auto"/>
                <w:right w:val="none" w:sz="0" w:space="0" w:color="auto"/>
              </w:divBdr>
            </w:div>
            <w:div w:id="278729876">
              <w:marLeft w:val="0"/>
              <w:marRight w:val="0"/>
              <w:marTop w:val="0"/>
              <w:marBottom w:val="0"/>
              <w:divBdr>
                <w:top w:val="none" w:sz="0" w:space="0" w:color="auto"/>
                <w:left w:val="none" w:sz="0" w:space="0" w:color="auto"/>
                <w:bottom w:val="none" w:sz="0" w:space="0" w:color="auto"/>
                <w:right w:val="none" w:sz="0" w:space="0" w:color="auto"/>
              </w:divBdr>
            </w:div>
          </w:divsChild>
        </w:div>
        <w:div w:id="435950783">
          <w:marLeft w:val="0"/>
          <w:marRight w:val="0"/>
          <w:marTop w:val="0"/>
          <w:marBottom w:val="0"/>
          <w:divBdr>
            <w:top w:val="none" w:sz="0" w:space="0" w:color="auto"/>
            <w:left w:val="none" w:sz="0" w:space="0" w:color="auto"/>
            <w:bottom w:val="none" w:sz="0" w:space="0" w:color="auto"/>
            <w:right w:val="none" w:sz="0" w:space="0" w:color="auto"/>
          </w:divBdr>
          <w:divsChild>
            <w:div w:id="1741293908">
              <w:marLeft w:val="0"/>
              <w:marRight w:val="0"/>
              <w:marTop w:val="0"/>
              <w:marBottom w:val="0"/>
              <w:divBdr>
                <w:top w:val="none" w:sz="0" w:space="0" w:color="auto"/>
                <w:left w:val="none" w:sz="0" w:space="0" w:color="auto"/>
                <w:bottom w:val="none" w:sz="0" w:space="0" w:color="auto"/>
                <w:right w:val="none" w:sz="0" w:space="0" w:color="auto"/>
              </w:divBdr>
            </w:div>
            <w:div w:id="1900438922">
              <w:marLeft w:val="0"/>
              <w:marRight w:val="0"/>
              <w:marTop w:val="0"/>
              <w:marBottom w:val="0"/>
              <w:divBdr>
                <w:top w:val="none" w:sz="0" w:space="0" w:color="auto"/>
                <w:left w:val="none" w:sz="0" w:space="0" w:color="auto"/>
                <w:bottom w:val="none" w:sz="0" w:space="0" w:color="auto"/>
                <w:right w:val="none" w:sz="0" w:space="0" w:color="auto"/>
              </w:divBdr>
            </w:div>
            <w:div w:id="114446977">
              <w:marLeft w:val="0"/>
              <w:marRight w:val="0"/>
              <w:marTop w:val="0"/>
              <w:marBottom w:val="0"/>
              <w:divBdr>
                <w:top w:val="none" w:sz="0" w:space="0" w:color="auto"/>
                <w:left w:val="none" w:sz="0" w:space="0" w:color="auto"/>
                <w:bottom w:val="none" w:sz="0" w:space="0" w:color="auto"/>
                <w:right w:val="none" w:sz="0" w:space="0" w:color="auto"/>
              </w:divBdr>
            </w:div>
            <w:div w:id="808016942">
              <w:marLeft w:val="0"/>
              <w:marRight w:val="0"/>
              <w:marTop w:val="0"/>
              <w:marBottom w:val="0"/>
              <w:divBdr>
                <w:top w:val="none" w:sz="0" w:space="0" w:color="auto"/>
                <w:left w:val="none" w:sz="0" w:space="0" w:color="auto"/>
                <w:bottom w:val="none" w:sz="0" w:space="0" w:color="auto"/>
                <w:right w:val="none" w:sz="0" w:space="0" w:color="auto"/>
              </w:divBdr>
            </w:div>
            <w:div w:id="100028088">
              <w:marLeft w:val="0"/>
              <w:marRight w:val="0"/>
              <w:marTop w:val="0"/>
              <w:marBottom w:val="0"/>
              <w:divBdr>
                <w:top w:val="none" w:sz="0" w:space="0" w:color="auto"/>
                <w:left w:val="none" w:sz="0" w:space="0" w:color="auto"/>
                <w:bottom w:val="none" w:sz="0" w:space="0" w:color="auto"/>
                <w:right w:val="none" w:sz="0" w:space="0" w:color="auto"/>
              </w:divBdr>
            </w:div>
            <w:div w:id="144979759">
              <w:marLeft w:val="0"/>
              <w:marRight w:val="0"/>
              <w:marTop w:val="0"/>
              <w:marBottom w:val="0"/>
              <w:divBdr>
                <w:top w:val="none" w:sz="0" w:space="0" w:color="auto"/>
                <w:left w:val="none" w:sz="0" w:space="0" w:color="auto"/>
                <w:bottom w:val="none" w:sz="0" w:space="0" w:color="auto"/>
                <w:right w:val="none" w:sz="0" w:space="0" w:color="auto"/>
              </w:divBdr>
            </w:div>
          </w:divsChild>
        </w:div>
        <w:div w:id="1518494652">
          <w:marLeft w:val="0"/>
          <w:marRight w:val="0"/>
          <w:marTop w:val="0"/>
          <w:marBottom w:val="0"/>
          <w:divBdr>
            <w:top w:val="none" w:sz="0" w:space="0" w:color="auto"/>
            <w:left w:val="none" w:sz="0" w:space="0" w:color="auto"/>
            <w:bottom w:val="none" w:sz="0" w:space="0" w:color="auto"/>
            <w:right w:val="none" w:sz="0" w:space="0" w:color="auto"/>
          </w:divBdr>
          <w:divsChild>
            <w:div w:id="1954511990">
              <w:marLeft w:val="0"/>
              <w:marRight w:val="0"/>
              <w:marTop w:val="0"/>
              <w:marBottom w:val="0"/>
              <w:divBdr>
                <w:top w:val="none" w:sz="0" w:space="0" w:color="auto"/>
                <w:left w:val="none" w:sz="0" w:space="0" w:color="auto"/>
                <w:bottom w:val="none" w:sz="0" w:space="0" w:color="auto"/>
                <w:right w:val="none" w:sz="0" w:space="0" w:color="auto"/>
              </w:divBdr>
            </w:div>
            <w:div w:id="1521313279">
              <w:marLeft w:val="0"/>
              <w:marRight w:val="0"/>
              <w:marTop w:val="0"/>
              <w:marBottom w:val="0"/>
              <w:divBdr>
                <w:top w:val="none" w:sz="0" w:space="0" w:color="auto"/>
                <w:left w:val="none" w:sz="0" w:space="0" w:color="auto"/>
                <w:bottom w:val="none" w:sz="0" w:space="0" w:color="auto"/>
                <w:right w:val="none" w:sz="0" w:space="0" w:color="auto"/>
              </w:divBdr>
            </w:div>
            <w:div w:id="281155865">
              <w:marLeft w:val="0"/>
              <w:marRight w:val="0"/>
              <w:marTop w:val="0"/>
              <w:marBottom w:val="0"/>
              <w:divBdr>
                <w:top w:val="none" w:sz="0" w:space="0" w:color="auto"/>
                <w:left w:val="none" w:sz="0" w:space="0" w:color="auto"/>
                <w:bottom w:val="none" w:sz="0" w:space="0" w:color="auto"/>
                <w:right w:val="none" w:sz="0" w:space="0" w:color="auto"/>
              </w:divBdr>
            </w:div>
          </w:divsChild>
        </w:div>
        <w:div w:id="1826359937">
          <w:marLeft w:val="0"/>
          <w:marRight w:val="0"/>
          <w:marTop w:val="0"/>
          <w:marBottom w:val="0"/>
          <w:divBdr>
            <w:top w:val="none" w:sz="0" w:space="0" w:color="auto"/>
            <w:left w:val="none" w:sz="0" w:space="0" w:color="auto"/>
            <w:bottom w:val="none" w:sz="0" w:space="0" w:color="auto"/>
            <w:right w:val="none" w:sz="0" w:space="0" w:color="auto"/>
          </w:divBdr>
          <w:divsChild>
            <w:div w:id="1372799526">
              <w:marLeft w:val="0"/>
              <w:marRight w:val="0"/>
              <w:marTop w:val="0"/>
              <w:marBottom w:val="0"/>
              <w:divBdr>
                <w:top w:val="none" w:sz="0" w:space="0" w:color="auto"/>
                <w:left w:val="none" w:sz="0" w:space="0" w:color="auto"/>
                <w:bottom w:val="none" w:sz="0" w:space="0" w:color="auto"/>
                <w:right w:val="none" w:sz="0" w:space="0" w:color="auto"/>
              </w:divBdr>
            </w:div>
            <w:div w:id="1311251783">
              <w:marLeft w:val="0"/>
              <w:marRight w:val="0"/>
              <w:marTop w:val="0"/>
              <w:marBottom w:val="0"/>
              <w:divBdr>
                <w:top w:val="none" w:sz="0" w:space="0" w:color="auto"/>
                <w:left w:val="none" w:sz="0" w:space="0" w:color="auto"/>
                <w:bottom w:val="none" w:sz="0" w:space="0" w:color="auto"/>
                <w:right w:val="none" w:sz="0" w:space="0" w:color="auto"/>
              </w:divBdr>
            </w:div>
            <w:div w:id="1235360325">
              <w:marLeft w:val="0"/>
              <w:marRight w:val="0"/>
              <w:marTop w:val="0"/>
              <w:marBottom w:val="0"/>
              <w:divBdr>
                <w:top w:val="none" w:sz="0" w:space="0" w:color="auto"/>
                <w:left w:val="none" w:sz="0" w:space="0" w:color="auto"/>
                <w:bottom w:val="none" w:sz="0" w:space="0" w:color="auto"/>
                <w:right w:val="none" w:sz="0" w:space="0" w:color="auto"/>
              </w:divBdr>
            </w:div>
            <w:div w:id="1628777015">
              <w:marLeft w:val="0"/>
              <w:marRight w:val="0"/>
              <w:marTop w:val="0"/>
              <w:marBottom w:val="0"/>
              <w:divBdr>
                <w:top w:val="none" w:sz="0" w:space="0" w:color="auto"/>
                <w:left w:val="none" w:sz="0" w:space="0" w:color="auto"/>
                <w:bottom w:val="none" w:sz="0" w:space="0" w:color="auto"/>
                <w:right w:val="none" w:sz="0" w:space="0" w:color="auto"/>
              </w:divBdr>
            </w:div>
            <w:div w:id="184902621">
              <w:marLeft w:val="0"/>
              <w:marRight w:val="0"/>
              <w:marTop w:val="0"/>
              <w:marBottom w:val="0"/>
              <w:divBdr>
                <w:top w:val="none" w:sz="0" w:space="0" w:color="auto"/>
                <w:left w:val="none" w:sz="0" w:space="0" w:color="auto"/>
                <w:bottom w:val="none" w:sz="0" w:space="0" w:color="auto"/>
                <w:right w:val="none" w:sz="0" w:space="0" w:color="auto"/>
              </w:divBdr>
            </w:div>
            <w:div w:id="1224608316">
              <w:marLeft w:val="0"/>
              <w:marRight w:val="0"/>
              <w:marTop w:val="0"/>
              <w:marBottom w:val="0"/>
              <w:divBdr>
                <w:top w:val="none" w:sz="0" w:space="0" w:color="auto"/>
                <w:left w:val="none" w:sz="0" w:space="0" w:color="auto"/>
                <w:bottom w:val="none" w:sz="0" w:space="0" w:color="auto"/>
                <w:right w:val="none" w:sz="0" w:space="0" w:color="auto"/>
              </w:divBdr>
            </w:div>
            <w:div w:id="1009792189">
              <w:marLeft w:val="0"/>
              <w:marRight w:val="0"/>
              <w:marTop w:val="0"/>
              <w:marBottom w:val="0"/>
              <w:divBdr>
                <w:top w:val="none" w:sz="0" w:space="0" w:color="auto"/>
                <w:left w:val="none" w:sz="0" w:space="0" w:color="auto"/>
                <w:bottom w:val="none" w:sz="0" w:space="0" w:color="auto"/>
                <w:right w:val="none" w:sz="0" w:space="0" w:color="auto"/>
              </w:divBdr>
            </w:div>
            <w:div w:id="1017200063">
              <w:marLeft w:val="0"/>
              <w:marRight w:val="0"/>
              <w:marTop w:val="0"/>
              <w:marBottom w:val="0"/>
              <w:divBdr>
                <w:top w:val="none" w:sz="0" w:space="0" w:color="auto"/>
                <w:left w:val="none" w:sz="0" w:space="0" w:color="auto"/>
                <w:bottom w:val="none" w:sz="0" w:space="0" w:color="auto"/>
                <w:right w:val="none" w:sz="0" w:space="0" w:color="auto"/>
              </w:divBdr>
            </w:div>
          </w:divsChild>
        </w:div>
        <w:div w:id="833423166">
          <w:marLeft w:val="0"/>
          <w:marRight w:val="0"/>
          <w:marTop w:val="0"/>
          <w:marBottom w:val="0"/>
          <w:divBdr>
            <w:top w:val="none" w:sz="0" w:space="0" w:color="auto"/>
            <w:left w:val="none" w:sz="0" w:space="0" w:color="auto"/>
            <w:bottom w:val="none" w:sz="0" w:space="0" w:color="auto"/>
            <w:right w:val="none" w:sz="0" w:space="0" w:color="auto"/>
          </w:divBdr>
          <w:divsChild>
            <w:div w:id="2099709827">
              <w:marLeft w:val="0"/>
              <w:marRight w:val="0"/>
              <w:marTop w:val="0"/>
              <w:marBottom w:val="0"/>
              <w:divBdr>
                <w:top w:val="none" w:sz="0" w:space="0" w:color="auto"/>
                <w:left w:val="none" w:sz="0" w:space="0" w:color="auto"/>
                <w:bottom w:val="none" w:sz="0" w:space="0" w:color="auto"/>
                <w:right w:val="none" w:sz="0" w:space="0" w:color="auto"/>
              </w:divBdr>
            </w:div>
            <w:div w:id="931742828">
              <w:marLeft w:val="0"/>
              <w:marRight w:val="0"/>
              <w:marTop w:val="0"/>
              <w:marBottom w:val="0"/>
              <w:divBdr>
                <w:top w:val="none" w:sz="0" w:space="0" w:color="auto"/>
                <w:left w:val="none" w:sz="0" w:space="0" w:color="auto"/>
                <w:bottom w:val="none" w:sz="0" w:space="0" w:color="auto"/>
                <w:right w:val="none" w:sz="0" w:space="0" w:color="auto"/>
              </w:divBdr>
            </w:div>
            <w:div w:id="70857737">
              <w:marLeft w:val="0"/>
              <w:marRight w:val="0"/>
              <w:marTop w:val="0"/>
              <w:marBottom w:val="0"/>
              <w:divBdr>
                <w:top w:val="none" w:sz="0" w:space="0" w:color="auto"/>
                <w:left w:val="none" w:sz="0" w:space="0" w:color="auto"/>
                <w:bottom w:val="none" w:sz="0" w:space="0" w:color="auto"/>
                <w:right w:val="none" w:sz="0" w:space="0" w:color="auto"/>
              </w:divBdr>
            </w:div>
            <w:div w:id="1267957705">
              <w:marLeft w:val="0"/>
              <w:marRight w:val="0"/>
              <w:marTop w:val="0"/>
              <w:marBottom w:val="0"/>
              <w:divBdr>
                <w:top w:val="none" w:sz="0" w:space="0" w:color="auto"/>
                <w:left w:val="none" w:sz="0" w:space="0" w:color="auto"/>
                <w:bottom w:val="none" w:sz="0" w:space="0" w:color="auto"/>
                <w:right w:val="none" w:sz="0" w:space="0" w:color="auto"/>
              </w:divBdr>
            </w:div>
            <w:div w:id="1993171090">
              <w:marLeft w:val="0"/>
              <w:marRight w:val="0"/>
              <w:marTop w:val="0"/>
              <w:marBottom w:val="0"/>
              <w:divBdr>
                <w:top w:val="none" w:sz="0" w:space="0" w:color="auto"/>
                <w:left w:val="none" w:sz="0" w:space="0" w:color="auto"/>
                <w:bottom w:val="none" w:sz="0" w:space="0" w:color="auto"/>
                <w:right w:val="none" w:sz="0" w:space="0" w:color="auto"/>
              </w:divBdr>
            </w:div>
            <w:div w:id="1940944952">
              <w:marLeft w:val="0"/>
              <w:marRight w:val="0"/>
              <w:marTop w:val="0"/>
              <w:marBottom w:val="0"/>
              <w:divBdr>
                <w:top w:val="none" w:sz="0" w:space="0" w:color="auto"/>
                <w:left w:val="none" w:sz="0" w:space="0" w:color="auto"/>
                <w:bottom w:val="none" w:sz="0" w:space="0" w:color="auto"/>
                <w:right w:val="none" w:sz="0" w:space="0" w:color="auto"/>
              </w:divBdr>
            </w:div>
          </w:divsChild>
        </w:div>
        <w:div w:id="2038509397">
          <w:marLeft w:val="0"/>
          <w:marRight w:val="0"/>
          <w:marTop w:val="0"/>
          <w:marBottom w:val="0"/>
          <w:divBdr>
            <w:top w:val="none" w:sz="0" w:space="0" w:color="auto"/>
            <w:left w:val="none" w:sz="0" w:space="0" w:color="auto"/>
            <w:bottom w:val="none" w:sz="0" w:space="0" w:color="auto"/>
            <w:right w:val="none" w:sz="0" w:space="0" w:color="auto"/>
          </w:divBdr>
          <w:divsChild>
            <w:div w:id="1793136535">
              <w:marLeft w:val="0"/>
              <w:marRight w:val="0"/>
              <w:marTop w:val="0"/>
              <w:marBottom w:val="0"/>
              <w:divBdr>
                <w:top w:val="none" w:sz="0" w:space="0" w:color="auto"/>
                <w:left w:val="none" w:sz="0" w:space="0" w:color="auto"/>
                <w:bottom w:val="none" w:sz="0" w:space="0" w:color="auto"/>
                <w:right w:val="none" w:sz="0" w:space="0" w:color="auto"/>
              </w:divBdr>
            </w:div>
          </w:divsChild>
        </w:div>
        <w:div w:id="824585101">
          <w:marLeft w:val="0"/>
          <w:marRight w:val="0"/>
          <w:marTop w:val="0"/>
          <w:marBottom w:val="0"/>
          <w:divBdr>
            <w:top w:val="none" w:sz="0" w:space="0" w:color="auto"/>
            <w:left w:val="none" w:sz="0" w:space="0" w:color="auto"/>
            <w:bottom w:val="none" w:sz="0" w:space="0" w:color="auto"/>
            <w:right w:val="none" w:sz="0" w:space="0" w:color="auto"/>
          </w:divBdr>
          <w:divsChild>
            <w:div w:id="1524661271">
              <w:marLeft w:val="0"/>
              <w:marRight w:val="0"/>
              <w:marTop w:val="0"/>
              <w:marBottom w:val="0"/>
              <w:divBdr>
                <w:top w:val="none" w:sz="0" w:space="0" w:color="auto"/>
                <w:left w:val="none" w:sz="0" w:space="0" w:color="auto"/>
                <w:bottom w:val="none" w:sz="0" w:space="0" w:color="auto"/>
                <w:right w:val="none" w:sz="0" w:space="0" w:color="auto"/>
              </w:divBdr>
            </w:div>
          </w:divsChild>
        </w:div>
        <w:div w:id="865485953">
          <w:marLeft w:val="0"/>
          <w:marRight w:val="0"/>
          <w:marTop w:val="0"/>
          <w:marBottom w:val="0"/>
          <w:divBdr>
            <w:top w:val="none" w:sz="0" w:space="0" w:color="auto"/>
            <w:left w:val="none" w:sz="0" w:space="0" w:color="auto"/>
            <w:bottom w:val="none" w:sz="0" w:space="0" w:color="auto"/>
            <w:right w:val="none" w:sz="0" w:space="0" w:color="auto"/>
          </w:divBdr>
          <w:divsChild>
            <w:div w:id="1188569587">
              <w:marLeft w:val="0"/>
              <w:marRight w:val="0"/>
              <w:marTop w:val="0"/>
              <w:marBottom w:val="0"/>
              <w:divBdr>
                <w:top w:val="none" w:sz="0" w:space="0" w:color="auto"/>
                <w:left w:val="none" w:sz="0" w:space="0" w:color="auto"/>
                <w:bottom w:val="none" w:sz="0" w:space="0" w:color="auto"/>
                <w:right w:val="none" w:sz="0" w:space="0" w:color="auto"/>
              </w:divBdr>
            </w:div>
            <w:div w:id="1745444154">
              <w:marLeft w:val="0"/>
              <w:marRight w:val="0"/>
              <w:marTop w:val="0"/>
              <w:marBottom w:val="0"/>
              <w:divBdr>
                <w:top w:val="none" w:sz="0" w:space="0" w:color="auto"/>
                <w:left w:val="none" w:sz="0" w:space="0" w:color="auto"/>
                <w:bottom w:val="none" w:sz="0" w:space="0" w:color="auto"/>
                <w:right w:val="none" w:sz="0" w:space="0" w:color="auto"/>
              </w:divBdr>
            </w:div>
            <w:div w:id="310519755">
              <w:marLeft w:val="0"/>
              <w:marRight w:val="0"/>
              <w:marTop w:val="0"/>
              <w:marBottom w:val="0"/>
              <w:divBdr>
                <w:top w:val="none" w:sz="0" w:space="0" w:color="auto"/>
                <w:left w:val="none" w:sz="0" w:space="0" w:color="auto"/>
                <w:bottom w:val="none" w:sz="0" w:space="0" w:color="auto"/>
                <w:right w:val="none" w:sz="0" w:space="0" w:color="auto"/>
              </w:divBdr>
            </w:div>
            <w:div w:id="732853868">
              <w:marLeft w:val="0"/>
              <w:marRight w:val="0"/>
              <w:marTop w:val="0"/>
              <w:marBottom w:val="0"/>
              <w:divBdr>
                <w:top w:val="none" w:sz="0" w:space="0" w:color="auto"/>
                <w:left w:val="none" w:sz="0" w:space="0" w:color="auto"/>
                <w:bottom w:val="none" w:sz="0" w:space="0" w:color="auto"/>
                <w:right w:val="none" w:sz="0" w:space="0" w:color="auto"/>
              </w:divBdr>
            </w:div>
          </w:divsChild>
        </w:div>
        <w:div w:id="1371109861">
          <w:marLeft w:val="0"/>
          <w:marRight w:val="0"/>
          <w:marTop w:val="0"/>
          <w:marBottom w:val="0"/>
          <w:divBdr>
            <w:top w:val="none" w:sz="0" w:space="0" w:color="auto"/>
            <w:left w:val="none" w:sz="0" w:space="0" w:color="auto"/>
            <w:bottom w:val="none" w:sz="0" w:space="0" w:color="auto"/>
            <w:right w:val="none" w:sz="0" w:space="0" w:color="auto"/>
          </w:divBdr>
          <w:divsChild>
            <w:div w:id="528875839">
              <w:marLeft w:val="0"/>
              <w:marRight w:val="0"/>
              <w:marTop w:val="0"/>
              <w:marBottom w:val="0"/>
              <w:divBdr>
                <w:top w:val="none" w:sz="0" w:space="0" w:color="auto"/>
                <w:left w:val="none" w:sz="0" w:space="0" w:color="auto"/>
                <w:bottom w:val="none" w:sz="0" w:space="0" w:color="auto"/>
                <w:right w:val="none" w:sz="0" w:space="0" w:color="auto"/>
              </w:divBdr>
            </w:div>
            <w:div w:id="1183662521">
              <w:marLeft w:val="0"/>
              <w:marRight w:val="0"/>
              <w:marTop w:val="0"/>
              <w:marBottom w:val="0"/>
              <w:divBdr>
                <w:top w:val="none" w:sz="0" w:space="0" w:color="auto"/>
                <w:left w:val="none" w:sz="0" w:space="0" w:color="auto"/>
                <w:bottom w:val="none" w:sz="0" w:space="0" w:color="auto"/>
                <w:right w:val="none" w:sz="0" w:space="0" w:color="auto"/>
              </w:divBdr>
            </w:div>
            <w:div w:id="2137915839">
              <w:marLeft w:val="0"/>
              <w:marRight w:val="0"/>
              <w:marTop w:val="0"/>
              <w:marBottom w:val="0"/>
              <w:divBdr>
                <w:top w:val="none" w:sz="0" w:space="0" w:color="auto"/>
                <w:left w:val="none" w:sz="0" w:space="0" w:color="auto"/>
                <w:bottom w:val="none" w:sz="0" w:space="0" w:color="auto"/>
                <w:right w:val="none" w:sz="0" w:space="0" w:color="auto"/>
              </w:divBdr>
            </w:div>
            <w:div w:id="376780991">
              <w:marLeft w:val="0"/>
              <w:marRight w:val="0"/>
              <w:marTop w:val="0"/>
              <w:marBottom w:val="0"/>
              <w:divBdr>
                <w:top w:val="none" w:sz="0" w:space="0" w:color="auto"/>
                <w:left w:val="none" w:sz="0" w:space="0" w:color="auto"/>
                <w:bottom w:val="none" w:sz="0" w:space="0" w:color="auto"/>
                <w:right w:val="none" w:sz="0" w:space="0" w:color="auto"/>
              </w:divBdr>
            </w:div>
            <w:div w:id="176965918">
              <w:marLeft w:val="0"/>
              <w:marRight w:val="0"/>
              <w:marTop w:val="0"/>
              <w:marBottom w:val="0"/>
              <w:divBdr>
                <w:top w:val="none" w:sz="0" w:space="0" w:color="auto"/>
                <w:left w:val="none" w:sz="0" w:space="0" w:color="auto"/>
                <w:bottom w:val="none" w:sz="0" w:space="0" w:color="auto"/>
                <w:right w:val="none" w:sz="0" w:space="0" w:color="auto"/>
              </w:divBdr>
            </w:div>
            <w:div w:id="341782986">
              <w:marLeft w:val="0"/>
              <w:marRight w:val="0"/>
              <w:marTop w:val="0"/>
              <w:marBottom w:val="0"/>
              <w:divBdr>
                <w:top w:val="none" w:sz="0" w:space="0" w:color="auto"/>
                <w:left w:val="none" w:sz="0" w:space="0" w:color="auto"/>
                <w:bottom w:val="none" w:sz="0" w:space="0" w:color="auto"/>
                <w:right w:val="none" w:sz="0" w:space="0" w:color="auto"/>
              </w:divBdr>
            </w:div>
            <w:div w:id="590546510">
              <w:marLeft w:val="0"/>
              <w:marRight w:val="0"/>
              <w:marTop w:val="0"/>
              <w:marBottom w:val="0"/>
              <w:divBdr>
                <w:top w:val="none" w:sz="0" w:space="0" w:color="auto"/>
                <w:left w:val="none" w:sz="0" w:space="0" w:color="auto"/>
                <w:bottom w:val="none" w:sz="0" w:space="0" w:color="auto"/>
                <w:right w:val="none" w:sz="0" w:space="0" w:color="auto"/>
              </w:divBdr>
            </w:div>
            <w:div w:id="1964454607">
              <w:marLeft w:val="0"/>
              <w:marRight w:val="0"/>
              <w:marTop w:val="0"/>
              <w:marBottom w:val="0"/>
              <w:divBdr>
                <w:top w:val="none" w:sz="0" w:space="0" w:color="auto"/>
                <w:left w:val="none" w:sz="0" w:space="0" w:color="auto"/>
                <w:bottom w:val="none" w:sz="0" w:space="0" w:color="auto"/>
                <w:right w:val="none" w:sz="0" w:space="0" w:color="auto"/>
              </w:divBdr>
            </w:div>
          </w:divsChild>
        </w:div>
        <w:div w:id="1300846852">
          <w:marLeft w:val="0"/>
          <w:marRight w:val="0"/>
          <w:marTop w:val="0"/>
          <w:marBottom w:val="0"/>
          <w:divBdr>
            <w:top w:val="none" w:sz="0" w:space="0" w:color="auto"/>
            <w:left w:val="none" w:sz="0" w:space="0" w:color="auto"/>
            <w:bottom w:val="none" w:sz="0" w:space="0" w:color="auto"/>
            <w:right w:val="none" w:sz="0" w:space="0" w:color="auto"/>
          </w:divBdr>
          <w:divsChild>
            <w:div w:id="1943952916">
              <w:marLeft w:val="0"/>
              <w:marRight w:val="0"/>
              <w:marTop w:val="0"/>
              <w:marBottom w:val="0"/>
              <w:divBdr>
                <w:top w:val="none" w:sz="0" w:space="0" w:color="auto"/>
                <w:left w:val="none" w:sz="0" w:space="0" w:color="auto"/>
                <w:bottom w:val="none" w:sz="0" w:space="0" w:color="auto"/>
                <w:right w:val="none" w:sz="0" w:space="0" w:color="auto"/>
              </w:divBdr>
            </w:div>
            <w:div w:id="1449658639">
              <w:marLeft w:val="0"/>
              <w:marRight w:val="0"/>
              <w:marTop w:val="0"/>
              <w:marBottom w:val="0"/>
              <w:divBdr>
                <w:top w:val="none" w:sz="0" w:space="0" w:color="auto"/>
                <w:left w:val="none" w:sz="0" w:space="0" w:color="auto"/>
                <w:bottom w:val="none" w:sz="0" w:space="0" w:color="auto"/>
                <w:right w:val="none" w:sz="0" w:space="0" w:color="auto"/>
              </w:divBdr>
            </w:div>
            <w:div w:id="483013591">
              <w:marLeft w:val="0"/>
              <w:marRight w:val="0"/>
              <w:marTop w:val="0"/>
              <w:marBottom w:val="0"/>
              <w:divBdr>
                <w:top w:val="none" w:sz="0" w:space="0" w:color="auto"/>
                <w:left w:val="none" w:sz="0" w:space="0" w:color="auto"/>
                <w:bottom w:val="none" w:sz="0" w:space="0" w:color="auto"/>
                <w:right w:val="none" w:sz="0" w:space="0" w:color="auto"/>
              </w:divBdr>
            </w:div>
            <w:div w:id="1146166735">
              <w:marLeft w:val="0"/>
              <w:marRight w:val="0"/>
              <w:marTop w:val="0"/>
              <w:marBottom w:val="0"/>
              <w:divBdr>
                <w:top w:val="none" w:sz="0" w:space="0" w:color="auto"/>
                <w:left w:val="none" w:sz="0" w:space="0" w:color="auto"/>
                <w:bottom w:val="none" w:sz="0" w:space="0" w:color="auto"/>
                <w:right w:val="none" w:sz="0" w:space="0" w:color="auto"/>
              </w:divBdr>
            </w:div>
            <w:div w:id="822741767">
              <w:marLeft w:val="0"/>
              <w:marRight w:val="0"/>
              <w:marTop w:val="0"/>
              <w:marBottom w:val="0"/>
              <w:divBdr>
                <w:top w:val="none" w:sz="0" w:space="0" w:color="auto"/>
                <w:left w:val="none" w:sz="0" w:space="0" w:color="auto"/>
                <w:bottom w:val="none" w:sz="0" w:space="0" w:color="auto"/>
                <w:right w:val="none" w:sz="0" w:space="0" w:color="auto"/>
              </w:divBdr>
            </w:div>
            <w:div w:id="414590192">
              <w:marLeft w:val="0"/>
              <w:marRight w:val="0"/>
              <w:marTop w:val="0"/>
              <w:marBottom w:val="0"/>
              <w:divBdr>
                <w:top w:val="none" w:sz="0" w:space="0" w:color="auto"/>
                <w:left w:val="none" w:sz="0" w:space="0" w:color="auto"/>
                <w:bottom w:val="none" w:sz="0" w:space="0" w:color="auto"/>
                <w:right w:val="none" w:sz="0" w:space="0" w:color="auto"/>
              </w:divBdr>
            </w:div>
            <w:div w:id="815688734">
              <w:marLeft w:val="0"/>
              <w:marRight w:val="0"/>
              <w:marTop w:val="0"/>
              <w:marBottom w:val="0"/>
              <w:divBdr>
                <w:top w:val="none" w:sz="0" w:space="0" w:color="auto"/>
                <w:left w:val="none" w:sz="0" w:space="0" w:color="auto"/>
                <w:bottom w:val="none" w:sz="0" w:space="0" w:color="auto"/>
                <w:right w:val="none" w:sz="0" w:space="0" w:color="auto"/>
              </w:divBdr>
            </w:div>
            <w:div w:id="1486164608">
              <w:marLeft w:val="0"/>
              <w:marRight w:val="0"/>
              <w:marTop w:val="0"/>
              <w:marBottom w:val="0"/>
              <w:divBdr>
                <w:top w:val="none" w:sz="0" w:space="0" w:color="auto"/>
                <w:left w:val="none" w:sz="0" w:space="0" w:color="auto"/>
                <w:bottom w:val="none" w:sz="0" w:space="0" w:color="auto"/>
                <w:right w:val="none" w:sz="0" w:space="0" w:color="auto"/>
              </w:divBdr>
            </w:div>
          </w:divsChild>
        </w:div>
        <w:div w:id="1471704874">
          <w:marLeft w:val="0"/>
          <w:marRight w:val="0"/>
          <w:marTop w:val="0"/>
          <w:marBottom w:val="0"/>
          <w:divBdr>
            <w:top w:val="none" w:sz="0" w:space="0" w:color="auto"/>
            <w:left w:val="none" w:sz="0" w:space="0" w:color="auto"/>
            <w:bottom w:val="none" w:sz="0" w:space="0" w:color="auto"/>
            <w:right w:val="none" w:sz="0" w:space="0" w:color="auto"/>
          </w:divBdr>
          <w:divsChild>
            <w:div w:id="492380619">
              <w:marLeft w:val="0"/>
              <w:marRight w:val="0"/>
              <w:marTop w:val="0"/>
              <w:marBottom w:val="0"/>
              <w:divBdr>
                <w:top w:val="none" w:sz="0" w:space="0" w:color="auto"/>
                <w:left w:val="none" w:sz="0" w:space="0" w:color="auto"/>
                <w:bottom w:val="none" w:sz="0" w:space="0" w:color="auto"/>
                <w:right w:val="none" w:sz="0" w:space="0" w:color="auto"/>
              </w:divBdr>
            </w:div>
            <w:div w:id="165749310">
              <w:marLeft w:val="0"/>
              <w:marRight w:val="0"/>
              <w:marTop w:val="0"/>
              <w:marBottom w:val="0"/>
              <w:divBdr>
                <w:top w:val="none" w:sz="0" w:space="0" w:color="auto"/>
                <w:left w:val="none" w:sz="0" w:space="0" w:color="auto"/>
                <w:bottom w:val="none" w:sz="0" w:space="0" w:color="auto"/>
                <w:right w:val="none" w:sz="0" w:space="0" w:color="auto"/>
              </w:divBdr>
            </w:div>
            <w:div w:id="997616175">
              <w:marLeft w:val="0"/>
              <w:marRight w:val="0"/>
              <w:marTop w:val="0"/>
              <w:marBottom w:val="0"/>
              <w:divBdr>
                <w:top w:val="none" w:sz="0" w:space="0" w:color="auto"/>
                <w:left w:val="none" w:sz="0" w:space="0" w:color="auto"/>
                <w:bottom w:val="none" w:sz="0" w:space="0" w:color="auto"/>
                <w:right w:val="none" w:sz="0" w:space="0" w:color="auto"/>
              </w:divBdr>
            </w:div>
            <w:div w:id="1152214310">
              <w:marLeft w:val="0"/>
              <w:marRight w:val="0"/>
              <w:marTop w:val="0"/>
              <w:marBottom w:val="0"/>
              <w:divBdr>
                <w:top w:val="none" w:sz="0" w:space="0" w:color="auto"/>
                <w:left w:val="none" w:sz="0" w:space="0" w:color="auto"/>
                <w:bottom w:val="none" w:sz="0" w:space="0" w:color="auto"/>
                <w:right w:val="none" w:sz="0" w:space="0" w:color="auto"/>
              </w:divBdr>
            </w:div>
            <w:div w:id="16932872">
              <w:marLeft w:val="0"/>
              <w:marRight w:val="0"/>
              <w:marTop w:val="0"/>
              <w:marBottom w:val="0"/>
              <w:divBdr>
                <w:top w:val="none" w:sz="0" w:space="0" w:color="auto"/>
                <w:left w:val="none" w:sz="0" w:space="0" w:color="auto"/>
                <w:bottom w:val="none" w:sz="0" w:space="0" w:color="auto"/>
                <w:right w:val="none" w:sz="0" w:space="0" w:color="auto"/>
              </w:divBdr>
            </w:div>
            <w:div w:id="696007980">
              <w:marLeft w:val="0"/>
              <w:marRight w:val="0"/>
              <w:marTop w:val="0"/>
              <w:marBottom w:val="0"/>
              <w:divBdr>
                <w:top w:val="none" w:sz="0" w:space="0" w:color="auto"/>
                <w:left w:val="none" w:sz="0" w:space="0" w:color="auto"/>
                <w:bottom w:val="none" w:sz="0" w:space="0" w:color="auto"/>
                <w:right w:val="none" w:sz="0" w:space="0" w:color="auto"/>
              </w:divBdr>
            </w:div>
            <w:div w:id="1701277312">
              <w:marLeft w:val="0"/>
              <w:marRight w:val="0"/>
              <w:marTop w:val="0"/>
              <w:marBottom w:val="0"/>
              <w:divBdr>
                <w:top w:val="none" w:sz="0" w:space="0" w:color="auto"/>
                <w:left w:val="none" w:sz="0" w:space="0" w:color="auto"/>
                <w:bottom w:val="none" w:sz="0" w:space="0" w:color="auto"/>
                <w:right w:val="none" w:sz="0" w:space="0" w:color="auto"/>
              </w:divBdr>
            </w:div>
          </w:divsChild>
        </w:div>
        <w:div w:id="943610717">
          <w:marLeft w:val="0"/>
          <w:marRight w:val="0"/>
          <w:marTop w:val="0"/>
          <w:marBottom w:val="0"/>
          <w:divBdr>
            <w:top w:val="none" w:sz="0" w:space="0" w:color="auto"/>
            <w:left w:val="none" w:sz="0" w:space="0" w:color="auto"/>
            <w:bottom w:val="none" w:sz="0" w:space="0" w:color="auto"/>
            <w:right w:val="none" w:sz="0" w:space="0" w:color="auto"/>
          </w:divBdr>
          <w:divsChild>
            <w:div w:id="1063335874">
              <w:marLeft w:val="0"/>
              <w:marRight w:val="0"/>
              <w:marTop w:val="0"/>
              <w:marBottom w:val="0"/>
              <w:divBdr>
                <w:top w:val="none" w:sz="0" w:space="0" w:color="auto"/>
                <w:left w:val="none" w:sz="0" w:space="0" w:color="auto"/>
                <w:bottom w:val="none" w:sz="0" w:space="0" w:color="auto"/>
                <w:right w:val="none" w:sz="0" w:space="0" w:color="auto"/>
              </w:divBdr>
            </w:div>
            <w:div w:id="912276517">
              <w:marLeft w:val="0"/>
              <w:marRight w:val="0"/>
              <w:marTop w:val="0"/>
              <w:marBottom w:val="0"/>
              <w:divBdr>
                <w:top w:val="none" w:sz="0" w:space="0" w:color="auto"/>
                <w:left w:val="none" w:sz="0" w:space="0" w:color="auto"/>
                <w:bottom w:val="none" w:sz="0" w:space="0" w:color="auto"/>
                <w:right w:val="none" w:sz="0" w:space="0" w:color="auto"/>
              </w:divBdr>
            </w:div>
            <w:div w:id="2007661260">
              <w:marLeft w:val="0"/>
              <w:marRight w:val="0"/>
              <w:marTop w:val="0"/>
              <w:marBottom w:val="0"/>
              <w:divBdr>
                <w:top w:val="none" w:sz="0" w:space="0" w:color="auto"/>
                <w:left w:val="none" w:sz="0" w:space="0" w:color="auto"/>
                <w:bottom w:val="none" w:sz="0" w:space="0" w:color="auto"/>
                <w:right w:val="none" w:sz="0" w:space="0" w:color="auto"/>
              </w:divBdr>
            </w:div>
            <w:div w:id="523834023">
              <w:marLeft w:val="0"/>
              <w:marRight w:val="0"/>
              <w:marTop w:val="0"/>
              <w:marBottom w:val="0"/>
              <w:divBdr>
                <w:top w:val="none" w:sz="0" w:space="0" w:color="auto"/>
                <w:left w:val="none" w:sz="0" w:space="0" w:color="auto"/>
                <w:bottom w:val="none" w:sz="0" w:space="0" w:color="auto"/>
                <w:right w:val="none" w:sz="0" w:space="0" w:color="auto"/>
              </w:divBdr>
            </w:div>
            <w:div w:id="578179861">
              <w:marLeft w:val="0"/>
              <w:marRight w:val="0"/>
              <w:marTop w:val="0"/>
              <w:marBottom w:val="0"/>
              <w:divBdr>
                <w:top w:val="none" w:sz="0" w:space="0" w:color="auto"/>
                <w:left w:val="none" w:sz="0" w:space="0" w:color="auto"/>
                <w:bottom w:val="none" w:sz="0" w:space="0" w:color="auto"/>
                <w:right w:val="none" w:sz="0" w:space="0" w:color="auto"/>
              </w:divBdr>
            </w:div>
            <w:div w:id="1884058623">
              <w:marLeft w:val="0"/>
              <w:marRight w:val="0"/>
              <w:marTop w:val="0"/>
              <w:marBottom w:val="0"/>
              <w:divBdr>
                <w:top w:val="none" w:sz="0" w:space="0" w:color="auto"/>
                <w:left w:val="none" w:sz="0" w:space="0" w:color="auto"/>
                <w:bottom w:val="none" w:sz="0" w:space="0" w:color="auto"/>
                <w:right w:val="none" w:sz="0" w:space="0" w:color="auto"/>
              </w:divBdr>
            </w:div>
          </w:divsChild>
        </w:div>
        <w:div w:id="829952586">
          <w:marLeft w:val="0"/>
          <w:marRight w:val="0"/>
          <w:marTop w:val="0"/>
          <w:marBottom w:val="0"/>
          <w:divBdr>
            <w:top w:val="none" w:sz="0" w:space="0" w:color="auto"/>
            <w:left w:val="none" w:sz="0" w:space="0" w:color="auto"/>
            <w:bottom w:val="none" w:sz="0" w:space="0" w:color="auto"/>
            <w:right w:val="none" w:sz="0" w:space="0" w:color="auto"/>
          </w:divBdr>
          <w:divsChild>
            <w:div w:id="551041639">
              <w:marLeft w:val="0"/>
              <w:marRight w:val="0"/>
              <w:marTop w:val="0"/>
              <w:marBottom w:val="0"/>
              <w:divBdr>
                <w:top w:val="none" w:sz="0" w:space="0" w:color="auto"/>
                <w:left w:val="none" w:sz="0" w:space="0" w:color="auto"/>
                <w:bottom w:val="none" w:sz="0" w:space="0" w:color="auto"/>
                <w:right w:val="none" w:sz="0" w:space="0" w:color="auto"/>
              </w:divBdr>
            </w:div>
            <w:div w:id="685399223">
              <w:marLeft w:val="0"/>
              <w:marRight w:val="0"/>
              <w:marTop w:val="0"/>
              <w:marBottom w:val="0"/>
              <w:divBdr>
                <w:top w:val="none" w:sz="0" w:space="0" w:color="auto"/>
                <w:left w:val="none" w:sz="0" w:space="0" w:color="auto"/>
                <w:bottom w:val="none" w:sz="0" w:space="0" w:color="auto"/>
                <w:right w:val="none" w:sz="0" w:space="0" w:color="auto"/>
              </w:divBdr>
            </w:div>
            <w:div w:id="1894343061">
              <w:marLeft w:val="0"/>
              <w:marRight w:val="0"/>
              <w:marTop w:val="0"/>
              <w:marBottom w:val="0"/>
              <w:divBdr>
                <w:top w:val="none" w:sz="0" w:space="0" w:color="auto"/>
                <w:left w:val="none" w:sz="0" w:space="0" w:color="auto"/>
                <w:bottom w:val="none" w:sz="0" w:space="0" w:color="auto"/>
                <w:right w:val="none" w:sz="0" w:space="0" w:color="auto"/>
              </w:divBdr>
            </w:div>
            <w:div w:id="680855839">
              <w:marLeft w:val="0"/>
              <w:marRight w:val="0"/>
              <w:marTop w:val="0"/>
              <w:marBottom w:val="0"/>
              <w:divBdr>
                <w:top w:val="none" w:sz="0" w:space="0" w:color="auto"/>
                <w:left w:val="none" w:sz="0" w:space="0" w:color="auto"/>
                <w:bottom w:val="none" w:sz="0" w:space="0" w:color="auto"/>
                <w:right w:val="none" w:sz="0" w:space="0" w:color="auto"/>
              </w:divBdr>
            </w:div>
            <w:div w:id="1720082267">
              <w:marLeft w:val="0"/>
              <w:marRight w:val="0"/>
              <w:marTop w:val="0"/>
              <w:marBottom w:val="0"/>
              <w:divBdr>
                <w:top w:val="none" w:sz="0" w:space="0" w:color="auto"/>
                <w:left w:val="none" w:sz="0" w:space="0" w:color="auto"/>
                <w:bottom w:val="none" w:sz="0" w:space="0" w:color="auto"/>
                <w:right w:val="none" w:sz="0" w:space="0" w:color="auto"/>
              </w:divBdr>
            </w:div>
            <w:div w:id="1024861488">
              <w:marLeft w:val="0"/>
              <w:marRight w:val="0"/>
              <w:marTop w:val="0"/>
              <w:marBottom w:val="0"/>
              <w:divBdr>
                <w:top w:val="none" w:sz="0" w:space="0" w:color="auto"/>
                <w:left w:val="none" w:sz="0" w:space="0" w:color="auto"/>
                <w:bottom w:val="none" w:sz="0" w:space="0" w:color="auto"/>
                <w:right w:val="none" w:sz="0" w:space="0" w:color="auto"/>
              </w:divBdr>
            </w:div>
          </w:divsChild>
        </w:div>
        <w:div w:id="375739045">
          <w:marLeft w:val="0"/>
          <w:marRight w:val="0"/>
          <w:marTop w:val="0"/>
          <w:marBottom w:val="0"/>
          <w:divBdr>
            <w:top w:val="none" w:sz="0" w:space="0" w:color="auto"/>
            <w:left w:val="none" w:sz="0" w:space="0" w:color="auto"/>
            <w:bottom w:val="none" w:sz="0" w:space="0" w:color="auto"/>
            <w:right w:val="none" w:sz="0" w:space="0" w:color="auto"/>
          </w:divBdr>
          <w:divsChild>
            <w:div w:id="620578166">
              <w:marLeft w:val="0"/>
              <w:marRight w:val="0"/>
              <w:marTop w:val="0"/>
              <w:marBottom w:val="0"/>
              <w:divBdr>
                <w:top w:val="none" w:sz="0" w:space="0" w:color="auto"/>
                <w:left w:val="none" w:sz="0" w:space="0" w:color="auto"/>
                <w:bottom w:val="none" w:sz="0" w:space="0" w:color="auto"/>
                <w:right w:val="none" w:sz="0" w:space="0" w:color="auto"/>
              </w:divBdr>
            </w:div>
            <w:div w:id="1433470409">
              <w:marLeft w:val="0"/>
              <w:marRight w:val="0"/>
              <w:marTop w:val="0"/>
              <w:marBottom w:val="0"/>
              <w:divBdr>
                <w:top w:val="none" w:sz="0" w:space="0" w:color="auto"/>
                <w:left w:val="none" w:sz="0" w:space="0" w:color="auto"/>
                <w:bottom w:val="none" w:sz="0" w:space="0" w:color="auto"/>
                <w:right w:val="none" w:sz="0" w:space="0" w:color="auto"/>
              </w:divBdr>
            </w:div>
            <w:div w:id="29846572">
              <w:marLeft w:val="0"/>
              <w:marRight w:val="0"/>
              <w:marTop w:val="0"/>
              <w:marBottom w:val="0"/>
              <w:divBdr>
                <w:top w:val="none" w:sz="0" w:space="0" w:color="auto"/>
                <w:left w:val="none" w:sz="0" w:space="0" w:color="auto"/>
                <w:bottom w:val="none" w:sz="0" w:space="0" w:color="auto"/>
                <w:right w:val="none" w:sz="0" w:space="0" w:color="auto"/>
              </w:divBdr>
            </w:div>
            <w:div w:id="26684768">
              <w:marLeft w:val="0"/>
              <w:marRight w:val="0"/>
              <w:marTop w:val="0"/>
              <w:marBottom w:val="0"/>
              <w:divBdr>
                <w:top w:val="none" w:sz="0" w:space="0" w:color="auto"/>
                <w:left w:val="none" w:sz="0" w:space="0" w:color="auto"/>
                <w:bottom w:val="none" w:sz="0" w:space="0" w:color="auto"/>
                <w:right w:val="none" w:sz="0" w:space="0" w:color="auto"/>
              </w:divBdr>
            </w:div>
            <w:div w:id="1654020764">
              <w:marLeft w:val="0"/>
              <w:marRight w:val="0"/>
              <w:marTop w:val="0"/>
              <w:marBottom w:val="0"/>
              <w:divBdr>
                <w:top w:val="none" w:sz="0" w:space="0" w:color="auto"/>
                <w:left w:val="none" w:sz="0" w:space="0" w:color="auto"/>
                <w:bottom w:val="none" w:sz="0" w:space="0" w:color="auto"/>
                <w:right w:val="none" w:sz="0" w:space="0" w:color="auto"/>
              </w:divBdr>
            </w:div>
            <w:div w:id="1088308415">
              <w:marLeft w:val="0"/>
              <w:marRight w:val="0"/>
              <w:marTop w:val="0"/>
              <w:marBottom w:val="0"/>
              <w:divBdr>
                <w:top w:val="none" w:sz="0" w:space="0" w:color="auto"/>
                <w:left w:val="none" w:sz="0" w:space="0" w:color="auto"/>
                <w:bottom w:val="none" w:sz="0" w:space="0" w:color="auto"/>
                <w:right w:val="none" w:sz="0" w:space="0" w:color="auto"/>
              </w:divBdr>
            </w:div>
            <w:div w:id="1832215003">
              <w:marLeft w:val="0"/>
              <w:marRight w:val="0"/>
              <w:marTop w:val="0"/>
              <w:marBottom w:val="0"/>
              <w:divBdr>
                <w:top w:val="none" w:sz="0" w:space="0" w:color="auto"/>
                <w:left w:val="none" w:sz="0" w:space="0" w:color="auto"/>
                <w:bottom w:val="none" w:sz="0" w:space="0" w:color="auto"/>
                <w:right w:val="none" w:sz="0" w:space="0" w:color="auto"/>
              </w:divBdr>
            </w:div>
            <w:div w:id="989021331">
              <w:marLeft w:val="0"/>
              <w:marRight w:val="0"/>
              <w:marTop w:val="0"/>
              <w:marBottom w:val="0"/>
              <w:divBdr>
                <w:top w:val="none" w:sz="0" w:space="0" w:color="auto"/>
                <w:left w:val="none" w:sz="0" w:space="0" w:color="auto"/>
                <w:bottom w:val="none" w:sz="0" w:space="0" w:color="auto"/>
                <w:right w:val="none" w:sz="0" w:space="0" w:color="auto"/>
              </w:divBdr>
            </w:div>
            <w:div w:id="1697534513">
              <w:marLeft w:val="0"/>
              <w:marRight w:val="0"/>
              <w:marTop w:val="0"/>
              <w:marBottom w:val="0"/>
              <w:divBdr>
                <w:top w:val="none" w:sz="0" w:space="0" w:color="auto"/>
                <w:left w:val="none" w:sz="0" w:space="0" w:color="auto"/>
                <w:bottom w:val="none" w:sz="0" w:space="0" w:color="auto"/>
                <w:right w:val="none" w:sz="0" w:space="0" w:color="auto"/>
              </w:divBdr>
            </w:div>
            <w:div w:id="1250308250">
              <w:marLeft w:val="0"/>
              <w:marRight w:val="0"/>
              <w:marTop w:val="0"/>
              <w:marBottom w:val="0"/>
              <w:divBdr>
                <w:top w:val="none" w:sz="0" w:space="0" w:color="auto"/>
                <w:left w:val="none" w:sz="0" w:space="0" w:color="auto"/>
                <w:bottom w:val="none" w:sz="0" w:space="0" w:color="auto"/>
                <w:right w:val="none" w:sz="0" w:space="0" w:color="auto"/>
              </w:divBdr>
            </w:div>
            <w:div w:id="674655194">
              <w:marLeft w:val="0"/>
              <w:marRight w:val="0"/>
              <w:marTop w:val="0"/>
              <w:marBottom w:val="0"/>
              <w:divBdr>
                <w:top w:val="none" w:sz="0" w:space="0" w:color="auto"/>
                <w:left w:val="none" w:sz="0" w:space="0" w:color="auto"/>
                <w:bottom w:val="none" w:sz="0" w:space="0" w:color="auto"/>
                <w:right w:val="none" w:sz="0" w:space="0" w:color="auto"/>
              </w:divBdr>
            </w:div>
            <w:div w:id="964044803">
              <w:marLeft w:val="0"/>
              <w:marRight w:val="0"/>
              <w:marTop w:val="0"/>
              <w:marBottom w:val="0"/>
              <w:divBdr>
                <w:top w:val="none" w:sz="0" w:space="0" w:color="auto"/>
                <w:left w:val="none" w:sz="0" w:space="0" w:color="auto"/>
                <w:bottom w:val="none" w:sz="0" w:space="0" w:color="auto"/>
                <w:right w:val="none" w:sz="0" w:space="0" w:color="auto"/>
              </w:divBdr>
            </w:div>
            <w:div w:id="524947701">
              <w:marLeft w:val="0"/>
              <w:marRight w:val="0"/>
              <w:marTop w:val="0"/>
              <w:marBottom w:val="0"/>
              <w:divBdr>
                <w:top w:val="none" w:sz="0" w:space="0" w:color="auto"/>
                <w:left w:val="none" w:sz="0" w:space="0" w:color="auto"/>
                <w:bottom w:val="none" w:sz="0" w:space="0" w:color="auto"/>
                <w:right w:val="none" w:sz="0" w:space="0" w:color="auto"/>
              </w:divBdr>
            </w:div>
          </w:divsChild>
        </w:div>
        <w:div w:id="311639368">
          <w:marLeft w:val="0"/>
          <w:marRight w:val="0"/>
          <w:marTop w:val="0"/>
          <w:marBottom w:val="0"/>
          <w:divBdr>
            <w:top w:val="none" w:sz="0" w:space="0" w:color="auto"/>
            <w:left w:val="none" w:sz="0" w:space="0" w:color="auto"/>
            <w:bottom w:val="none" w:sz="0" w:space="0" w:color="auto"/>
            <w:right w:val="none" w:sz="0" w:space="0" w:color="auto"/>
          </w:divBdr>
          <w:divsChild>
            <w:div w:id="554389917">
              <w:marLeft w:val="0"/>
              <w:marRight w:val="0"/>
              <w:marTop w:val="0"/>
              <w:marBottom w:val="0"/>
              <w:divBdr>
                <w:top w:val="none" w:sz="0" w:space="0" w:color="auto"/>
                <w:left w:val="none" w:sz="0" w:space="0" w:color="auto"/>
                <w:bottom w:val="none" w:sz="0" w:space="0" w:color="auto"/>
                <w:right w:val="none" w:sz="0" w:space="0" w:color="auto"/>
              </w:divBdr>
            </w:div>
            <w:div w:id="66465826">
              <w:marLeft w:val="0"/>
              <w:marRight w:val="0"/>
              <w:marTop w:val="0"/>
              <w:marBottom w:val="0"/>
              <w:divBdr>
                <w:top w:val="none" w:sz="0" w:space="0" w:color="auto"/>
                <w:left w:val="none" w:sz="0" w:space="0" w:color="auto"/>
                <w:bottom w:val="none" w:sz="0" w:space="0" w:color="auto"/>
                <w:right w:val="none" w:sz="0" w:space="0" w:color="auto"/>
              </w:divBdr>
            </w:div>
            <w:div w:id="369115034">
              <w:marLeft w:val="0"/>
              <w:marRight w:val="0"/>
              <w:marTop w:val="0"/>
              <w:marBottom w:val="0"/>
              <w:divBdr>
                <w:top w:val="none" w:sz="0" w:space="0" w:color="auto"/>
                <w:left w:val="none" w:sz="0" w:space="0" w:color="auto"/>
                <w:bottom w:val="none" w:sz="0" w:space="0" w:color="auto"/>
                <w:right w:val="none" w:sz="0" w:space="0" w:color="auto"/>
              </w:divBdr>
            </w:div>
            <w:div w:id="555048387">
              <w:marLeft w:val="0"/>
              <w:marRight w:val="0"/>
              <w:marTop w:val="0"/>
              <w:marBottom w:val="0"/>
              <w:divBdr>
                <w:top w:val="none" w:sz="0" w:space="0" w:color="auto"/>
                <w:left w:val="none" w:sz="0" w:space="0" w:color="auto"/>
                <w:bottom w:val="none" w:sz="0" w:space="0" w:color="auto"/>
                <w:right w:val="none" w:sz="0" w:space="0" w:color="auto"/>
              </w:divBdr>
            </w:div>
            <w:div w:id="324169739">
              <w:marLeft w:val="0"/>
              <w:marRight w:val="0"/>
              <w:marTop w:val="0"/>
              <w:marBottom w:val="0"/>
              <w:divBdr>
                <w:top w:val="none" w:sz="0" w:space="0" w:color="auto"/>
                <w:left w:val="none" w:sz="0" w:space="0" w:color="auto"/>
                <w:bottom w:val="none" w:sz="0" w:space="0" w:color="auto"/>
                <w:right w:val="none" w:sz="0" w:space="0" w:color="auto"/>
              </w:divBdr>
            </w:div>
            <w:div w:id="262348843">
              <w:marLeft w:val="0"/>
              <w:marRight w:val="0"/>
              <w:marTop w:val="0"/>
              <w:marBottom w:val="0"/>
              <w:divBdr>
                <w:top w:val="none" w:sz="0" w:space="0" w:color="auto"/>
                <w:left w:val="none" w:sz="0" w:space="0" w:color="auto"/>
                <w:bottom w:val="none" w:sz="0" w:space="0" w:color="auto"/>
                <w:right w:val="none" w:sz="0" w:space="0" w:color="auto"/>
              </w:divBdr>
            </w:div>
            <w:div w:id="465202188">
              <w:marLeft w:val="0"/>
              <w:marRight w:val="0"/>
              <w:marTop w:val="0"/>
              <w:marBottom w:val="0"/>
              <w:divBdr>
                <w:top w:val="none" w:sz="0" w:space="0" w:color="auto"/>
                <w:left w:val="none" w:sz="0" w:space="0" w:color="auto"/>
                <w:bottom w:val="none" w:sz="0" w:space="0" w:color="auto"/>
                <w:right w:val="none" w:sz="0" w:space="0" w:color="auto"/>
              </w:divBdr>
            </w:div>
            <w:div w:id="630524202">
              <w:marLeft w:val="0"/>
              <w:marRight w:val="0"/>
              <w:marTop w:val="0"/>
              <w:marBottom w:val="0"/>
              <w:divBdr>
                <w:top w:val="none" w:sz="0" w:space="0" w:color="auto"/>
                <w:left w:val="none" w:sz="0" w:space="0" w:color="auto"/>
                <w:bottom w:val="none" w:sz="0" w:space="0" w:color="auto"/>
                <w:right w:val="none" w:sz="0" w:space="0" w:color="auto"/>
              </w:divBdr>
            </w:div>
            <w:div w:id="398751188">
              <w:marLeft w:val="0"/>
              <w:marRight w:val="0"/>
              <w:marTop w:val="0"/>
              <w:marBottom w:val="0"/>
              <w:divBdr>
                <w:top w:val="none" w:sz="0" w:space="0" w:color="auto"/>
                <w:left w:val="none" w:sz="0" w:space="0" w:color="auto"/>
                <w:bottom w:val="none" w:sz="0" w:space="0" w:color="auto"/>
                <w:right w:val="none" w:sz="0" w:space="0" w:color="auto"/>
              </w:divBdr>
            </w:div>
            <w:div w:id="1903171857">
              <w:marLeft w:val="0"/>
              <w:marRight w:val="0"/>
              <w:marTop w:val="0"/>
              <w:marBottom w:val="0"/>
              <w:divBdr>
                <w:top w:val="none" w:sz="0" w:space="0" w:color="auto"/>
                <w:left w:val="none" w:sz="0" w:space="0" w:color="auto"/>
                <w:bottom w:val="none" w:sz="0" w:space="0" w:color="auto"/>
                <w:right w:val="none" w:sz="0" w:space="0" w:color="auto"/>
              </w:divBdr>
            </w:div>
            <w:div w:id="1027802047">
              <w:marLeft w:val="0"/>
              <w:marRight w:val="0"/>
              <w:marTop w:val="0"/>
              <w:marBottom w:val="0"/>
              <w:divBdr>
                <w:top w:val="none" w:sz="0" w:space="0" w:color="auto"/>
                <w:left w:val="none" w:sz="0" w:space="0" w:color="auto"/>
                <w:bottom w:val="none" w:sz="0" w:space="0" w:color="auto"/>
                <w:right w:val="none" w:sz="0" w:space="0" w:color="auto"/>
              </w:divBdr>
            </w:div>
            <w:div w:id="931007578">
              <w:marLeft w:val="0"/>
              <w:marRight w:val="0"/>
              <w:marTop w:val="0"/>
              <w:marBottom w:val="0"/>
              <w:divBdr>
                <w:top w:val="none" w:sz="0" w:space="0" w:color="auto"/>
                <w:left w:val="none" w:sz="0" w:space="0" w:color="auto"/>
                <w:bottom w:val="none" w:sz="0" w:space="0" w:color="auto"/>
                <w:right w:val="none" w:sz="0" w:space="0" w:color="auto"/>
              </w:divBdr>
            </w:div>
            <w:div w:id="1941986514">
              <w:marLeft w:val="0"/>
              <w:marRight w:val="0"/>
              <w:marTop w:val="0"/>
              <w:marBottom w:val="0"/>
              <w:divBdr>
                <w:top w:val="none" w:sz="0" w:space="0" w:color="auto"/>
                <w:left w:val="none" w:sz="0" w:space="0" w:color="auto"/>
                <w:bottom w:val="none" w:sz="0" w:space="0" w:color="auto"/>
                <w:right w:val="none" w:sz="0" w:space="0" w:color="auto"/>
              </w:divBdr>
            </w:div>
          </w:divsChild>
        </w:div>
        <w:div w:id="1097092113">
          <w:marLeft w:val="0"/>
          <w:marRight w:val="0"/>
          <w:marTop w:val="0"/>
          <w:marBottom w:val="0"/>
          <w:divBdr>
            <w:top w:val="none" w:sz="0" w:space="0" w:color="auto"/>
            <w:left w:val="none" w:sz="0" w:space="0" w:color="auto"/>
            <w:bottom w:val="none" w:sz="0" w:space="0" w:color="auto"/>
            <w:right w:val="none" w:sz="0" w:space="0" w:color="auto"/>
          </w:divBdr>
          <w:divsChild>
            <w:div w:id="2099255621">
              <w:marLeft w:val="0"/>
              <w:marRight w:val="0"/>
              <w:marTop w:val="0"/>
              <w:marBottom w:val="0"/>
              <w:divBdr>
                <w:top w:val="none" w:sz="0" w:space="0" w:color="auto"/>
                <w:left w:val="none" w:sz="0" w:space="0" w:color="auto"/>
                <w:bottom w:val="none" w:sz="0" w:space="0" w:color="auto"/>
                <w:right w:val="none" w:sz="0" w:space="0" w:color="auto"/>
              </w:divBdr>
            </w:div>
            <w:div w:id="1835291303">
              <w:marLeft w:val="0"/>
              <w:marRight w:val="0"/>
              <w:marTop w:val="0"/>
              <w:marBottom w:val="0"/>
              <w:divBdr>
                <w:top w:val="none" w:sz="0" w:space="0" w:color="auto"/>
                <w:left w:val="none" w:sz="0" w:space="0" w:color="auto"/>
                <w:bottom w:val="none" w:sz="0" w:space="0" w:color="auto"/>
                <w:right w:val="none" w:sz="0" w:space="0" w:color="auto"/>
              </w:divBdr>
            </w:div>
            <w:div w:id="2113474396">
              <w:marLeft w:val="0"/>
              <w:marRight w:val="0"/>
              <w:marTop w:val="0"/>
              <w:marBottom w:val="0"/>
              <w:divBdr>
                <w:top w:val="none" w:sz="0" w:space="0" w:color="auto"/>
                <w:left w:val="none" w:sz="0" w:space="0" w:color="auto"/>
                <w:bottom w:val="none" w:sz="0" w:space="0" w:color="auto"/>
                <w:right w:val="none" w:sz="0" w:space="0" w:color="auto"/>
              </w:divBdr>
            </w:div>
            <w:div w:id="1396048711">
              <w:marLeft w:val="0"/>
              <w:marRight w:val="0"/>
              <w:marTop w:val="0"/>
              <w:marBottom w:val="0"/>
              <w:divBdr>
                <w:top w:val="none" w:sz="0" w:space="0" w:color="auto"/>
                <w:left w:val="none" w:sz="0" w:space="0" w:color="auto"/>
                <w:bottom w:val="none" w:sz="0" w:space="0" w:color="auto"/>
                <w:right w:val="none" w:sz="0" w:space="0" w:color="auto"/>
              </w:divBdr>
            </w:div>
            <w:div w:id="1312563168">
              <w:marLeft w:val="0"/>
              <w:marRight w:val="0"/>
              <w:marTop w:val="0"/>
              <w:marBottom w:val="0"/>
              <w:divBdr>
                <w:top w:val="none" w:sz="0" w:space="0" w:color="auto"/>
                <w:left w:val="none" w:sz="0" w:space="0" w:color="auto"/>
                <w:bottom w:val="none" w:sz="0" w:space="0" w:color="auto"/>
                <w:right w:val="none" w:sz="0" w:space="0" w:color="auto"/>
              </w:divBdr>
            </w:div>
            <w:div w:id="1480686820">
              <w:marLeft w:val="0"/>
              <w:marRight w:val="0"/>
              <w:marTop w:val="0"/>
              <w:marBottom w:val="0"/>
              <w:divBdr>
                <w:top w:val="none" w:sz="0" w:space="0" w:color="auto"/>
                <w:left w:val="none" w:sz="0" w:space="0" w:color="auto"/>
                <w:bottom w:val="none" w:sz="0" w:space="0" w:color="auto"/>
                <w:right w:val="none" w:sz="0" w:space="0" w:color="auto"/>
              </w:divBdr>
            </w:div>
            <w:div w:id="1600335600">
              <w:marLeft w:val="0"/>
              <w:marRight w:val="0"/>
              <w:marTop w:val="0"/>
              <w:marBottom w:val="0"/>
              <w:divBdr>
                <w:top w:val="none" w:sz="0" w:space="0" w:color="auto"/>
                <w:left w:val="none" w:sz="0" w:space="0" w:color="auto"/>
                <w:bottom w:val="none" w:sz="0" w:space="0" w:color="auto"/>
                <w:right w:val="none" w:sz="0" w:space="0" w:color="auto"/>
              </w:divBdr>
            </w:div>
            <w:div w:id="1434011740">
              <w:marLeft w:val="0"/>
              <w:marRight w:val="0"/>
              <w:marTop w:val="0"/>
              <w:marBottom w:val="0"/>
              <w:divBdr>
                <w:top w:val="none" w:sz="0" w:space="0" w:color="auto"/>
                <w:left w:val="none" w:sz="0" w:space="0" w:color="auto"/>
                <w:bottom w:val="none" w:sz="0" w:space="0" w:color="auto"/>
                <w:right w:val="none" w:sz="0" w:space="0" w:color="auto"/>
              </w:divBdr>
            </w:div>
            <w:div w:id="2138064962">
              <w:marLeft w:val="0"/>
              <w:marRight w:val="0"/>
              <w:marTop w:val="0"/>
              <w:marBottom w:val="0"/>
              <w:divBdr>
                <w:top w:val="none" w:sz="0" w:space="0" w:color="auto"/>
                <w:left w:val="none" w:sz="0" w:space="0" w:color="auto"/>
                <w:bottom w:val="none" w:sz="0" w:space="0" w:color="auto"/>
                <w:right w:val="none" w:sz="0" w:space="0" w:color="auto"/>
              </w:divBdr>
            </w:div>
            <w:div w:id="453017233">
              <w:marLeft w:val="0"/>
              <w:marRight w:val="0"/>
              <w:marTop w:val="0"/>
              <w:marBottom w:val="0"/>
              <w:divBdr>
                <w:top w:val="none" w:sz="0" w:space="0" w:color="auto"/>
                <w:left w:val="none" w:sz="0" w:space="0" w:color="auto"/>
                <w:bottom w:val="none" w:sz="0" w:space="0" w:color="auto"/>
                <w:right w:val="none" w:sz="0" w:space="0" w:color="auto"/>
              </w:divBdr>
            </w:div>
            <w:div w:id="484123282">
              <w:marLeft w:val="0"/>
              <w:marRight w:val="0"/>
              <w:marTop w:val="0"/>
              <w:marBottom w:val="0"/>
              <w:divBdr>
                <w:top w:val="none" w:sz="0" w:space="0" w:color="auto"/>
                <w:left w:val="none" w:sz="0" w:space="0" w:color="auto"/>
                <w:bottom w:val="none" w:sz="0" w:space="0" w:color="auto"/>
                <w:right w:val="none" w:sz="0" w:space="0" w:color="auto"/>
              </w:divBdr>
            </w:div>
            <w:div w:id="1510176199">
              <w:marLeft w:val="0"/>
              <w:marRight w:val="0"/>
              <w:marTop w:val="0"/>
              <w:marBottom w:val="0"/>
              <w:divBdr>
                <w:top w:val="none" w:sz="0" w:space="0" w:color="auto"/>
                <w:left w:val="none" w:sz="0" w:space="0" w:color="auto"/>
                <w:bottom w:val="none" w:sz="0" w:space="0" w:color="auto"/>
                <w:right w:val="none" w:sz="0" w:space="0" w:color="auto"/>
              </w:divBdr>
            </w:div>
            <w:div w:id="1964075068">
              <w:marLeft w:val="0"/>
              <w:marRight w:val="0"/>
              <w:marTop w:val="0"/>
              <w:marBottom w:val="0"/>
              <w:divBdr>
                <w:top w:val="none" w:sz="0" w:space="0" w:color="auto"/>
                <w:left w:val="none" w:sz="0" w:space="0" w:color="auto"/>
                <w:bottom w:val="none" w:sz="0" w:space="0" w:color="auto"/>
                <w:right w:val="none" w:sz="0" w:space="0" w:color="auto"/>
              </w:divBdr>
            </w:div>
            <w:div w:id="1573809338">
              <w:marLeft w:val="0"/>
              <w:marRight w:val="0"/>
              <w:marTop w:val="0"/>
              <w:marBottom w:val="0"/>
              <w:divBdr>
                <w:top w:val="none" w:sz="0" w:space="0" w:color="auto"/>
                <w:left w:val="none" w:sz="0" w:space="0" w:color="auto"/>
                <w:bottom w:val="none" w:sz="0" w:space="0" w:color="auto"/>
                <w:right w:val="none" w:sz="0" w:space="0" w:color="auto"/>
              </w:divBdr>
            </w:div>
          </w:divsChild>
        </w:div>
        <w:div w:id="21590391">
          <w:marLeft w:val="0"/>
          <w:marRight w:val="0"/>
          <w:marTop w:val="0"/>
          <w:marBottom w:val="0"/>
          <w:divBdr>
            <w:top w:val="none" w:sz="0" w:space="0" w:color="auto"/>
            <w:left w:val="none" w:sz="0" w:space="0" w:color="auto"/>
            <w:bottom w:val="none" w:sz="0" w:space="0" w:color="auto"/>
            <w:right w:val="none" w:sz="0" w:space="0" w:color="auto"/>
          </w:divBdr>
          <w:divsChild>
            <w:div w:id="953054274">
              <w:marLeft w:val="0"/>
              <w:marRight w:val="0"/>
              <w:marTop w:val="0"/>
              <w:marBottom w:val="0"/>
              <w:divBdr>
                <w:top w:val="none" w:sz="0" w:space="0" w:color="auto"/>
                <w:left w:val="none" w:sz="0" w:space="0" w:color="auto"/>
                <w:bottom w:val="none" w:sz="0" w:space="0" w:color="auto"/>
                <w:right w:val="none" w:sz="0" w:space="0" w:color="auto"/>
              </w:divBdr>
            </w:div>
            <w:div w:id="1164857243">
              <w:marLeft w:val="0"/>
              <w:marRight w:val="0"/>
              <w:marTop w:val="0"/>
              <w:marBottom w:val="0"/>
              <w:divBdr>
                <w:top w:val="none" w:sz="0" w:space="0" w:color="auto"/>
                <w:left w:val="none" w:sz="0" w:space="0" w:color="auto"/>
                <w:bottom w:val="none" w:sz="0" w:space="0" w:color="auto"/>
                <w:right w:val="none" w:sz="0" w:space="0" w:color="auto"/>
              </w:divBdr>
            </w:div>
            <w:div w:id="536889571">
              <w:marLeft w:val="0"/>
              <w:marRight w:val="0"/>
              <w:marTop w:val="0"/>
              <w:marBottom w:val="0"/>
              <w:divBdr>
                <w:top w:val="none" w:sz="0" w:space="0" w:color="auto"/>
                <w:left w:val="none" w:sz="0" w:space="0" w:color="auto"/>
                <w:bottom w:val="none" w:sz="0" w:space="0" w:color="auto"/>
                <w:right w:val="none" w:sz="0" w:space="0" w:color="auto"/>
              </w:divBdr>
            </w:div>
            <w:div w:id="1451893370">
              <w:marLeft w:val="0"/>
              <w:marRight w:val="0"/>
              <w:marTop w:val="0"/>
              <w:marBottom w:val="0"/>
              <w:divBdr>
                <w:top w:val="none" w:sz="0" w:space="0" w:color="auto"/>
                <w:left w:val="none" w:sz="0" w:space="0" w:color="auto"/>
                <w:bottom w:val="none" w:sz="0" w:space="0" w:color="auto"/>
                <w:right w:val="none" w:sz="0" w:space="0" w:color="auto"/>
              </w:divBdr>
            </w:div>
            <w:div w:id="1082335433">
              <w:marLeft w:val="0"/>
              <w:marRight w:val="0"/>
              <w:marTop w:val="0"/>
              <w:marBottom w:val="0"/>
              <w:divBdr>
                <w:top w:val="none" w:sz="0" w:space="0" w:color="auto"/>
                <w:left w:val="none" w:sz="0" w:space="0" w:color="auto"/>
                <w:bottom w:val="none" w:sz="0" w:space="0" w:color="auto"/>
                <w:right w:val="none" w:sz="0" w:space="0" w:color="auto"/>
              </w:divBdr>
            </w:div>
            <w:div w:id="1454129493">
              <w:marLeft w:val="0"/>
              <w:marRight w:val="0"/>
              <w:marTop w:val="0"/>
              <w:marBottom w:val="0"/>
              <w:divBdr>
                <w:top w:val="none" w:sz="0" w:space="0" w:color="auto"/>
                <w:left w:val="none" w:sz="0" w:space="0" w:color="auto"/>
                <w:bottom w:val="none" w:sz="0" w:space="0" w:color="auto"/>
                <w:right w:val="none" w:sz="0" w:space="0" w:color="auto"/>
              </w:divBdr>
            </w:div>
            <w:div w:id="2015261067">
              <w:marLeft w:val="0"/>
              <w:marRight w:val="0"/>
              <w:marTop w:val="0"/>
              <w:marBottom w:val="0"/>
              <w:divBdr>
                <w:top w:val="none" w:sz="0" w:space="0" w:color="auto"/>
                <w:left w:val="none" w:sz="0" w:space="0" w:color="auto"/>
                <w:bottom w:val="none" w:sz="0" w:space="0" w:color="auto"/>
                <w:right w:val="none" w:sz="0" w:space="0" w:color="auto"/>
              </w:divBdr>
            </w:div>
            <w:div w:id="240992702">
              <w:marLeft w:val="0"/>
              <w:marRight w:val="0"/>
              <w:marTop w:val="0"/>
              <w:marBottom w:val="0"/>
              <w:divBdr>
                <w:top w:val="none" w:sz="0" w:space="0" w:color="auto"/>
                <w:left w:val="none" w:sz="0" w:space="0" w:color="auto"/>
                <w:bottom w:val="none" w:sz="0" w:space="0" w:color="auto"/>
                <w:right w:val="none" w:sz="0" w:space="0" w:color="auto"/>
              </w:divBdr>
            </w:div>
            <w:div w:id="577519763">
              <w:marLeft w:val="0"/>
              <w:marRight w:val="0"/>
              <w:marTop w:val="0"/>
              <w:marBottom w:val="0"/>
              <w:divBdr>
                <w:top w:val="none" w:sz="0" w:space="0" w:color="auto"/>
                <w:left w:val="none" w:sz="0" w:space="0" w:color="auto"/>
                <w:bottom w:val="none" w:sz="0" w:space="0" w:color="auto"/>
                <w:right w:val="none" w:sz="0" w:space="0" w:color="auto"/>
              </w:divBdr>
            </w:div>
            <w:div w:id="1924292778">
              <w:marLeft w:val="0"/>
              <w:marRight w:val="0"/>
              <w:marTop w:val="0"/>
              <w:marBottom w:val="0"/>
              <w:divBdr>
                <w:top w:val="none" w:sz="0" w:space="0" w:color="auto"/>
                <w:left w:val="none" w:sz="0" w:space="0" w:color="auto"/>
                <w:bottom w:val="none" w:sz="0" w:space="0" w:color="auto"/>
                <w:right w:val="none" w:sz="0" w:space="0" w:color="auto"/>
              </w:divBdr>
            </w:div>
            <w:div w:id="93482627">
              <w:marLeft w:val="0"/>
              <w:marRight w:val="0"/>
              <w:marTop w:val="0"/>
              <w:marBottom w:val="0"/>
              <w:divBdr>
                <w:top w:val="none" w:sz="0" w:space="0" w:color="auto"/>
                <w:left w:val="none" w:sz="0" w:space="0" w:color="auto"/>
                <w:bottom w:val="none" w:sz="0" w:space="0" w:color="auto"/>
                <w:right w:val="none" w:sz="0" w:space="0" w:color="auto"/>
              </w:divBdr>
            </w:div>
            <w:div w:id="922490508">
              <w:marLeft w:val="0"/>
              <w:marRight w:val="0"/>
              <w:marTop w:val="0"/>
              <w:marBottom w:val="0"/>
              <w:divBdr>
                <w:top w:val="none" w:sz="0" w:space="0" w:color="auto"/>
                <w:left w:val="none" w:sz="0" w:space="0" w:color="auto"/>
                <w:bottom w:val="none" w:sz="0" w:space="0" w:color="auto"/>
                <w:right w:val="none" w:sz="0" w:space="0" w:color="auto"/>
              </w:divBdr>
            </w:div>
            <w:div w:id="423384965">
              <w:marLeft w:val="0"/>
              <w:marRight w:val="0"/>
              <w:marTop w:val="0"/>
              <w:marBottom w:val="0"/>
              <w:divBdr>
                <w:top w:val="none" w:sz="0" w:space="0" w:color="auto"/>
                <w:left w:val="none" w:sz="0" w:space="0" w:color="auto"/>
                <w:bottom w:val="none" w:sz="0" w:space="0" w:color="auto"/>
                <w:right w:val="none" w:sz="0" w:space="0" w:color="auto"/>
              </w:divBdr>
            </w:div>
            <w:div w:id="823358879">
              <w:marLeft w:val="0"/>
              <w:marRight w:val="0"/>
              <w:marTop w:val="0"/>
              <w:marBottom w:val="0"/>
              <w:divBdr>
                <w:top w:val="none" w:sz="0" w:space="0" w:color="auto"/>
                <w:left w:val="none" w:sz="0" w:space="0" w:color="auto"/>
                <w:bottom w:val="none" w:sz="0" w:space="0" w:color="auto"/>
                <w:right w:val="none" w:sz="0" w:space="0" w:color="auto"/>
              </w:divBdr>
            </w:div>
          </w:divsChild>
        </w:div>
        <w:div w:id="365495371">
          <w:marLeft w:val="0"/>
          <w:marRight w:val="0"/>
          <w:marTop w:val="0"/>
          <w:marBottom w:val="0"/>
          <w:divBdr>
            <w:top w:val="none" w:sz="0" w:space="0" w:color="auto"/>
            <w:left w:val="none" w:sz="0" w:space="0" w:color="auto"/>
            <w:bottom w:val="none" w:sz="0" w:space="0" w:color="auto"/>
            <w:right w:val="none" w:sz="0" w:space="0" w:color="auto"/>
          </w:divBdr>
          <w:divsChild>
            <w:div w:id="251202090">
              <w:marLeft w:val="0"/>
              <w:marRight w:val="0"/>
              <w:marTop w:val="0"/>
              <w:marBottom w:val="0"/>
              <w:divBdr>
                <w:top w:val="none" w:sz="0" w:space="0" w:color="auto"/>
                <w:left w:val="none" w:sz="0" w:space="0" w:color="auto"/>
                <w:bottom w:val="none" w:sz="0" w:space="0" w:color="auto"/>
                <w:right w:val="none" w:sz="0" w:space="0" w:color="auto"/>
              </w:divBdr>
            </w:div>
            <w:div w:id="1875456000">
              <w:marLeft w:val="0"/>
              <w:marRight w:val="0"/>
              <w:marTop w:val="0"/>
              <w:marBottom w:val="0"/>
              <w:divBdr>
                <w:top w:val="none" w:sz="0" w:space="0" w:color="auto"/>
                <w:left w:val="none" w:sz="0" w:space="0" w:color="auto"/>
                <w:bottom w:val="none" w:sz="0" w:space="0" w:color="auto"/>
                <w:right w:val="none" w:sz="0" w:space="0" w:color="auto"/>
              </w:divBdr>
            </w:div>
            <w:div w:id="1988510933">
              <w:marLeft w:val="0"/>
              <w:marRight w:val="0"/>
              <w:marTop w:val="0"/>
              <w:marBottom w:val="0"/>
              <w:divBdr>
                <w:top w:val="none" w:sz="0" w:space="0" w:color="auto"/>
                <w:left w:val="none" w:sz="0" w:space="0" w:color="auto"/>
                <w:bottom w:val="none" w:sz="0" w:space="0" w:color="auto"/>
                <w:right w:val="none" w:sz="0" w:space="0" w:color="auto"/>
              </w:divBdr>
            </w:div>
            <w:div w:id="1295059141">
              <w:marLeft w:val="0"/>
              <w:marRight w:val="0"/>
              <w:marTop w:val="0"/>
              <w:marBottom w:val="0"/>
              <w:divBdr>
                <w:top w:val="none" w:sz="0" w:space="0" w:color="auto"/>
                <w:left w:val="none" w:sz="0" w:space="0" w:color="auto"/>
                <w:bottom w:val="none" w:sz="0" w:space="0" w:color="auto"/>
                <w:right w:val="none" w:sz="0" w:space="0" w:color="auto"/>
              </w:divBdr>
            </w:div>
            <w:div w:id="1877741835">
              <w:marLeft w:val="0"/>
              <w:marRight w:val="0"/>
              <w:marTop w:val="0"/>
              <w:marBottom w:val="0"/>
              <w:divBdr>
                <w:top w:val="none" w:sz="0" w:space="0" w:color="auto"/>
                <w:left w:val="none" w:sz="0" w:space="0" w:color="auto"/>
                <w:bottom w:val="none" w:sz="0" w:space="0" w:color="auto"/>
                <w:right w:val="none" w:sz="0" w:space="0" w:color="auto"/>
              </w:divBdr>
            </w:div>
            <w:div w:id="1839342966">
              <w:marLeft w:val="0"/>
              <w:marRight w:val="0"/>
              <w:marTop w:val="0"/>
              <w:marBottom w:val="0"/>
              <w:divBdr>
                <w:top w:val="none" w:sz="0" w:space="0" w:color="auto"/>
                <w:left w:val="none" w:sz="0" w:space="0" w:color="auto"/>
                <w:bottom w:val="none" w:sz="0" w:space="0" w:color="auto"/>
                <w:right w:val="none" w:sz="0" w:space="0" w:color="auto"/>
              </w:divBdr>
            </w:div>
            <w:div w:id="1087339824">
              <w:marLeft w:val="0"/>
              <w:marRight w:val="0"/>
              <w:marTop w:val="0"/>
              <w:marBottom w:val="0"/>
              <w:divBdr>
                <w:top w:val="none" w:sz="0" w:space="0" w:color="auto"/>
                <w:left w:val="none" w:sz="0" w:space="0" w:color="auto"/>
                <w:bottom w:val="none" w:sz="0" w:space="0" w:color="auto"/>
                <w:right w:val="none" w:sz="0" w:space="0" w:color="auto"/>
              </w:divBdr>
            </w:div>
            <w:div w:id="1225529818">
              <w:marLeft w:val="0"/>
              <w:marRight w:val="0"/>
              <w:marTop w:val="0"/>
              <w:marBottom w:val="0"/>
              <w:divBdr>
                <w:top w:val="none" w:sz="0" w:space="0" w:color="auto"/>
                <w:left w:val="none" w:sz="0" w:space="0" w:color="auto"/>
                <w:bottom w:val="none" w:sz="0" w:space="0" w:color="auto"/>
                <w:right w:val="none" w:sz="0" w:space="0" w:color="auto"/>
              </w:divBdr>
            </w:div>
            <w:div w:id="1054768665">
              <w:marLeft w:val="0"/>
              <w:marRight w:val="0"/>
              <w:marTop w:val="0"/>
              <w:marBottom w:val="0"/>
              <w:divBdr>
                <w:top w:val="none" w:sz="0" w:space="0" w:color="auto"/>
                <w:left w:val="none" w:sz="0" w:space="0" w:color="auto"/>
                <w:bottom w:val="none" w:sz="0" w:space="0" w:color="auto"/>
                <w:right w:val="none" w:sz="0" w:space="0" w:color="auto"/>
              </w:divBdr>
            </w:div>
            <w:div w:id="1019234790">
              <w:marLeft w:val="0"/>
              <w:marRight w:val="0"/>
              <w:marTop w:val="0"/>
              <w:marBottom w:val="0"/>
              <w:divBdr>
                <w:top w:val="none" w:sz="0" w:space="0" w:color="auto"/>
                <w:left w:val="none" w:sz="0" w:space="0" w:color="auto"/>
                <w:bottom w:val="none" w:sz="0" w:space="0" w:color="auto"/>
                <w:right w:val="none" w:sz="0" w:space="0" w:color="auto"/>
              </w:divBdr>
            </w:div>
            <w:div w:id="581139520">
              <w:marLeft w:val="0"/>
              <w:marRight w:val="0"/>
              <w:marTop w:val="0"/>
              <w:marBottom w:val="0"/>
              <w:divBdr>
                <w:top w:val="none" w:sz="0" w:space="0" w:color="auto"/>
                <w:left w:val="none" w:sz="0" w:space="0" w:color="auto"/>
                <w:bottom w:val="none" w:sz="0" w:space="0" w:color="auto"/>
                <w:right w:val="none" w:sz="0" w:space="0" w:color="auto"/>
              </w:divBdr>
            </w:div>
            <w:div w:id="1275596137">
              <w:marLeft w:val="0"/>
              <w:marRight w:val="0"/>
              <w:marTop w:val="0"/>
              <w:marBottom w:val="0"/>
              <w:divBdr>
                <w:top w:val="none" w:sz="0" w:space="0" w:color="auto"/>
                <w:left w:val="none" w:sz="0" w:space="0" w:color="auto"/>
                <w:bottom w:val="none" w:sz="0" w:space="0" w:color="auto"/>
                <w:right w:val="none" w:sz="0" w:space="0" w:color="auto"/>
              </w:divBdr>
            </w:div>
            <w:div w:id="284118269">
              <w:marLeft w:val="0"/>
              <w:marRight w:val="0"/>
              <w:marTop w:val="0"/>
              <w:marBottom w:val="0"/>
              <w:divBdr>
                <w:top w:val="none" w:sz="0" w:space="0" w:color="auto"/>
                <w:left w:val="none" w:sz="0" w:space="0" w:color="auto"/>
                <w:bottom w:val="none" w:sz="0" w:space="0" w:color="auto"/>
                <w:right w:val="none" w:sz="0" w:space="0" w:color="auto"/>
              </w:divBdr>
            </w:div>
            <w:div w:id="716969549">
              <w:marLeft w:val="0"/>
              <w:marRight w:val="0"/>
              <w:marTop w:val="0"/>
              <w:marBottom w:val="0"/>
              <w:divBdr>
                <w:top w:val="none" w:sz="0" w:space="0" w:color="auto"/>
                <w:left w:val="none" w:sz="0" w:space="0" w:color="auto"/>
                <w:bottom w:val="none" w:sz="0" w:space="0" w:color="auto"/>
                <w:right w:val="none" w:sz="0" w:space="0" w:color="auto"/>
              </w:divBdr>
            </w:div>
            <w:div w:id="564952113">
              <w:marLeft w:val="0"/>
              <w:marRight w:val="0"/>
              <w:marTop w:val="0"/>
              <w:marBottom w:val="0"/>
              <w:divBdr>
                <w:top w:val="none" w:sz="0" w:space="0" w:color="auto"/>
                <w:left w:val="none" w:sz="0" w:space="0" w:color="auto"/>
                <w:bottom w:val="none" w:sz="0" w:space="0" w:color="auto"/>
                <w:right w:val="none" w:sz="0" w:space="0" w:color="auto"/>
              </w:divBdr>
            </w:div>
          </w:divsChild>
        </w:div>
        <w:div w:id="576129499">
          <w:marLeft w:val="0"/>
          <w:marRight w:val="0"/>
          <w:marTop w:val="0"/>
          <w:marBottom w:val="0"/>
          <w:divBdr>
            <w:top w:val="none" w:sz="0" w:space="0" w:color="auto"/>
            <w:left w:val="none" w:sz="0" w:space="0" w:color="auto"/>
            <w:bottom w:val="none" w:sz="0" w:space="0" w:color="auto"/>
            <w:right w:val="none" w:sz="0" w:space="0" w:color="auto"/>
          </w:divBdr>
          <w:divsChild>
            <w:div w:id="839009847">
              <w:marLeft w:val="0"/>
              <w:marRight w:val="0"/>
              <w:marTop w:val="0"/>
              <w:marBottom w:val="0"/>
              <w:divBdr>
                <w:top w:val="none" w:sz="0" w:space="0" w:color="auto"/>
                <w:left w:val="none" w:sz="0" w:space="0" w:color="auto"/>
                <w:bottom w:val="none" w:sz="0" w:space="0" w:color="auto"/>
                <w:right w:val="none" w:sz="0" w:space="0" w:color="auto"/>
              </w:divBdr>
            </w:div>
            <w:div w:id="1080444578">
              <w:marLeft w:val="0"/>
              <w:marRight w:val="0"/>
              <w:marTop w:val="0"/>
              <w:marBottom w:val="0"/>
              <w:divBdr>
                <w:top w:val="none" w:sz="0" w:space="0" w:color="auto"/>
                <w:left w:val="none" w:sz="0" w:space="0" w:color="auto"/>
                <w:bottom w:val="none" w:sz="0" w:space="0" w:color="auto"/>
                <w:right w:val="none" w:sz="0" w:space="0" w:color="auto"/>
              </w:divBdr>
            </w:div>
            <w:div w:id="1452817568">
              <w:marLeft w:val="0"/>
              <w:marRight w:val="0"/>
              <w:marTop w:val="0"/>
              <w:marBottom w:val="0"/>
              <w:divBdr>
                <w:top w:val="none" w:sz="0" w:space="0" w:color="auto"/>
                <w:left w:val="none" w:sz="0" w:space="0" w:color="auto"/>
                <w:bottom w:val="none" w:sz="0" w:space="0" w:color="auto"/>
                <w:right w:val="none" w:sz="0" w:space="0" w:color="auto"/>
              </w:divBdr>
            </w:div>
            <w:div w:id="1522279824">
              <w:marLeft w:val="0"/>
              <w:marRight w:val="0"/>
              <w:marTop w:val="0"/>
              <w:marBottom w:val="0"/>
              <w:divBdr>
                <w:top w:val="none" w:sz="0" w:space="0" w:color="auto"/>
                <w:left w:val="none" w:sz="0" w:space="0" w:color="auto"/>
                <w:bottom w:val="none" w:sz="0" w:space="0" w:color="auto"/>
                <w:right w:val="none" w:sz="0" w:space="0" w:color="auto"/>
              </w:divBdr>
            </w:div>
            <w:div w:id="327292473">
              <w:marLeft w:val="0"/>
              <w:marRight w:val="0"/>
              <w:marTop w:val="0"/>
              <w:marBottom w:val="0"/>
              <w:divBdr>
                <w:top w:val="none" w:sz="0" w:space="0" w:color="auto"/>
                <w:left w:val="none" w:sz="0" w:space="0" w:color="auto"/>
                <w:bottom w:val="none" w:sz="0" w:space="0" w:color="auto"/>
                <w:right w:val="none" w:sz="0" w:space="0" w:color="auto"/>
              </w:divBdr>
            </w:div>
            <w:div w:id="192035092">
              <w:marLeft w:val="0"/>
              <w:marRight w:val="0"/>
              <w:marTop w:val="0"/>
              <w:marBottom w:val="0"/>
              <w:divBdr>
                <w:top w:val="none" w:sz="0" w:space="0" w:color="auto"/>
                <w:left w:val="none" w:sz="0" w:space="0" w:color="auto"/>
                <w:bottom w:val="none" w:sz="0" w:space="0" w:color="auto"/>
                <w:right w:val="none" w:sz="0" w:space="0" w:color="auto"/>
              </w:divBdr>
            </w:div>
            <w:div w:id="1427309105">
              <w:marLeft w:val="0"/>
              <w:marRight w:val="0"/>
              <w:marTop w:val="0"/>
              <w:marBottom w:val="0"/>
              <w:divBdr>
                <w:top w:val="none" w:sz="0" w:space="0" w:color="auto"/>
                <w:left w:val="none" w:sz="0" w:space="0" w:color="auto"/>
                <w:bottom w:val="none" w:sz="0" w:space="0" w:color="auto"/>
                <w:right w:val="none" w:sz="0" w:space="0" w:color="auto"/>
              </w:divBdr>
            </w:div>
            <w:div w:id="485708040">
              <w:marLeft w:val="0"/>
              <w:marRight w:val="0"/>
              <w:marTop w:val="0"/>
              <w:marBottom w:val="0"/>
              <w:divBdr>
                <w:top w:val="none" w:sz="0" w:space="0" w:color="auto"/>
                <w:left w:val="none" w:sz="0" w:space="0" w:color="auto"/>
                <w:bottom w:val="none" w:sz="0" w:space="0" w:color="auto"/>
                <w:right w:val="none" w:sz="0" w:space="0" w:color="auto"/>
              </w:divBdr>
            </w:div>
            <w:div w:id="1367758497">
              <w:marLeft w:val="0"/>
              <w:marRight w:val="0"/>
              <w:marTop w:val="0"/>
              <w:marBottom w:val="0"/>
              <w:divBdr>
                <w:top w:val="none" w:sz="0" w:space="0" w:color="auto"/>
                <w:left w:val="none" w:sz="0" w:space="0" w:color="auto"/>
                <w:bottom w:val="none" w:sz="0" w:space="0" w:color="auto"/>
                <w:right w:val="none" w:sz="0" w:space="0" w:color="auto"/>
              </w:divBdr>
            </w:div>
            <w:div w:id="9378562">
              <w:marLeft w:val="0"/>
              <w:marRight w:val="0"/>
              <w:marTop w:val="0"/>
              <w:marBottom w:val="0"/>
              <w:divBdr>
                <w:top w:val="none" w:sz="0" w:space="0" w:color="auto"/>
                <w:left w:val="none" w:sz="0" w:space="0" w:color="auto"/>
                <w:bottom w:val="none" w:sz="0" w:space="0" w:color="auto"/>
                <w:right w:val="none" w:sz="0" w:space="0" w:color="auto"/>
              </w:divBdr>
            </w:div>
            <w:div w:id="1040668355">
              <w:marLeft w:val="0"/>
              <w:marRight w:val="0"/>
              <w:marTop w:val="0"/>
              <w:marBottom w:val="0"/>
              <w:divBdr>
                <w:top w:val="none" w:sz="0" w:space="0" w:color="auto"/>
                <w:left w:val="none" w:sz="0" w:space="0" w:color="auto"/>
                <w:bottom w:val="none" w:sz="0" w:space="0" w:color="auto"/>
                <w:right w:val="none" w:sz="0" w:space="0" w:color="auto"/>
              </w:divBdr>
            </w:div>
            <w:div w:id="369844122">
              <w:marLeft w:val="0"/>
              <w:marRight w:val="0"/>
              <w:marTop w:val="0"/>
              <w:marBottom w:val="0"/>
              <w:divBdr>
                <w:top w:val="none" w:sz="0" w:space="0" w:color="auto"/>
                <w:left w:val="none" w:sz="0" w:space="0" w:color="auto"/>
                <w:bottom w:val="none" w:sz="0" w:space="0" w:color="auto"/>
                <w:right w:val="none" w:sz="0" w:space="0" w:color="auto"/>
              </w:divBdr>
            </w:div>
            <w:div w:id="1186334762">
              <w:marLeft w:val="0"/>
              <w:marRight w:val="0"/>
              <w:marTop w:val="0"/>
              <w:marBottom w:val="0"/>
              <w:divBdr>
                <w:top w:val="none" w:sz="0" w:space="0" w:color="auto"/>
                <w:left w:val="none" w:sz="0" w:space="0" w:color="auto"/>
                <w:bottom w:val="none" w:sz="0" w:space="0" w:color="auto"/>
                <w:right w:val="none" w:sz="0" w:space="0" w:color="auto"/>
              </w:divBdr>
            </w:div>
            <w:div w:id="1294747032">
              <w:marLeft w:val="0"/>
              <w:marRight w:val="0"/>
              <w:marTop w:val="0"/>
              <w:marBottom w:val="0"/>
              <w:divBdr>
                <w:top w:val="none" w:sz="0" w:space="0" w:color="auto"/>
                <w:left w:val="none" w:sz="0" w:space="0" w:color="auto"/>
                <w:bottom w:val="none" w:sz="0" w:space="0" w:color="auto"/>
                <w:right w:val="none" w:sz="0" w:space="0" w:color="auto"/>
              </w:divBdr>
            </w:div>
            <w:div w:id="13311117">
              <w:marLeft w:val="0"/>
              <w:marRight w:val="0"/>
              <w:marTop w:val="0"/>
              <w:marBottom w:val="0"/>
              <w:divBdr>
                <w:top w:val="none" w:sz="0" w:space="0" w:color="auto"/>
                <w:left w:val="none" w:sz="0" w:space="0" w:color="auto"/>
                <w:bottom w:val="none" w:sz="0" w:space="0" w:color="auto"/>
                <w:right w:val="none" w:sz="0" w:space="0" w:color="auto"/>
              </w:divBdr>
            </w:div>
            <w:div w:id="150060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894192">
      <w:bodyDiv w:val="1"/>
      <w:marLeft w:val="0"/>
      <w:marRight w:val="0"/>
      <w:marTop w:val="0"/>
      <w:marBottom w:val="0"/>
      <w:divBdr>
        <w:top w:val="none" w:sz="0" w:space="0" w:color="auto"/>
        <w:left w:val="none" w:sz="0" w:space="0" w:color="auto"/>
        <w:bottom w:val="none" w:sz="0" w:space="0" w:color="auto"/>
        <w:right w:val="none" w:sz="0" w:space="0" w:color="auto"/>
      </w:divBdr>
    </w:div>
    <w:div w:id="1845899885">
      <w:bodyDiv w:val="1"/>
      <w:marLeft w:val="0"/>
      <w:marRight w:val="0"/>
      <w:marTop w:val="0"/>
      <w:marBottom w:val="0"/>
      <w:divBdr>
        <w:top w:val="none" w:sz="0" w:space="0" w:color="auto"/>
        <w:left w:val="none" w:sz="0" w:space="0" w:color="auto"/>
        <w:bottom w:val="none" w:sz="0" w:space="0" w:color="auto"/>
        <w:right w:val="none" w:sz="0" w:space="0" w:color="auto"/>
      </w:divBdr>
      <w:divsChild>
        <w:div w:id="1987971005">
          <w:marLeft w:val="0"/>
          <w:marRight w:val="0"/>
          <w:marTop w:val="0"/>
          <w:marBottom w:val="0"/>
          <w:divBdr>
            <w:top w:val="none" w:sz="0" w:space="0" w:color="auto"/>
            <w:left w:val="none" w:sz="0" w:space="0" w:color="auto"/>
            <w:bottom w:val="none" w:sz="0" w:space="0" w:color="auto"/>
            <w:right w:val="none" w:sz="0" w:space="0" w:color="auto"/>
          </w:divBdr>
        </w:div>
        <w:div w:id="1430740160">
          <w:marLeft w:val="0"/>
          <w:marRight w:val="0"/>
          <w:marTop w:val="0"/>
          <w:marBottom w:val="0"/>
          <w:divBdr>
            <w:top w:val="none" w:sz="0" w:space="0" w:color="auto"/>
            <w:left w:val="none" w:sz="0" w:space="0" w:color="auto"/>
            <w:bottom w:val="none" w:sz="0" w:space="0" w:color="auto"/>
            <w:right w:val="none" w:sz="0" w:space="0" w:color="auto"/>
          </w:divBdr>
        </w:div>
        <w:div w:id="1530559612">
          <w:marLeft w:val="0"/>
          <w:marRight w:val="0"/>
          <w:marTop w:val="0"/>
          <w:marBottom w:val="0"/>
          <w:divBdr>
            <w:top w:val="none" w:sz="0" w:space="0" w:color="auto"/>
            <w:left w:val="none" w:sz="0" w:space="0" w:color="auto"/>
            <w:bottom w:val="none" w:sz="0" w:space="0" w:color="auto"/>
            <w:right w:val="none" w:sz="0" w:space="0" w:color="auto"/>
          </w:divBdr>
        </w:div>
        <w:div w:id="1498032977">
          <w:marLeft w:val="0"/>
          <w:marRight w:val="0"/>
          <w:marTop w:val="0"/>
          <w:marBottom w:val="0"/>
          <w:divBdr>
            <w:top w:val="none" w:sz="0" w:space="0" w:color="auto"/>
            <w:left w:val="none" w:sz="0" w:space="0" w:color="auto"/>
            <w:bottom w:val="none" w:sz="0" w:space="0" w:color="auto"/>
            <w:right w:val="none" w:sz="0" w:space="0" w:color="auto"/>
          </w:divBdr>
        </w:div>
        <w:div w:id="1641112424">
          <w:marLeft w:val="0"/>
          <w:marRight w:val="0"/>
          <w:marTop w:val="0"/>
          <w:marBottom w:val="0"/>
          <w:divBdr>
            <w:top w:val="none" w:sz="0" w:space="0" w:color="auto"/>
            <w:left w:val="none" w:sz="0" w:space="0" w:color="auto"/>
            <w:bottom w:val="none" w:sz="0" w:space="0" w:color="auto"/>
            <w:right w:val="none" w:sz="0" w:space="0" w:color="auto"/>
          </w:divBdr>
        </w:div>
        <w:div w:id="715393457">
          <w:marLeft w:val="0"/>
          <w:marRight w:val="0"/>
          <w:marTop w:val="0"/>
          <w:marBottom w:val="0"/>
          <w:divBdr>
            <w:top w:val="none" w:sz="0" w:space="0" w:color="auto"/>
            <w:left w:val="none" w:sz="0" w:space="0" w:color="auto"/>
            <w:bottom w:val="none" w:sz="0" w:space="0" w:color="auto"/>
            <w:right w:val="none" w:sz="0" w:space="0" w:color="auto"/>
          </w:divBdr>
        </w:div>
        <w:div w:id="1633247806">
          <w:marLeft w:val="0"/>
          <w:marRight w:val="0"/>
          <w:marTop w:val="0"/>
          <w:marBottom w:val="0"/>
          <w:divBdr>
            <w:top w:val="none" w:sz="0" w:space="0" w:color="auto"/>
            <w:left w:val="none" w:sz="0" w:space="0" w:color="auto"/>
            <w:bottom w:val="none" w:sz="0" w:space="0" w:color="auto"/>
            <w:right w:val="none" w:sz="0" w:space="0" w:color="auto"/>
          </w:divBdr>
        </w:div>
        <w:div w:id="253249384">
          <w:marLeft w:val="0"/>
          <w:marRight w:val="0"/>
          <w:marTop w:val="0"/>
          <w:marBottom w:val="0"/>
          <w:divBdr>
            <w:top w:val="none" w:sz="0" w:space="0" w:color="auto"/>
            <w:left w:val="none" w:sz="0" w:space="0" w:color="auto"/>
            <w:bottom w:val="none" w:sz="0" w:space="0" w:color="auto"/>
            <w:right w:val="none" w:sz="0" w:space="0" w:color="auto"/>
          </w:divBdr>
        </w:div>
      </w:divsChild>
    </w:div>
    <w:div w:id="1854030594">
      <w:bodyDiv w:val="1"/>
      <w:marLeft w:val="0"/>
      <w:marRight w:val="0"/>
      <w:marTop w:val="0"/>
      <w:marBottom w:val="0"/>
      <w:divBdr>
        <w:top w:val="none" w:sz="0" w:space="0" w:color="auto"/>
        <w:left w:val="none" w:sz="0" w:space="0" w:color="auto"/>
        <w:bottom w:val="none" w:sz="0" w:space="0" w:color="auto"/>
        <w:right w:val="none" w:sz="0" w:space="0" w:color="auto"/>
      </w:divBdr>
    </w:div>
    <w:div w:id="1866212534">
      <w:bodyDiv w:val="1"/>
      <w:marLeft w:val="0"/>
      <w:marRight w:val="0"/>
      <w:marTop w:val="0"/>
      <w:marBottom w:val="0"/>
      <w:divBdr>
        <w:top w:val="none" w:sz="0" w:space="0" w:color="auto"/>
        <w:left w:val="none" w:sz="0" w:space="0" w:color="auto"/>
        <w:bottom w:val="none" w:sz="0" w:space="0" w:color="auto"/>
        <w:right w:val="none" w:sz="0" w:space="0" w:color="auto"/>
      </w:divBdr>
    </w:div>
    <w:div w:id="1965453830">
      <w:bodyDiv w:val="1"/>
      <w:marLeft w:val="0"/>
      <w:marRight w:val="0"/>
      <w:marTop w:val="0"/>
      <w:marBottom w:val="0"/>
      <w:divBdr>
        <w:top w:val="none" w:sz="0" w:space="0" w:color="auto"/>
        <w:left w:val="none" w:sz="0" w:space="0" w:color="auto"/>
        <w:bottom w:val="none" w:sz="0" w:space="0" w:color="auto"/>
        <w:right w:val="none" w:sz="0" w:space="0" w:color="auto"/>
      </w:divBdr>
      <w:divsChild>
        <w:div w:id="1197502733">
          <w:marLeft w:val="0"/>
          <w:marRight w:val="0"/>
          <w:marTop w:val="0"/>
          <w:marBottom w:val="0"/>
          <w:divBdr>
            <w:top w:val="none" w:sz="0" w:space="0" w:color="auto"/>
            <w:left w:val="none" w:sz="0" w:space="0" w:color="auto"/>
            <w:bottom w:val="none" w:sz="0" w:space="0" w:color="auto"/>
            <w:right w:val="none" w:sz="0" w:space="0" w:color="auto"/>
          </w:divBdr>
          <w:divsChild>
            <w:div w:id="429543541">
              <w:marLeft w:val="0"/>
              <w:marRight w:val="0"/>
              <w:marTop w:val="0"/>
              <w:marBottom w:val="0"/>
              <w:divBdr>
                <w:top w:val="none" w:sz="0" w:space="0" w:color="auto"/>
                <w:left w:val="none" w:sz="0" w:space="0" w:color="auto"/>
                <w:bottom w:val="none" w:sz="0" w:space="0" w:color="auto"/>
                <w:right w:val="none" w:sz="0" w:space="0" w:color="auto"/>
              </w:divBdr>
            </w:div>
          </w:divsChild>
        </w:div>
        <w:div w:id="728841585">
          <w:marLeft w:val="0"/>
          <w:marRight w:val="0"/>
          <w:marTop w:val="0"/>
          <w:marBottom w:val="0"/>
          <w:divBdr>
            <w:top w:val="none" w:sz="0" w:space="0" w:color="auto"/>
            <w:left w:val="none" w:sz="0" w:space="0" w:color="auto"/>
            <w:bottom w:val="none" w:sz="0" w:space="0" w:color="auto"/>
            <w:right w:val="none" w:sz="0" w:space="0" w:color="auto"/>
          </w:divBdr>
          <w:divsChild>
            <w:div w:id="437867660">
              <w:marLeft w:val="0"/>
              <w:marRight w:val="0"/>
              <w:marTop w:val="0"/>
              <w:marBottom w:val="0"/>
              <w:divBdr>
                <w:top w:val="none" w:sz="0" w:space="0" w:color="auto"/>
                <w:left w:val="none" w:sz="0" w:space="0" w:color="auto"/>
                <w:bottom w:val="none" w:sz="0" w:space="0" w:color="auto"/>
                <w:right w:val="none" w:sz="0" w:space="0" w:color="auto"/>
              </w:divBdr>
            </w:div>
          </w:divsChild>
        </w:div>
        <w:div w:id="606277740">
          <w:marLeft w:val="0"/>
          <w:marRight w:val="0"/>
          <w:marTop w:val="0"/>
          <w:marBottom w:val="0"/>
          <w:divBdr>
            <w:top w:val="none" w:sz="0" w:space="0" w:color="auto"/>
            <w:left w:val="none" w:sz="0" w:space="0" w:color="auto"/>
            <w:bottom w:val="none" w:sz="0" w:space="0" w:color="auto"/>
            <w:right w:val="none" w:sz="0" w:space="0" w:color="auto"/>
          </w:divBdr>
          <w:divsChild>
            <w:div w:id="571500832">
              <w:marLeft w:val="0"/>
              <w:marRight w:val="0"/>
              <w:marTop w:val="0"/>
              <w:marBottom w:val="0"/>
              <w:divBdr>
                <w:top w:val="none" w:sz="0" w:space="0" w:color="auto"/>
                <w:left w:val="none" w:sz="0" w:space="0" w:color="auto"/>
                <w:bottom w:val="none" w:sz="0" w:space="0" w:color="auto"/>
                <w:right w:val="none" w:sz="0" w:space="0" w:color="auto"/>
              </w:divBdr>
            </w:div>
          </w:divsChild>
        </w:div>
        <w:div w:id="68550960">
          <w:marLeft w:val="0"/>
          <w:marRight w:val="0"/>
          <w:marTop w:val="0"/>
          <w:marBottom w:val="0"/>
          <w:divBdr>
            <w:top w:val="none" w:sz="0" w:space="0" w:color="auto"/>
            <w:left w:val="none" w:sz="0" w:space="0" w:color="auto"/>
            <w:bottom w:val="none" w:sz="0" w:space="0" w:color="auto"/>
            <w:right w:val="none" w:sz="0" w:space="0" w:color="auto"/>
          </w:divBdr>
          <w:divsChild>
            <w:div w:id="116679026">
              <w:marLeft w:val="0"/>
              <w:marRight w:val="0"/>
              <w:marTop w:val="0"/>
              <w:marBottom w:val="0"/>
              <w:divBdr>
                <w:top w:val="none" w:sz="0" w:space="0" w:color="auto"/>
                <w:left w:val="none" w:sz="0" w:space="0" w:color="auto"/>
                <w:bottom w:val="none" w:sz="0" w:space="0" w:color="auto"/>
                <w:right w:val="none" w:sz="0" w:space="0" w:color="auto"/>
              </w:divBdr>
            </w:div>
          </w:divsChild>
        </w:div>
        <w:div w:id="825392917">
          <w:marLeft w:val="0"/>
          <w:marRight w:val="0"/>
          <w:marTop w:val="0"/>
          <w:marBottom w:val="0"/>
          <w:divBdr>
            <w:top w:val="none" w:sz="0" w:space="0" w:color="auto"/>
            <w:left w:val="none" w:sz="0" w:space="0" w:color="auto"/>
            <w:bottom w:val="none" w:sz="0" w:space="0" w:color="auto"/>
            <w:right w:val="none" w:sz="0" w:space="0" w:color="auto"/>
          </w:divBdr>
          <w:divsChild>
            <w:div w:id="556284123">
              <w:marLeft w:val="0"/>
              <w:marRight w:val="0"/>
              <w:marTop w:val="0"/>
              <w:marBottom w:val="0"/>
              <w:divBdr>
                <w:top w:val="none" w:sz="0" w:space="0" w:color="auto"/>
                <w:left w:val="none" w:sz="0" w:space="0" w:color="auto"/>
                <w:bottom w:val="none" w:sz="0" w:space="0" w:color="auto"/>
                <w:right w:val="none" w:sz="0" w:space="0" w:color="auto"/>
              </w:divBdr>
            </w:div>
          </w:divsChild>
        </w:div>
        <w:div w:id="1482843186">
          <w:marLeft w:val="0"/>
          <w:marRight w:val="0"/>
          <w:marTop w:val="0"/>
          <w:marBottom w:val="0"/>
          <w:divBdr>
            <w:top w:val="none" w:sz="0" w:space="0" w:color="auto"/>
            <w:left w:val="none" w:sz="0" w:space="0" w:color="auto"/>
            <w:bottom w:val="none" w:sz="0" w:space="0" w:color="auto"/>
            <w:right w:val="none" w:sz="0" w:space="0" w:color="auto"/>
          </w:divBdr>
          <w:divsChild>
            <w:div w:id="2076540500">
              <w:marLeft w:val="0"/>
              <w:marRight w:val="0"/>
              <w:marTop w:val="0"/>
              <w:marBottom w:val="0"/>
              <w:divBdr>
                <w:top w:val="none" w:sz="0" w:space="0" w:color="auto"/>
                <w:left w:val="none" w:sz="0" w:space="0" w:color="auto"/>
                <w:bottom w:val="none" w:sz="0" w:space="0" w:color="auto"/>
                <w:right w:val="none" w:sz="0" w:space="0" w:color="auto"/>
              </w:divBdr>
            </w:div>
            <w:div w:id="372313830">
              <w:marLeft w:val="0"/>
              <w:marRight w:val="0"/>
              <w:marTop w:val="0"/>
              <w:marBottom w:val="0"/>
              <w:divBdr>
                <w:top w:val="none" w:sz="0" w:space="0" w:color="auto"/>
                <w:left w:val="none" w:sz="0" w:space="0" w:color="auto"/>
                <w:bottom w:val="none" w:sz="0" w:space="0" w:color="auto"/>
                <w:right w:val="none" w:sz="0" w:space="0" w:color="auto"/>
              </w:divBdr>
            </w:div>
            <w:div w:id="654257234">
              <w:marLeft w:val="0"/>
              <w:marRight w:val="0"/>
              <w:marTop w:val="0"/>
              <w:marBottom w:val="0"/>
              <w:divBdr>
                <w:top w:val="none" w:sz="0" w:space="0" w:color="auto"/>
                <w:left w:val="none" w:sz="0" w:space="0" w:color="auto"/>
                <w:bottom w:val="none" w:sz="0" w:space="0" w:color="auto"/>
                <w:right w:val="none" w:sz="0" w:space="0" w:color="auto"/>
              </w:divBdr>
            </w:div>
          </w:divsChild>
        </w:div>
        <w:div w:id="1795711680">
          <w:marLeft w:val="0"/>
          <w:marRight w:val="0"/>
          <w:marTop w:val="0"/>
          <w:marBottom w:val="0"/>
          <w:divBdr>
            <w:top w:val="none" w:sz="0" w:space="0" w:color="auto"/>
            <w:left w:val="none" w:sz="0" w:space="0" w:color="auto"/>
            <w:bottom w:val="none" w:sz="0" w:space="0" w:color="auto"/>
            <w:right w:val="none" w:sz="0" w:space="0" w:color="auto"/>
          </w:divBdr>
          <w:divsChild>
            <w:div w:id="1998652238">
              <w:marLeft w:val="0"/>
              <w:marRight w:val="0"/>
              <w:marTop w:val="0"/>
              <w:marBottom w:val="0"/>
              <w:divBdr>
                <w:top w:val="none" w:sz="0" w:space="0" w:color="auto"/>
                <w:left w:val="none" w:sz="0" w:space="0" w:color="auto"/>
                <w:bottom w:val="none" w:sz="0" w:space="0" w:color="auto"/>
                <w:right w:val="none" w:sz="0" w:space="0" w:color="auto"/>
              </w:divBdr>
            </w:div>
            <w:div w:id="1325891171">
              <w:marLeft w:val="0"/>
              <w:marRight w:val="0"/>
              <w:marTop w:val="0"/>
              <w:marBottom w:val="0"/>
              <w:divBdr>
                <w:top w:val="none" w:sz="0" w:space="0" w:color="auto"/>
                <w:left w:val="none" w:sz="0" w:space="0" w:color="auto"/>
                <w:bottom w:val="none" w:sz="0" w:space="0" w:color="auto"/>
                <w:right w:val="none" w:sz="0" w:space="0" w:color="auto"/>
              </w:divBdr>
            </w:div>
            <w:div w:id="1428310826">
              <w:marLeft w:val="0"/>
              <w:marRight w:val="0"/>
              <w:marTop w:val="0"/>
              <w:marBottom w:val="0"/>
              <w:divBdr>
                <w:top w:val="none" w:sz="0" w:space="0" w:color="auto"/>
                <w:left w:val="none" w:sz="0" w:space="0" w:color="auto"/>
                <w:bottom w:val="none" w:sz="0" w:space="0" w:color="auto"/>
                <w:right w:val="none" w:sz="0" w:space="0" w:color="auto"/>
              </w:divBdr>
            </w:div>
            <w:div w:id="529882621">
              <w:marLeft w:val="0"/>
              <w:marRight w:val="0"/>
              <w:marTop w:val="0"/>
              <w:marBottom w:val="0"/>
              <w:divBdr>
                <w:top w:val="none" w:sz="0" w:space="0" w:color="auto"/>
                <w:left w:val="none" w:sz="0" w:space="0" w:color="auto"/>
                <w:bottom w:val="none" w:sz="0" w:space="0" w:color="auto"/>
                <w:right w:val="none" w:sz="0" w:space="0" w:color="auto"/>
              </w:divBdr>
            </w:div>
            <w:div w:id="1678578906">
              <w:marLeft w:val="0"/>
              <w:marRight w:val="0"/>
              <w:marTop w:val="0"/>
              <w:marBottom w:val="0"/>
              <w:divBdr>
                <w:top w:val="none" w:sz="0" w:space="0" w:color="auto"/>
                <w:left w:val="none" w:sz="0" w:space="0" w:color="auto"/>
                <w:bottom w:val="none" w:sz="0" w:space="0" w:color="auto"/>
                <w:right w:val="none" w:sz="0" w:space="0" w:color="auto"/>
              </w:divBdr>
            </w:div>
          </w:divsChild>
        </w:div>
        <w:div w:id="516971327">
          <w:marLeft w:val="0"/>
          <w:marRight w:val="0"/>
          <w:marTop w:val="0"/>
          <w:marBottom w:val="0"/>
          <w:divBdr>
            <w:top w:val="none" w:sz="0" w:space="0" w:color="auto"/>
            <w:left w:val="none" w:sz="0" w:space="0" w:color="auto"/>
            <w:bottom w:val="none" w:sz="0" w:space="0" w:color="auto"/>
            <w:right w:val="none" w:sz="0" w:space="0" w:color="auto"/>
          </w:divBdr>
          <w:divsChild>
            <w:div w:id="392972179">
              <w:marLeft w:val="0"/>
              <w:marRight w:val="0"/>
              <w:marTop w:val="0"/>
              <w:marBottom w:val="0"/>
              <w:divBdr>
                <w:top w:val="none" w:sz="0" w:space="0" w:color="auto"/>
                <w:left w:val="none" w:sz="0" w:space="0" w:color="auto"/>
                <w:bottom w:val="none" w:sz="0" w:space="0" w:color="auto"/>
                <w:right w:val="none" w:sz="0" w:space="0" w:color="auto"/>
              </w:divBdr>
            </w:div>
            <w:div w:id="2127459933">
              <w:marLeft w:val="0"/>
              <w:marRight w:val="0"/>
              <w:marTop w:val="0"/>
              <w:marBottom w:val="0"/>
              <w:divBdr>
                <w:top w:val="none" w:sz="0" w:space="0" w:color="auto"/>
                <w:left w:val="none" w:sz="0" w:space="0" w:color="auto"/>
                <w:bottom w:val="none" w:sz="0" w:space="0" w:color="auto"/>
                <w:right w:val="none" w:sz="0" w:space="0" w:color="auto"/>
              </w:divBdr>
            </w:div>
            <w:div w:id="120195580">
              <w:marLeft w:val="0"/>
              <w:marRight w:val="0"/>
              <w:marTop w:val="0"/>
              <w:marBottom w:val="0"/>
              <w:divBdr>
                <w:top w:val="none" w:sz="0" w:space="0" w:color="auto"/>
                <w:left w:val="none" w:sz="0" w:space="0" w:color="auto"/>
                <w:bottom w:val="none" w:sz="0" w:space="0" w:color="auto"/>
                <w:right w:val="none" w:sz="0" w:space="0" w:color="auto"/>
              </w:divBdr>
            </w:div>
          </w:divsChild>
        </w:div>
        <w:div w:id="1427579797">
          <w:marLeft w:val="0"/>
          <w:marRight w:val="0"/>
          <w:marTop w:val="0"/>
          <w:marBottom w:val="0"/>
          <w:divBdr>
            <w:top w:val="none" w:sz="0" w:space="0" w:color="auto"/>
            <w:left w:val="none" w:sz="0" w:space="0" w:color="auto"/>
            <w:bottom w:val="none" w:sz="0" w:space="0" w:color="auto"/>
            <w:right w:val="none" w:sz="0" w:space="0" w:color="auto"/>
          </w:divBdr>
          <w:divsChild>
            <w:div w:id="441655799">
              <w:marLeft w:val="0"/>
              <w:marRight w:val="0"/>
              <w:marTop w:val="0"/>
              <w:marBottom w:val="0"/>
              <w:divBdr>
                <w:top w:val="none" w:sz="0" w:space="0" w:color="auto"/>
                <w:left w:val="none" w:sz="0" w:space="0" w:color="auto"/>
                <w:bottom w:val="none" w:sz="0" w:space="0" w:color="auto"/>
                <w:right w:val="none" w:sz="0" w:space="0" w:color="auto"/>
              </w:divBdr>
            </w:div>
            <w:div w:id="347175930">
              <w:marLeft w:val="0"/>
              <w:marRight w:val="0"/>
              <w:marTop w:val="0"/>
              <w:marBottom w:val="0"/>
              <w:divBdr>
                <w:top w:val="none" w:sz="0" w:space="0" w:color="auto"/>
                <w:left w:val="none" w:sz="0" w:space="0" w:color="auto"/>
                <w:bottom w:val="none" w:sz="0" w:space="0" w:color="auto"/>
                <w:right w:val="none" w:sz="0" w:space="0" w:color="auto"/>
              </w:divBdr>
            </w:div>
            <w:div w:id="1668433864">
              <w:marLeft w:val="0"/>
              <w:marRight w:val="0"/>
              <w:marTop w:val="0"/>
              <w:marBottom w:val="0"/>
              <w:divBdr>
                <w:top w:val="none" w:sz="0" w:space="0" w:color="auto"/>
                <w:left w:val="none" w:sz="0" w:space="0" w:color="auto"/>
                <w:bottom w:val="none" w:sz="0" w:space="0" w:color="auto"/>
                <w:right w:val="none" w:sz="0" w:space="0" w:color="auto"/>
              </w:divBdr>
            </w:div>
          </w:divsChild>
        </w:div>
        <w:div w:id="865338529">
          <w:marLeft w:val="0"/>
          <w:marRight w:val="0"/>
          <w:marTop w:val="0"/>
          <w:marBottom w:val="0"/>
          <w:divBdr>
            <w:top w:val="none" w:sz="0" w:space="0" w:color="auto"/>
            <w:left w:val="none" w:sz="0" w:space="0" w:color="auto"/>
            <w:bottom w:val="none" w:sz="0" w:space="0" w:color="auto"/>
            <w:right w:val="none" w:sz="0" w:space="0" w:color="auto"/>
          </w:divBdr>
          <w:divsChild>
            <w:div w:id="477066732">
              <w:marLeft w:val="0"/>
              <w:marRight w:val="0"/>
              <w:marTop w:val="0"/>
              <w:marBottom w:val="0"/>
              <w:divBdr>
                <w:top w:val="none" w:sz="0" w:space="0" w:color="auto"/>
                <w:left w:val="none" w:sz="0" w:space="0" w:color="auto"/>
                <w:bottom w:val="none" w:sz="0" w:space="0" w:color="auto"/>
                <w:right w:val="none" w:sz="0" w:space="0" w:color="auto"/>
              </w:divBdr>
            </w:div>
            <w:div w:id="77019321">
              <w:marLeft w:val="0"/>
              <w:marRight w:val="0"/>
              <w:marTop w:val="0"/>
              <w:marBottom w:val="0"/>
              <w:divBdr>
                <w:top w:val="none" w:sz="0" w:space="0" w:color="auto"/>
                <w:left w:val="none" w:sz="0" w:space="0" w:color="auto"/>
                <w:bottom w:val="none" w:sz="0" w:space="0" w:color="auto"/>
                <w:right w:val="none" w:sz="0" w:space="0" w:color="auto"/>
              </w:divBdr>
            </w:div>
            <w:div w:id="574363882">
              <w:marLeft w:val="0"/>
              <w:marRight w:val="0"/>
              <w:marTop w:val="0"/>
              <w:marBottom w:val="0"/>
              <w:divBdr>
                <w:top w:val="none" w:sz="0" w:space="0" w:color="auto"/>
                <w:left w:val="none" w:sz="0" w:space="0" w:color="auto"/>
                <w:bottom w:val="none" w:sz="0" w:space="0" w:color="auto"/>
                <w:right w:val="none" w:sz="0" w:space="0" w:color="auto"/>
              </w:divBdr>
            </w:div>
            <w:div w:id="1633095215">
              <w:marLeft w:val="0"/>
              <w:marRight w:val="0"/>
              <w:marTop w:val="0"/>
              <w:marBottom w:val="0"/>
              <w:divBdr>
                <w:top w:val="none" w:sz="0" w:space="0" w:color="auto"/>
                <w:left w:val="none" w:sz="0" w:space="0" w:color="auto"/>
                <w:bottom w:val="none" w:sz="0" w:space="0" w:color="auto"/>
                <w:right w:val="none" w:sz="0" w:space="0" w:color="auto"/>
              </w:divBdr>
            </w:div>
          </w:divsChild>
        </w:div>
        <w:div w:id="966400851">
          <w:marLeft w:val="0"/>
          <w:marRight w:val="0"/>
          <w:marTop w:val="0"/>
          <w:marBottom w:val="0"/>
          <w:divBdr>
            <w:top w:val="none" w:sz="0" w:space="0" w:color="auto"/>
            <w:left w:val="none" w:sz="0" w:space="0" w:color="auto"/>
            <w:bottom w:val="none" w:sz="0" w:space="0" w:color="auto"/>
            <w:right w:val="none" w:sz="0" w:space="0" w:color="auto"/>
          </w:divBdr>
          <w:divsChild>
            <w:div w:id="372509713">
              <w:marLeft w:val="0"/>
              <w:marRight w:val="0"/>
              <w:marTop w:val="0"/>
              <w:marBottom w:val="0"/>
              <w:divBdr>
                <w:top w:val="none" w:sz="0" w:space="0" w:color="auto"/>
                <w:left w:val="none" w:sz="0" w:space="0" w:color="auto"/>
                <w:bottom w:val="none" w:sz="0" w:space="0" w:color="auto"/>
                <w:right w:val="none" w:sz="0" w:space="0" w:color="auto"/>
              </w:divBdr>
            </w:div>
            <w:div w:id="46537777">
              <w:marLeft w:val="0"/>
              <w:marRight w:val="0"/>
              <w:marTop w:val="0"/>
              <w:marBottom w:val="0"/>
              <w:divBdr>
                <w:top w:val="none" w:sz="0" w:space="0" w:color="auto"/>
                <w:left w:val="none" w:sz="0" w:space="0" w:color="auto"/>
                <w:bottom w:val="none" w:sz="0" w:space="0" w:color="auto"/>
                <w:right w:val="none" w:sz="0" w:space="0" w:color="auto"/>
              </w:divBdr>
            </w:div>
            <w:div w:id="343216057">
              <w:marLeft w:val="0"/>
              <w:marRight w:val="0"/>
              <w:marTop w:val="0"/>
              <w:marBottom w:val="0"/>
              <w:divBdr>
                <w:top w:val="none" w:sz="0" w:space="0" w:color="auto"/>
                <w:left w:val="none" w:sz="0" w:space="0" w:color="auto"/>
                <w:bottom w:val="none" w:sz="0" w:space="0" w:color="auto"/>
                <w:right w:val="none" w:sz="0" w:space="0" w:color="auto"/>
              </w:divBdr>
            </w:div>
          </w:divsChild>
        </w:div>
        <w:div w:id="1782647602">
          <w:marLeft w:val="0"/>
          <w:marRight w:val="0"/>
          <w:marTop w:val="0"/>
          <w:marBottom w:val="0"/>
          <w:divBdr>
            <w:top w:val="none" w:sz="0" w:space="0" w:color="auto"/>
            <w:left w:val="none" w:sz="0" w:space="0" w:color="auto"/>
            <w:bottom w:val="none" w:sz="0" w:space="0" w:color="auto"/>
            <w:right w:val="none" w:sz="0" w:space="0" w:color="auto"/>
          </w:divBdr>
          <w:divsChild>
            <w:div w:id="1483231722">
              <w:marLeft w:val="0"/>
              <w:marRight w:val="0"/>
              <w:marTop w:val="0"/>
              <w:marBottom w:val="0"/>
              <w:divBdr>
                <w:top w:val="none" w:sz="0" w:space="0" w:color="auto"/>
                <w:left w:val="none" w:sz="0" w:space="0" w:color="auto"/>
                <w:bottom w:val="none" w:sz="0" w:space="0" w:color="auto"/>
                <w:right w:val="none" w:sz="0" w:space="0" w:color="auto"/>
              </w:divBdr>
            </w:div>
            <w:div w:id="563493698">
              <w:marLeft w:val="0"/>
              <w:marRight w:val="0"/>
              <w:marTop w:val="0"/>
              <w:marBottom w:val="0"/>
              <w:divBdr>
                <w:top w:val="none" w:sz="0" w:space="0" w:color="auto"/>
                <w:left w:val="none" w:sz="0" w:space="0" w:color="auto"/>
                <w:bottom w:val="none" w:sz="0" w:space="0" w:color="auto"/>
                <w:right w:val="none" w:sz="0" w:space="0" w:color="auto"/>
              </w:divBdr>
            </w:div>
            <w:div w:id="1963876401">
              <w:marLeft w:val="0"/>
              <w:marRight w:val="0"/>
              <w:marTop w:val="0"/>
              <w:marBottom w:val="0"/>
              <w:divBdr>
                <w:top w:val="none" w:sz="0" w:space="0" w:color="auto"/>
                <w:left w:val="none" w:sz="0" w:space="0" w:color="auto"/>
                <w:bottom w:val="none" w:sz="0" w:space="0" w:color="auto"/>
                <w:right w:val="none" w:sz="0" w:space="0" w:color="auto"/>
              </w:divBdr>
            </w:div>
          </w:divsChild>
        </w:div>
        <w:div w:id="704602411">
          <w:marLeft w:val="0"/>
          <w:marRight w:val="0"/>
          <w:marTop w:val="0"/>
          <w:marBottom w:val="0"/>
          <w:divBdr>
            <w:top w:val="none" w:sz="0" w:space="0" w:color="auto"/>
            <w:left w:val="none" w:sz="0" w:space="0" w:color="auto"/>
            <w:bottom w:val="none" w:sz="0" w:space="0" w:color="auto"/>
            <w:right w:val="none" w:sz="0" w:space="0" w:color="auto"/>
          </w:divBdr>
          <w:divsChild>
            <w:div w:id="78991206">
              <w:marLeft w:val="0"/>
              <w:marRight w:val="0"/>
              <w:marTop w:val="0"/>
              <w:marBottom w:val="0"/>
              <w:divBdr>
                <w:top w:val="none" w:sz="0" w:space="0" w:color="auto"/>
                <w:left w:val="none" w:sz="0" w:space="0" w:color="auto"/>
                <w:bottom w:val="none" w:sz="0" w:space="0" w:color="auto"/>
                <w:right w:val="none" w:sz="0" w:space="0" w:color="auto"/>
              </w:divBdr>
            </w:div>
            <w:div w:id="398599535">
              <w:marLeft w:val="0"/>
              <w:marRight w:val="0"/>
              <w:marTop w:val="0"/>
              <w:marBottom w:val="0"/>
              <w:divBdr>
                <w:top w:val="none" w:sz="0" w:space="0" w:color="auto"/>
                <w:left w:val="none" w:sz="0" w:space="0" w:color="auto"/>
                <w:bottom w:val="none" w:sz="0" w:space="0" w:color="auto"/>
                <w:right w:val="none" w:sz="0" w:space="0" w:color="auto"/>
              </w:divBdr>
            </w:div>
            <w:div w:id="823814722">
              <w:marLeft w:val="0"/>
              <w:marRight w:val="0"/>
              <w:marTop w:val="0"/>
              <w:marBottom w:val="0"/>
              <w:divBdr>
                <w:top w:val="none" w:sz="0" w:space="0" w:color="auto"/>
                <w:left w:val="none" w:sz="0" w:space="0" w:color="auto"/>
                <w:bottom w:val="none" w:sz="0" w:space="0" w:color="auto"/>
                <w:right w:val="none" w:sz="0" w:space="0" w:color="auto"/>
              </w:divBdr>
            </w:div>
            <w:div w:id="225771531">
              <w:marLeft w:val="0"/>
              <w:marRight w:val="0"/>
              <w:marTop w:val="0"/>
              <w:marBottom w:val="0"/>
              <w:divBdr>
                <w:top w:val="none" w:sz="0" w:space="0" w:color="auto"/>
                <w:left w:val="none" w:sz="0" w:space="0" w:color="auto"/>
                <w:bottom w:val="none" w:sz="0" w:space="0" w:color="auto"/>
                <w:right w:val="none" w:sz="0" w:space="0" w:color="auto"/>
              </w:divBdr>
            </w:div>
          </w:divsChild>
        </w:div>
        <w:div w:id="567350137">
          <w:marLeft w:val="0"/>
          <w:marRight w:val="0"/>
          <w:marTop w:val="0"/>
          <w:marBottom w:val="0"/>
          <w:divBdr>
            <w:top w:val="none" w:sz="0" w:space="0" w:color="auto"/>
            <w:left w:val="none" w:sz="0" w:space="0" w:color="auto"/>
            <w:bottom w:val="none" w:sz="0" w:space="0" w:color="auto"/>
            <w:right w:val="none" w:sz="0" w:space="0" w:color="auto"/>
          </w:divBdr>
          <w:divsChild>
            <w:div w:id="1268122808">
              <w:marLeft w:val="0"/>
              <w:marRight w:val="0"/>
              <w:marTop w:val="0"/>
              <w:marBottom w:val="0"/>
              <w:divBdr>
                <w:top w:val="none" w:sz="0" w:space="0" w:color="auto"/>
                <w:left w:val="none" w:sz="0" w:space="0" w:color="auto"/>
                <w:bottom w:val="none" w:sz="0" w:space="0" w:color="auto"/>
                <w:right w:val="none" w:sz="0" w:space="0" w:color="auto"/>
              </w:divBdr>
            </w:div>
            <w:div w:id="541405986">
              <w:marLeft w:val="0"/>
              <w:marRight w:val="0"/>
              <w:marTop w:val="0"/>
              <w:marBottom w:val="0"/>
              <w:divBdr>
                <w:top w:val="none" w:sz="0" w:space="0" w:color="auto"/>
                <w:left w:val="none" w:sz="0" w:space="0" w:color="auto"/>
                <w:bottom w:val="none" w:sz="0" w:space="0" w:color="auto"/>
                <w:right w:val="none" w:sz="0" w:space="0" w:color="auto"/>
              </w:divBdr>
            </w:div>
            <w:div w:id="1070884063">
              <w:marLeft w:val="0"/>
              <w:marRight w:val="0"/>
              <w:marTop w:val="0"/>
              <w:marBottom w:val="0"/>
              <w:divBdr>
                <w:top w:val="none" w:sz="0" w:space="0" w:color="auto"/>
                <w:left w:val="none" w:sz="0" w:space="0" w:color="auto"/>
                <w:bottom w:val="none" w:sz="0" w:space="0" w:color="auto"/>
                <w:right w:val="none" w:sz="0" w:space="0" w:color="auto"/>
              </w:divBdr>
            </w:div>
            <w:div w:id="1790512853">
              <w:marLeft w:val="0"/>
              <w:marRight w:val="0"/>
              <w:marTop w:val="0"/>
              <w:marBottom w:val="0"/>
              <w:divBdr>
                <w:top w:val="none" w:sz="0" w:space="0" w:color="auto"/>
                <w:left w:val="none" w:sz="0" w:space="0" w:color="auto"/>
                <w:bottom w:val="none" w:sz="0" w:space="0" w:color="auto"/>
                <w:right w:val="none" w:sz="0" w:space="0" w:color="auto"/>
              </w:divBdr>
            </w:div>
            <w:div w:id="2107996360">
              <w:marLeft w:val="0"/>
              <w:marRight w:val="0"/>
              <w:marTop w:val="0"/>
              <w:marBottom w:val="0"/>
              <w:divBdr>
                <w:top w:val="none" w:sz="0" w:space="0" w:color="auto"/>
                <w:left w:val="none" w:sz="0" w:space="0" w:color="auto"/>
                <w:bottom w:val="none" w:sz="0" w:space="0" w:color="auto"/>
                <w:right w:val="none" w:sz="0" w:space="0" w:color="auto"/>
              </w:divBdr>
            </w:div>
            <w:div w:id="1239706986">
              <w:marLeft w:val="0"/>
              <w:marRight w:val="0"/>
              <w:marTop w:val="0"/>
              <w:marBottom w:val="0"/>
              <w:divBdr>
                <w:top w:val="none" w:sz="0" w:space="0" w:color="auto"/>
                <w:left w:val="none" w:sz="0" w:space="0" w:color="auto"/>
                <w:bottom w:val="none" w:sz="0" w:space="0" w:color="auto"/>
                <w:right w:val="none" w:sz="0" w:space="0" w:color="auto"/>
              </w:divBdr>
            </w:div>
          </w:divsChild>
        </w:div>
        <w:div w:id="2018849690">
          <w:marLeft w:val="0"/>
          <w:marRight w:val="0"/>
          <w:marTop w:val="0"/>
          <w:marBottom w:val="0"/>
          <w:divBdr>
            <w:top w:val="none" w:sz="0" w:space="0" w:color="auto"/>
            <w:left w:val="none" w:sz="0" w:space="0" w:color="auto"/>
            <w:bottom w:val="none" w:sz="0" w:space="0" w:color="auto"/>
            <w:right w:val="none" w:sz="0" w:space="0" w:color="auto"/>
          </w:divBdr>
          <w:divsChild>
            <w:div w:id="316426381">
              <w:marLeft w:val="0"/>
              <w:marRight w:val="0"/>
              <w:marTop w:val="0"/>
              <w:marBottom w:val="0"/>
              <w:divBdr>
                <w:top w:val="none" w:sz="0" w:space="0" w:color="auto"/>
                <w:left w:val="none" w:sz="0" w:space="0" w:color="auto"/>
                <w:bottom w:val="none" w:sz="0" w:space="0" w:color="auto"/>
                <w:right w:val="none" w:sz="0" w:space="0" w:color="auto"/>
              </w:divBdr>
            </w:div>
            <w:div w:id="1937518507">
              <w:marLeft w:val="0"/>
              <w:marRight w:val="0"/>
              <w:marTop w:val="0"/>
              <w:marBottom w:val="0"/>
              <w:divBdr>
                <w:top w:val="none" w:sz="0" w:space="0" w:color="auto"/>
                <w:left w:val="none" w:sz="0" w:space="0" w:color="auto"/>
                <w:bottom w:val="none" w:sz="0" w:space="0" w:color="auto"/>
                <w:right w:val="none" w:sz="0" w:space="0" w:color="auto"/>
              </w:divBdr>
            </w:div>
            <w:div w:id="936256778">
              <w:marLeft w:val="0"/>
              <w:marRight w:val="0"/>
              <w:marTop w:val="0"/>
              <w:marBottom w:val="0"/>
              <w:divBdr>
                <w:top w:val="none" w:sz="0" w:space="0" w:color="auto"/>
                <w:left w:val="none" w:sz="0" w:space="0" w:color="auto"/>
                <w:bottom w:val="none" w:sz="0" w:space="0" w:color="auto"/>
                <w:right w:val="none" w:sz="0" w:space="0" w:color="auto"/>
              </w:divBdr>
            </w:div>
          </w:divsChild>
        </w:div>
        <w:div w:id="1180393234">
          <w:marLeft w:val="0"/>
          <w:marRight w:val="0"/>
          <w:marTop w:val="0"/>
          <w:marBottom w:val="0"/>
          <w:divBdr>
            <w:top w:val="none" w:sz="0" w:space="0" w:color="auto"/>
            <w:left w:val="none" w:sz="0" w:space="0" w:color="auto"/>
            <w:bottom w:val="none" w:sz="0" w:space="0" w:color="auto"/>
            <w:right w:val="none" w:sz="0" w:space="0" w:color="auto"/>
          </w:divBdr>
          <w:divsChild>
            <w:div w:id="840896874">
              <w:marLeft w:val="0"/>
              <w:marRight w:val="0"/>
              <w:marTop w:val="0"/>
              <w:marBottom w:val="0"/>
              <w:divBdr>
                <w:top w:val="none" w:sz="0" w:space="0" w:color="auto"/>
                <w:left w:val="none" w:sz="0" w:space="0" w:color="auto"/>
                <w:bottom w:val="none" w:sz="0" w:space="0" w:color="auto"/>
                <w:right w:val="none" w:sz="0" w:space="0" w:color="auto"/>
              </w:divBdr>
            </w:div>
            <w:div w:id="418672600">
              <w:marLeft w:val="0"/>
              <w:marRight w:val="0"/>
              <w:marTop w:val="0"/>
              <w:marBottom w:val="0"/>
              <w:divBdr>
                <w:top w:val="none" w:sz="0" w:space="0" w:color="auto"/>
                <w:left w:val="none" w:sz="0" w:space="0" w:color="auto"/>
                <w:bottom w:val="none" w:sz="0" w:space="0" w:color="auto"/>
                <w:right w:val="none" w:sz="0" w:space="0" w:color="auto"/>
              </w:divBdr>
            </w:div>
            <w:div w:id="1526363246">
              <w:marLeft w:val="0"/>
              <w:marRight w:val="0"/>
              <w:marTop w:val="0"/>
              <w:marBottom w:val="0"/>
              <w:divBdr>
                <w:top w:val="none" w:sz="0" w:space="0" w:color="auto"/>
                <w:left w:val="none" w:sz="0" w:space="0" w:color="auto"/>
                <w:bottom w:val="none" w:sz="0" w:space="0" w:color="auto"/>
                <w:right w:val="none" w:sz="0" w:space="0" w:color="auto"/>
              </w:divBdr>
            </w:div>
            <w:div w:id="1324509554">
              <w:marLeft w:val="0"/>
              <w:marRight w:val="0"/>
              <w:marTop w:val="0"/>
              <w:marBottom w:val="0"/>
              <w:divBdr>
                <w:top w:val="none" w:sz="0" w:space="0" w:color="auto"/>
                <w:left w:val="none" w:sz="0" w:space="0" w:color="auto"/>
                <w:bottom w:val="none" w:sz="0" w:space="0" w:color="auto"/>
                <w:right w:val="none" w:sz="0" w:space="0" w:color="auto"/>
              </w:divBdr>
            </w:div>
            <w:div w:id="1834838148">
              <w:marLeft w:val="0"/>
              <w:marRight w:val="0"/>
              <w:marTop w:val="0"/>
              <w:marBottom w:val="0"/>
              <w:divBdr>
                <w:top w:val="none" w:sz="0" w:space="0" w:color="auto"/>
                <w:left w:val="none" w:sz="0" w:space="0" w:color="auto"/>
                <w:bottom w:val="none" w:sz="0" w:space="0" w:color="auto"/>
                <w:right w:val="none" w:sz="0" w:space="0" w:color="auto"/>
              </w:divBdr>
            </w:div>
            <w:div w:id="1048724484">
              <w:marLeft w:val="0"/>
              <w:marRight w:val="0"/>
              <w:marTop w:val="0"/>
              <w:marBottom w:val="0"/>
              <w:divBdr>
                <w:top w:val="none" w:sz="0" w:space="0" w:color="auto"/>
                <w:left w:val="none" w:sz="0" w:space="0" w:color="auto"/>
                <w:bottom w:val="none" w:sz="0" w:space="0" w:color="auto"/>
                <w:right w:val="none" w:sz="0" w:space="0" w:color="auto"/>
              </w:divBdr>
            </w:div>
            <w:div w:id="1869296975">
              <w:marLeft w:val="0"/>
              <w:marRight w:val="0"/>
              <w:marTop w:val="0"/>
              <w:marBottom w:val="0"/>
              <w:divBdr>
                <w:top w:val="none" w:sz="0" w:space="0" w:color="auto"/>
                <w:left w:val="none" w:sz="0" w:space="0" w:color="auto"/>
                <w:bottom w:val="none" w:sz="0" w:space="0" w:color="auto"/>
                <w:right w:val="none" w:sz="0" w:space="0" w:color="auto"/>
              </w:divBdr>
            </w:div>
            <w:div w:id="719089837">
              <w:marLeft w:val="0"/>
              <w:marRight w:val="0"/>
              <w:marTop w:val="0"/>
              <w:marBottom w:val="0"/>
              <w:divBdr>
                <w:top w:val="none" w:sz="0" w:space="0" w:color="auto"/>
                <w:left w:val="none" w:sz="0" w:space="0" w:color="auto"/>
                <w:bottom w:val="none" w:sz="0" w:space="0" w:color="auto"/>
                <w:right w:val="none" w:sz="0" w:space="0" w:color="auto"/>
              </w:divBdr>
            </w:div>
          </w:divsChild>
        </w:div>
        <w:div w:id="780105752">
          <w:marLeft w:val="0"/>
          <w:marRight w:val="0"/>
          <w:marTop w:val="0"/>
          <w:marBottom w:val="0"/>
          <w:divBdr>
            <w:top w:val="none" w:sz="0" w:space="0" w:color="auto"/>
            <w:left w:val="none" w:sz="0" w:space="0" w:color="auto"/>
            <w:bottom w:val="none" w:sz="0" w:space="0" w:color="auto"/>
            <w:right w:val="none" w:sz="0" w:space="0" w:color="auto"/>
          </w:divBdr>
          <w:divsChild>
            <w:div w:id="1777863715">
              <w:marLeft w:val="0"/>
              <w:marRight w:val="0"/>
              <w:marTop w:val="0"/>
              <w:marBottom w:val="0"/>
              <w:divBdr>
                <w:top w:val="none" w:sz="0" w:space="0" w:color="auto"/>
                <w:left w:val="none" w:sz="0" w:space="0" w:color="auto"/>
                <w:bottom w:val="none" w:sz="0" w:space="0" w:color="auto"/>
                <w:right w:val="none" w:sz="0" w:space="0" w:color="auto"/>
              </w:divBdr>
            </w:div>
            <w:div w:id="687683137">
              <w:marLeft w:val="0"/>
              <w:marRight w:val="0"/>
              <w:marTop w:val="0"/>
              <w:marBottom w:val="0"/>
              <w:divBdr>
                <w:top w:val="none" w:sz="0" w:space="0" w:color="auto"/>
                <w:left w:val="none" w:sz="0" w:space="0" w:color="auto"/>
                <w:bottom w:val="none" w:sz="0" w:space="0" w:color="auto"/>
                <w:right w:val="none" w:sz="0" w:space="0" w:color="auto"/>
              </w:divBdr>
            </w:div>
            <w:div w:id="1740321743">
              <w:marLeft w:val="0"/>
              <w:marRight w:val="0"/>
              <w:marTop w:val="0"/>
              <w:marBottom w:val="0"/>
              <w:divBdr>
                <w:top w:val="none" w:sz="0" w:space="0" w:color="auto"/>
                <w:left w:val="none" w:sz="0" w:space="0" w:color="auto"/>
                <w:bottom w:val="none" w:sz="0" w:space="0" w:color="auto"/>
                <w:right w:val="none" w:sz="0" w:space="0" w:color="auto"/>
              </w:divBdr>
            </w:div>
            <w:div w:id="771898355">
              <w:marLeft w:val="0"/>
              <w:marRight w:val="0"/>
              <w:marTop w:val="0"/>
              <w:marBottom w:val="0"/>
              <w:divBdr>
                <w:top w:val="none" w:sz="0" w:space="0" w:color="auto"/>
                <w:left w:val="none" w:sz="0" w:space="0" w:color="auto"/>
                <w:bottom w:val="none" w:sz="0" w:space="0" w:color="auto"/>
                <w:right w:val="none" w:sz="0" w:space="0" w:color="auto"/>
              </w:divBdr>
            </w:div>
            <w:div w:id="1892761796">
              <w:marLeft w:val="0"/>
              <w:marRight w:val="0"/>
              <w:marTop w:val="0"/>
              <w:marBottom w:val="0"/>
              <w:divBdr>
                <w:top w:val="none" w:sz="0" w:space="0" w:color="auto"/>
                <w:left w:val="none" w:sz="0" w:space="0" w:color="auto"/>
                <w:bottom w:val="none" w:sz="0" w:space="0" w:color="auto"/>
                <w:right w:val="none" w:sz="0" w:space="0" w:color="auto"/>
              </w:divBdr>
            </w:div>
            <w:div w:id="1007833518">
              <w:marLeft w:val="0"/>
              <w:marRight w:val="0"/>
              <w:marTop w:val="0"/>
              <w:marBottom w:val="0"/>
              <w:divBdr>
                <w:top w:val="none" w:sz="0" w:space="0" w:color="auto"/>
                <w:left w:val="none" w:sz="0" w:space="0" w:color="auto"/>
                <w:bottom w:val="none" w:sz="0" w:space="0" w:color="auto"/>
                <w:right w:val="none" w:sz="0" w:space="0" w:color="auto"/>
              </w:divBdr>
            </w:div>
          </w:divsChild>
        </w:div>
        <w:div w:id="619843414">
          <w:marLeft w:val="0"/>
          <w:marRight w:val="0"/>
          <w:marTop w:val="0"/>
          <w:marBottom w:val="0"/>
          <w:divBdr>
            <w:top w:val="none" w:sz="0" w:space="0" w:color="auto"/>
            <w:left w:val="none" w:sz="0" w:space="0" w:color="auto"/>
            <w:bottom w:val="none" w:sz="0" w:space="0" w:color="auto"/>
            <w:right w:val="none" w:sz="0" w:space="0" w:color="auto"/>
          </w:divBdr>
          <w:divsChild>
            <w:div w:id="1381444785">
              <w:marLeft w:val="0"/>
              <w:marRight w:val="0"/>
              <w:marTop w:val="0"/>
              <w:marBottom w:val="0"/>
              <w:divBdr>
                <w:top w:val="none" w:sz="0" w:space="0" w:color="auto"/>
                <w:left w:val="none" w:sz="0" w:space="0" w:color="auto"/>
                <w:bottom w:val="none" w:sz="0" w:space="0" w:color="auto"/>
                <w:right w:val="none" w:sz="0" w:space="0" w:color="auto"/>
              </w:divBdr>
            </w:div>
          </w:divsChild>
        </w:div>
        <w:div w:id="1166631077">
          <w:marLeft w:val="0"/>
          <w:marRight w:val="0"/>
          <w:marTop w:val="0"/>
          <w:marBottom w:val="0"/>
          <w:divBdr>
            <w:top w:val="none" w:sz="0" w:space="0" w:color="auto"/>
            <w:left w:val="none" w:sz="0" w:space="0" w:color="auto"/>
            <w:bottom w:val="none" w:sz="0" w:space="0" w:color="auto"/>
            <w:right w:val="none" w:sz="0" w:space="0" w:color="auto"/>
          </w:divBdr>
          <w:divsChild>
            <w:div w:id="1660379932">
              <w:marLeft w:val="0"/>
              <w:marRight w:val="0"/>
              <w:marTop w:val="0"/>
              <w:marBottom w:val="0"/>
              <w:divBdr>
                <w:top w:val="none" w:sz="0" w:space="0" w:color="auto"/>
                <w:left w:val="none" w:sz="0" w:space="0" w:color="auto"/>
                <w:bottom w:val="none" w:sz="0" w:space="0" w:color="auto"/>
                <w:right w:val="none" w:sz="0" w:space="0" w:color="auto"/>
              </w:divBdr>
            </w:div>
          </w:divsChild>
        </w:div>
        <w:div w:id="1225140409">
          <w:marLeft w:val="0"/>
          <w:marRight w:val="0"/>
          <w:marTop w:val="0"/>
          <w:marBottom w:val="0"/>
          <w:divBdr>
            <w:top w:val="none" w:sz="0" w:space="0" w:color="auto"/>
            <w:left w:val="none" w:sz="0" w:space="0" w:color="auto"/>
            <w:bottom w:val="none" w:sz="0" w:space="0" w:color="auto"/>
            <w:right w:val="none" w:sz="0" w:space="0" w:color="auto"/>
          </w:divBdr>
          <w:divsChild>
            <w:div w:id="751850313">
              <w:marLeft w:val="0"/>
              <w:marRight w:val="0"/>
              <w:marTop w:val="0"/>
              <w:marBottom w:val="0"/>
              <w:divBdr>
                <w:top w:val="none" w:sz="0" w:space="0" w:color="auto"/>
                <w:left w:val="none" w:sz="0" w:space="0" w:color="auto"/>
                <w:bottom w:val="none" w:sz="0" w:space="0" w:color="auto"/>
                <w:right w:val="none" w:sz="0" w:space="0" w:color="auto"/>
              </w:divBdr>
            </w:div>
            <w:div w:id="830370951">
              <w:marLeft w:val="0"/>
              <w:marRight w:val="0"/>
              <w:marTop w:val="0"/>
              <w:marBottom w:val="0"/>
              <w:divBdr>
                <w:top w:val="none" w:sz="0" w:space="0" w:color="auto"/>
                <w:left w:val="none" w:sz="0" w:space="0" w:color="auto"/>
                <w:bottom w:val="none" w:sz="0" w:space="0" w:color="auto"/>
                <w:right w:val="none" w:sz="0" w:space="0" w:color="auto"/>
              </w:divBdr>
            </w:div>
            <w:div w:id="345790034">
              <w:marLeft w:val="0"/>
              <w:marRight w:val="0"/>
              <w:marTop w:val="0"/>
              <w:marBottom w:val="0"/>
              <w:divBdr>
                <w:top w:val="none" w:sz="0" w:space="0" w:color="auto"/>
                <w:left w:val="none" w:sz="0" w:space="0" w:color="auto"/>
                <w:bottom w:val="none" w:sz="0" w:space="0" w:color="auto"/>
                <w:right w:val="none" w:sz="0" w:space="0" w:color="auto"/>
              </w:divBdr>
            </w:div>
            <w:div w:id="529799749">
              <w:marLeft w:val="0"/>
              <w:marRight w:val="0"/>
              <w:marTop w:val="0"/>
              <w:marBottom w:val="0"/>
              <w:divBdr>
                <w:top w:val="none" w:sz="0" w:space="0" w:color="auto"/>
                <w:left w:val="none" w:sz="0" w:space="0" w:color="auto"/>
                <w:bottom w:val="none" w:sz="0" w:space="0" w:color="auto"/>
                <w:right w:val="none" w:sz="0" w:space="0" w:color="auto"/>
              </w:divBdr>
            </w:div>
          </w:divsChild>
        </w:div>
        <w:div w:id="967246667">
          <w:marLeft w:val="0"/>
          <w:marRight w:val="0"/>
          <w:marTop w:val="0"/>
          <w:marBottom w:val="0"/>
          <w:divBdr>
            <w:top w:val="none" w:sz="0" w:space="0" w:color="auto"/>
            <w:left w:val="none" w:sz="0" w:space="0" w:color="auto"/>
            <w:bottom w:val="none" w:sz="0" w:space="0" w:color="auto"/>
            <w:right w:val="none" w:sz="0" w:space="0" w:color="auto"/>
          </w:divBdr>
          <w:divsChild>
            <w:div w:id="1187136378">
              <w:marLeft w:val="0"/>
              <w:marRight w:val="0"/>
              <w:marTop w:val="0"/>
              <w:marBottom w:val="0"/>
              <w:divBdr>
                <w:top w:val="none" w:sz="0" w:space="0" w:color="auto"/>
                <w:left w:val="none" w:sz="0" w:space="0" w:color="auto"/>
                <w:bottom w:val="none" w:sz="0" w:space="0" w:color="auto"/>
                <w:right w:val="none" w:sz="0" w:space="0" w:color="auto"/>
              </w:divBdr>
            </w:div>
            <w:div w:id="1184397538">
              <w:marLeft w:val="0"/>
              <w:marRight w:val="0"/>
              <w:marTop w:val="0"/>
              <w:marBottom w:val="0"/>
              <w:divBdr>
                <w:top w:val="none" w:sz="0" w:space="0" w:color="auto"/>
                <w:left w:val="none" w:sz="0" w:space="0" w:color="auto"/>
                <w:bottom w:val="none" w:sz="0" w:space="0" w:color="auto"/>
                <w:right w:val="none" w:sz="0" w:space="0" w:color="auto"/>
              </w:divBdr>
            </w:div>
            <w:div w:id="623198051">
              <w:marLeft w:val="0"/>
              <w:marRight w:val="0"/>
              <w:marTop w:val="0"/>
              <w:marBottom w:val="0"/>
              <w:divBdr>
                <w:top w:val="none" w:sz="0" w:space="0" w:color="auto"/>
                <w:left w:val="none" w:sz="0" w:space="0" w:color="auto"/>
                <w:bottom w:val="none" w:sz="0" w:space="0" w:color="auto"/>
                <w:right w:val="none" w:sz="0" w:space="0" w:color="auto"/>
              </w:divBdr>
            </w:div>
            <w:div w:id="1602225746">
              <w:marLeft w:val="0"/>
              <w:marRight w:val="0"/>
              <w:marTop w:val="0"/>
              <w:marBottom w:val="0"/>
              <w:divBdr>
                <w:top w:val="none" w:sz="0" w:space="0" w:color="auto"/>
                <w:left w:val="none" w:sz="0" w:space="0" w:color="auto"/>
                <w:bottom w:val="none" w:sz="0" w:space="0" w:color="auto"/>
                <w:right w:val="none" w:sz="0" w:space="0" w:color="auto"/>
              </w:divBdr>
            </w:div>
            <w:div w:id="1956784995">
              <w:marLeft w:val="0"/>
              <w:marRight w:val="0"/>
              <w:marTop w:val="0"/>
              <w:marBottom w:val="0"/>
              <w:divBdr>
                <w:top w:val="none" w:sz="0" w:space="0" w:color="auto"/>
                <w:left w:val="none" w:sz="0" w:space="0" w:color="auto"/>
                <w:bottom w:val="none" w:sz="0" w:space="0" w:color="auto"/>
                <w:right w:val="none" w:sz="0" w:space="0" w:color="auto"/>
              </w:divBdr>
            </w:div>
            <w:div w:id="2044939374">
              <w:marLeft w:val="0"/>
              <w:marRight w:val="0"/>
              <w:marTop w:val="0"/>
              <w:marBottom w:val="0"/>
              <w:divBdr>
                <w:top w:val="none" w:sz="0" w:space="0" w:color="auto"/>
                <w:left w:val="none" w:sz="0" w:space="0" w:color="auto"/>
                <w:bottom w:val="none" w:sz="0" w:space="0" w:color="auto"/>
                <w:right w:val="none" w:sz="0" w:space="0" w:color="auto"/>
              </w:divBdr>
            </w:div>
            <w:div w:id="766192254">
              <w:marLeft w:val="0"/>
              <w:marRight w:val="0"/>
              <w:marTop w:val="0"/>
              <w:marBottom w:val="0"/>
              <w:divBdr>
                <w:top w:val="none" w:sz="0" w:space="0" w:color="auto"/>
                <w:left w:val="none" w:sz="0" w:space="0" w:color="auto"/>
                <w:bottom w:val="none" w:sz="0" w:space="0" w:color="auto"/>
                <w:right w:val="none" w:sz="0" w:space="0" w:color="auto"/>
              </w:divBdr>
            </w:div>
            <w:div w:id="1227912532">
              <w:marLeft w:val="0"/>
              <w:marRight w:val="0"/>
              <w:marTop w:val="0"/>
              <w:marBottom w:val="0"/>
              <w:divBdr>
                <w:top w:val="none" w:sz="0" w:space="0" w:color="auto"/>
                <w:left w:val="none" w:sz="0" w:space="0" w:color="auto"/>
                <w:bottom w:val="none" w:sz="0" w:space="0" w:color="auto"/>
                <w:right w:val="none" w:sz="0" w:space="0" w:color="auto"/>
              </w:divBdr>
            </w:div>
          </w:divsChild>
        </w:div>
        <w:div w:id="1618173465">
          <w:marLeft w:val="0"/>
          <w:marRight w:val="0"/>
          <w:marTop w:val="0"/>
          <w:marBottom w:val="0"/>
          <w:divBdr>
            <w:top w:val="none" w:sz="0" w:space="0" w:color="auto"/>
            <w:left w:val="none" w:sz="0" w:space="0" w:color="auto"/>
            <w:bottom w:val="none" w:sz="0" w:space="0" w:color="auto"/>
            <w:right w:val="none" w:sz="0" w:space="0" w:color="auto"/>
          </w:divBdr>
          <w:divsChild>
            <w:div w:id="1643388327">
              <w:marLeft w:val="0"/>
              <w:marRight w:val="0"/>
              <w:marTop w:val="0"/>
              <w:marBottom w:val="0"/>
              <w:divBdr>
                <w:top w:val="none" w:sz="0" w:space="0" w:color="auto"/>
                <w:left w:val="none" w:sz="0" w:space="0" w:color="auto"/>
                <w:bottom w:val="none" w:sz="0" w:space="0" w:color="auto"/>
                <w:right w:val="none" w:sz="0" w:space="0" w:color="auto"/>
              </w:divBdr>
            </w:div>
            <w:div w:id="301665384">
              <w:marLeft w:val="0"/>
              <w:marRight w:val="0"/>
              <w:marTop w:val="0"/>
              <w:marBottom w:val="0"/>
              <w:divBdr>
                <w:top w:val="none" w:sz="0" w:space="0" w:color="auto"/>
                <w:left w:val="none" w:sz="0" w:space="0" w:color="auto"/>
                <w:bottom w:val="none" w:sz="0" w:space="0" w:color="auto"/>
                <w:right w:val="none" w:sz="0" w:space="0" w:color="auto"/>
              </w:divBdr>
            </w:div>
            <w:div w:id="266038250">
              <w:marLeft w:val="0"/>
              <w:marRight w:val="0"/>
              <w:marTop w:val="0"/>
              <w:marBottom w:val="0"/>
              <w:divBdr>
                <w:top w:val="none" w:sz="0" w:space="0" w:color="auto"/>
                <w:left w:val="none" w:sz="0" w:space="0" w:color="auto"/>
                <w:bottom w:val="none" w:sz="0" w:space="0" w:color="auto"/>
                <w:right w:val="none" w:sz="0" w:space="0" w:color="auto"/>
              </w:divBdr>
            </w:div>
            <w:div w:id="435758142">
              <w:marLeft w:val="0"/>
              <w:marRight w:val="0"/>
              <w:marTop w:val="0"/>
              <w:marBottom w:val="0"/>
              <w:divBdr>
                <w:top w:val="none" w:sz="0" w:space="0" w:color="auto"/>
                <w:left w:val="none" w:sz="0" w:space="0" w:color="auto"/>
                <w:bottom w:val="none" w:sz="0" w:space="0" w:color="auto"/>
                <w:right w:val="none" w:sz="0" w:space="0" w:color="auto"/>
              </w:divBdr>
            </w:div>
            <w:div w:id="2139566163">
              <w:marLeft w:val="0"/>
              <w:marRight w:val="0"/>
              <w:marTop w:val="0"/>
              <w:marBottom w:val="0"/>
              <w:divBdr>
                <w:top w:val="none" w:sz="0" w:space="0" w:color="auto"/>
                <w:left w:val="none" w:sz="0" w:space="0" w:color="auto"/>
                <w:bottom w:val="none" w:sz="0" w:space="0" w:color="auto"/>
                <w:right w:val="none" w:sz="0" w:space="0" w:color="auto"/>
              </w:divBdr>
            </w:div>
            <w:div w:id="1961492956">
              <w:marLeft w:val="0"/>
              <w:marRight w:val="0"/>
              <w:marTop w:val="0"/>
              <w:marBottom w:val="0"/>
              <w:divBdr>
                <w:top w:val="none" w:sz="0" w:space="0" w:color="auto"/>
                <w:left w:val="none" w:sz="0" w:space="0" w:color="auto"/>
                <w:bottom w:val="none" w:sz="0" w:space="0" w:color="auto"/>
                <w:right w:val="none" w:sz="0" w:space="0" w:color="auto"/>
              </w:divBdr>
            </w:div>
            <w:div w:id="1862279317">
              <w:marLeft w:val="0"/>
              <w:marRight w:val="0"/>
              <w:marTop w:val="0"/>
              <w:marBottom w:val="0"/>
              <w:divBdr>
                <w:top w:val="none" w:sz="0" w:space="0" w:color="auto"/>
                <w:left w:val="none" w:sz="0" w:space="0" w:color="auto"/>
                <w:bottom w:val="none" w:sz="0" w:space="0" w:color="auto"/>
                <w:right w:val="none" w:sz="0" w:space="0" w:color="auto"/>
              </w:divBdr>
            </w:div>
            <w:div w:id="5206677">
              <w:marLeft w:val="0"/>
              <w:marRight w:val="0"/>
              <w:marTop w:val="0"/>
              <w:marBottom w:val="0"/>
              <w:divBdr>
                <w:top w:val="none" w:sz="0" w:space="0" w:color="auto"/>
                <w:left w:val="none" w:sz="0" w:space="0" w:color="auto"/>
                <w:bottom w:val="none" w:sz="0" w:space="0" w:color="auto"/>
                <w:right w:val="none" w:sz="0" w:space="0" w:color="auto"/>
              </w:divBdr>
            </w:div>
          </w:divsChild>
        </w:div>
        <w:div w:id="1735468095">
          <w:marLeft w:val="0"/>
          <w:marRight w:val="0"/>
          <w:marTop w:val="0"/>
          <w:marBottom w:val="0"/>
          <w:divBdr>
            <w:top w:val="none" w:sz="0" w:space="0" w:color="auto"/>
            <w:left w:val="none" w:sz="0" w:space="0" w:color="auto"/>
            <w:bottom w:val="none" w:sz="0" w:space="0" w:color="auto"/>
            <w:right w:val="none" w:sz="0" w:space="0" w:color="auto"/>
          </w:divBdr>
          <w:divsChild>
            <w:div w:id="211578759">
              <w:marLeft w:val="0"/>
              <w:marRight w:val="0"/>
              <w:marTop w:val="0"/>
              <w:marBottom w:val="0"/>
              <w:divBdr>
                <w:top w:val="none" w:sz="0" w:space="0" w:color="auto"/>
                <w:left w:val="none" w:sz="0" w:space="0" w:color="auto"/>
                <w:bottom w:val="none" w:sz="0" w:space="0" w:color="auto"/>
                <w:right w:val="none" w:sz="0" w:space="0" w:color="auto"/>
              </w:divBdr>
            </w:div>
            <w:div w:id="906838381">
              <w:marLeft w:val="0"/>
              <w:marRight w:val="0"/>
              <w:marTop w:val="0"/>
              <w:marBottom w:val="0"/>
              <w:divBdr>
                <w:top w:val="none" w:sz="0" w:space="0" w:color="auto"/>
                <w:left w:val="none" w:sz="0" w:space="0" w:color="auto"/>
                <w:bottom w:val="none" w:sz="0" w:space="0" w:color="auto"/>
                <w:right w:val="none" w:sz="0" w:space="0" w:color="auto"/>
              </w:divBdr>
            </w:div>
            <w:div w:id="156456097">
              <w:marLeft w:val="0"/>
              <w:marRight w:val="0"/>
              <w:marTop w:val="0"/>
              <w:marBottom w:val="0"/>
              <w:divBdr>
                <w:top w:val="none" w:sz="0" w:space="0" w:color="auto"/>
                <w:left w:val="none" w:sz="0" w:space="0" w:color="auto"/>
                <w:bottom w:val="none" w:sz="0" w:space="0" w:color="auto"/>
                <w:right w:val="none" w:sz="0" w:space="0" w:color="auto"/>
              </w:divBdr>
            </w:div>
            <w:div w:id="1204709600">
              <w:marLeft w:val="0"/>
              <w:marRight w:val="0"/>
              <w:marTop w:val="0"/>
              <w:marBottom w:val="0"/>
              <w:divBdr>
                <w:top w:val="none" w:sz="0" w:space="0" w:color="auto"/>
                <w:left w:val="none" w:sz="0" w:space="0" w:color="auto"/>
                <w:bottom w:val="none" w:sz="0" w:space="0" w:color="auto"/>
                <w:right w:val="none" w:sz="0" w:space="0" w:color="auto"/>
              </w:divBdr>
            </w:div>
            <w:div w:id="232205749">
              <w:marLeft w:val="0"/>
              <w:marRight w:val="0"/>
              <w:marTop w:val="0"/>
              <w:marBottom w:val="0"/>
              <w:divBdr>
                <w:top w:val="none" w:sz="0" w:space="0" w:color="auto"/>
                <w:left w:val="none" w:sz="0" w:space="0" w:color="auto"/>
                <w:bottom w:val="none" w:sz="0" w:space="0" w:color="auto"/>
                <w:right w:val="none" w:sz="0" w:space="0" w:color="auto"/>
              </w:divBdr>
            </w:div>
            <w:div w:id="2095398412">
              <w:marLeft w:val="0"/>
              <w:marRight w:val="0"/>
              <w:marTop w:val="0"/>
              <w:marBottom w:val="0"/>
              <w:divBdr>
                <w:top w:val="none" w:sz="0" w:space="0" w:color="auto"/>
                <w:left w:val="none" w:sz="0" w:space="0" w:color="auto"/>
                <w:bottom w:val="none" w:sz="0" w:space="0" w:color="auto"/>
                <w:right w:val="none" w:sz="0" w:space="0" w:color="auto"/>
              </w:divBdr>
            </w:div>
            <w:div w:id="1713185870">
              <w:marLeft w:val="0"/>
              <w:marRight w:val="0"/>
              <w:marTop w:val="0"/>
              <w:marBottom w:val="0"/>
              <w:divBdr>
                <w:top w:val="none" w:sz="0" w:space="0" w:color="auto"/>
                <w:left w:val="none" w:sz="0" w:space="0" w:color="auto"/>
                <w:bottom w:val="none" w:sz="0" w:space="0" w:color="auto"/>
                <w:right w:val="none" w:sz="0" w:space="0" w:color="auto"/>
              </w:divBdr>
            </w:div>
          </w:divsChild>
        </w:div>
        <w:div w:id="1694070645">
          <w:marLeft w:val="0"/>
          <w:marRight w:val="0"/>
          <w:marTop w:val="0"/>
          <w:marBottom w:val="0"/>
          <w:divBdr>
            <w:top w:val="none" w:sz="0" w:space="0" w:color="auto"/>
            <w:left w:val="none" w:sz="0" w:space="0" w:color="auto"/>
            <w:bottom w:val="none" w:sz="0" w:space="0" w:color="auto"/>
            <w:right w:val="none" w:sz="0" w:space="0" w:color="auto"/>
          </w:divBdr>
          <w:divsChild>
            <w:div w:id="689912299">
              <w:marLeft w:val="0"/>
              <w:marRight w:val="0"/>
              <w:marTop w:val="0"/>
              <w:marBottom w:val="0"/>
              <w:divBdr>
                <w:top w:val="none" w:sz="0" w:space="0" w:color="auto"/>
                <w:left w:val="none" w:sz="0" w:space="0" w:color="auto"/>
                <w:bottom w:val="none" w:sz="0" w:space="0" w:color="auto"/>
                <w:right w:val="none" w:sz="0" w:space="0" w:color="auto"/>
              </w:divBdr>
            </w:div>
            <w:div w:id="363137056">
              <w:marLeft w:val="0"/>
              <w:marRight w:val="0"/>
              <w:marTop w:val="0"/>
              <w:marBottom w:val="0"/>
              <w:divBdr>
                <w:top w:val="none" w:sz="0" w:space="0" w:color="auto"/>
                <w:left w:val="none" w:sz="0" w:space="0" w:color="auto"/>
                <w:bottom w:val="none" w:sz="0" w:space="0" w:color="auto"/>
                <w:right w:val="none" w:sz="0" w:space="0" w:color="auto"/>
              </w:divBdr>
            </w:div>
            <w:div w:id="1125658311">
              <w:marLeft w:val="0"/>
              <w:marRight w:val="0"/>
              <w:marTop w:val="0"/>
              <w:marBottom w:val="0"/>
              <w:divBdr>
                <w:top w:val="none" w:sz="0" w:space="0" w:color="auto"/>
                <w:left w:val="none" w:sz="0" w:space="0" w:color="auto"/>
                <w:bottom w:val="none" w:sz="0" w:space="0" w:color="auto"/>
                <w:right w:val="none" w:sz="0" w:space="0" w:color="auto"/>
              </w:divBdr>
            </w:div>
            <w:div w:id="315574089">
              <w:marLeft w:val="0"/>
              <w:marRight w:val="0"/>
              <w:marTop w:val="0"/>
              <w:marBottom w:val="0"/>
              <w:divBdr>
                <w:top w:val="none" w:sz="0" w:space="0" w:color="auto"/>
                <w:left w:val="none" w:sz="0" w:space="0" w:color="auto"/>
                <w:bottom w:val="none" w:sz="0" w:space="0" w:color="auto"/>
                <w:right w:val="none" w:sz="0" w:space="0" w:color="auto"/>
              </w:divBdr>
            </w:div>
            <w:div w:id="1577667914">
              <w:marLeft w:val="0"/>
              <w:marRight w:val="0"/>
              <w:marTop w:val="0"/>
              <w:marBottom w:val="0"/>
              <w:divBdr>
                <w:top w:val="none" w:sz="0" w:space="0" w:color="auto"/>
                <w:left w:val="none" w:sz="0" w:space="0" w:color="auto"/>
                <w:bottom w:val="none" w:sz="0" w:space="0" w:color="auto"/>
                <w:right w:val="none" w:sz="0" w:space="0" w:color="auto"/>
              </w:divBdr>
            </w:div>
            <w:div w:id="1005134396">
              <w:marLeft w:val="0"/>
              <w:marRight w:val="0"/>
              <w:marTop w:val="0"/>
              <w:marBottom w:val="0"/>
              <w:divBdr>
                <w:top w:val="none" w:sz="0" w:space="0" w:color="auto"/>
                <w:left w:val="none" w:sz="0" w:space="0" w:color="auto"/>
                <w:bottom w:val="none" w:sz="0" w:space="0" w:color="auto"/>
                <w:right w:val="none" w:sz="0" w:space="0" w:color="auto"/>
              </w:divBdr>
            </w:div>
          </w:divsChild>
        </w:div>
        <w:div w:id="359937838">
          <w:marLeft w:val="0"/>
          <w:marRight w:val="0"/>
          <w:marTop w:val="0"/>
          <w:marBottom w:val="0"/>
          <w:divBdr>
            <w:top w:val="none" w:sz="0" w:space="0" w:color="auto"/>
            <w:left w:val="none" w:sz="0" w:space="0" w:color="auto"/>
            <w:bottom w:val="none" w:sz="0" w:space="0" w:color="auto"/>
            <w:right w:val="none" w:sz="0" w:space="0" w:color="auto"/>
          </w:divBdr>
          <w:divsChild>
            <w:div w:id="2121100112">
              <w:marLeft w:val="0"/>
              <w:marRight w:val="0"/>
              <w:marTop w:val="0"/>
              <w:marBottom w:val="0"/>
              <w:divBdr>
                <w:top w:val="none" w:sz="0" w:space="0" w:color="auto"/>
                <w:left w:val="none" w:sz="0" w:space="0" w:color="auto"/>
                <w:bottom w:val="none" w:sz="0" w:space="0" w:color="auto"/>
                <w:right w:val="none" w:sz="0" w:space="0" w:color="auto"/>
              </w:divBdr>
            </w:div>
            <w:div w:id="235676245">
              <w:marLeft w:val="0"/>
              <w:marRight w:val="0"/>
              <w:marTop w:val="0"/>
              <w:marBottom w:val="0"/>
              <w:divBdr>
                <w:top w:val="none" w:sz="0" w:space="0" w:color="auto"/>
                <w:left w:val="none" w:sz="0" w:space="0" w:color="auto"/>
                <w:bottom w:val="none" w:sz="0" w:space="0" w:color="auto"/>
                <w:right w:val="none" w:sz="0" w:space="0" w:color="auto"/>
              </w:divBdr>
            </w:div>
            <w:div w:id="440956576">
              <w:marLeft w:val="0"/>
              <w:marRight w:val="0"/>
              <w:marTop w:val="0"/>
              <w:marBottom w:val="0"/>
              <w:divBdr>
                <w:top w:val="none" w:sz="0" w:space="0" w:color="auto"/>
                <w:left w:val="none" w:sz="0" w:space="0" w:color="auto"/>
                <w:bottom w:val="none" w:sz="0" w:space="0" w:color="auto"/>
                <w:right w:val="none" w:sz="0" w:space="0" w:color="auto"/>
              </w:divBdr>
            </w:div>
            <w:div w:id="2093155916">
              <w:marLeft w:val="0"/>
              <w:marRight w:val="0"/>
              <w:marTop w:val="0"/>
              <w:marBottom w:val="0"/>
              <w:divBdr>
                <w:top w:val="none" w:sz="0" w:space="0" w:color="auto"/>
                <w:left w:val="none" w:sz="0" w:space="0" w:color="auto"/>
                <w:bottom w:val="none" w:sz="0" w:space="0" w:color="auto"/>
                <w:right w:val="none" w:sz="0" w:space="0" w:color="auto"/>
              </w:divBdr>
            </w:div>
            <w:div w:id="696472143">
              <w:marLeft w:val="0"/>
              <w:marRight w:val="0"/>
              <w:marTop w:val="0"/>
              <w:marBottom w:val="0"/>
              <w:divBdr>
                <w:top w:val="none" w:sz="0" w:space="0" w:color="auto"/>
                <w:left w:val="none" w:sz="0" w:space="0" w:color="auto"/>
                <w:bottom w:val="none" w:sz="0" w:space="0" w:color="auto"/>
                <w:right w:val="none" w:sz="0" w:space="0" w:color="auto"/>
              </w:divBdr>
            </w:div>
            <w:div w:id="1372727643">
              <w:marLeft w:val="0"/>
              <w:marRight w:val="0"/>
              <w:marTop w:val="0"/>
              <w:marBottom w:val="0"/>
              <w:divBdr>
                <w:top w:val="none" w:sz="0" w:space="0" w:color="auto"/>
                <w:left w:val="none" w:sz="0" w:space="0" w:color="auto"/>
                <w:bottom w:val="none" w:sz="0" w:space="0" w:color="auto"/>
                <w:right w:val="none" w:sz="0" w:space="0" w:color="auto"/>
              </w:divBdr>
            </w:div>
          </w:divsChild>
        </w:div>
        <w:div w:id="449279583">
          <w:marLeft w:val="0"/>
          <w:marRight w:val="0"/>
          <w:marTop w:val="0"/>
          <w:marBottom w:val="0"/>
          <w:divBdr>
            <w:top w:val="none" w:sz="0" w:space="0" w:color="auto"/>
            <w:left w:val="none" w:sz="0" w:space="0" w:color="auto"/>
            <w:bottom w:val="none" w:sz="0" w:space="0" w:color="auto"/>
            <w:right w:val="none" w:sz="0" w:space="0" w:color="auto"/>
          </w:divBdr>
          <w:divsChild>
            <w:div w:id="2103451062">
              <w:marLeft w:val="0"/>
              <w:marRight w:val="0"/>
              <w:marTop w:val="0"/>
              <w:marBottom w:val="0"/>
              <w:divBdr>
                <w:top w:val="none" w:sz="0" w:space="0" w:color="auto"/>
                <w:left w:val="none" w:sz="0" w:space="0" w:color="auto"/>
                <w:bottom w:val="none" w:sz="0" w:space="0" w:color="auto"/>
                <w:right w:val="none" w:sz="0" w:space="0" w:color="auto"/>
              </w:divBdr>
            </w:div>
            <w:div w:id="1592734910">
              <w:marLeft w:val="0"/>
              <w:marRight w:val="0"/>
              <w:marTop w:val="0"/>
              <w:marBottom w:val="0"/>
              <w:divBdr>
                <w:top w:val="none" w:sz="0" w:space="0" w:color="auto"/>
                <w:left w:val="none" w:sz="0" w:space="0" w:color="auto"/>
                <w:bottom w:val="none" w:sz="0" w:space="0" w:color="auto"/>
                <w:right w:val="none" w:sz="0" w:space="0" w:color="auto"/>
              </w:divBdr>
            </w:div>
            <w:div w:id="2018799520">
              <w:marLeft w:val="0"/>
              <w:marRight w:val="0"/>
              <w:marTop w:val="0"/>
              <w:marBottom w:val="0"/>
              <w:divBdr>
                <w:top w:val="none" w:sz="0" w:space="0" w:color="auto"/>
                <w:left w:val="none" w:sz="0" w:space="0" w:color="auto"/>
                <w:bottom w:val="none" w:sz="0" w:space="0" w:color="auto"/>
                <w:right w:val="none" w:sz="0" w:space="0" w:color="auto"/>
              </w:divBdr>
            </w:div>
            <w:div w:id="2044287669">
              <w:marLeft w:val="0"/>
              <w:marRight w:val="0"/>
              <w:marTop w:val="0"/>
              <w:marBottom w:val="0"/>
              <w:divBdr>
                <w:top w:val="none" w:sz="0" w:space="0" w:color="auto"/>
                <w:left w:val="none" w:sz="0" w:space="0" w:color="auto"/>
                <w:bottom w:val="none" w:sz="0" w:space="0" w:color="auto"/>
                <w:right w:val="none" w:sz="0" w:space="0" w:color="auto"/>
              </w:divBdr>
            </w:div>
            <w:div w:id="44065029">
              <w:marLeft w:val="0"/>
              <w:marRight w:val="0"/>
              <w:marTop w:val="0"/>
              <w:marBottom w:val="0"/>
              <w:divBdr>
                <w:top w:val="none" w:sz="0" w:space="0" w:color="auto"/>
                <w:left w:val="none" w:sz="0" w:space="0" w:color="auto"/>
                <w:bottom w:val="none" w:sz="0" w:space="0" w:color="auto"/>
                <w:right w:val="none" w:sz="0" w:space="0" w:color="auto"/>
              </w:divBdr>
            </w:div>
            <w:div w:id="336229452">
              <w:marLeft w:val="0"/>
              <w:marRight w:val="0"/>
              <w:marTop w:val="0"/>
              <w:marBottom w:val="0"/>
              <w:divBdr>
                <w:top w:val="none" w:sz="0" w:space="0" w:color="auto"/>
                <w:left w:val="none" w:sz="0" w:space="0" w:color="auto"/>
                <w:bottom w:val="none" w:sz="0" w:space="0" w:color="auto"/>
                <w:right w:val="none" w:sz="0" w:space="0" w:color="auto"/>
              </w:divBdr>
            </w:div>
            <w:div w:id="874738497">
              <w:marLeft w:val="0"/>
              <w:marRight w:val="0"/>
              <w:marTop w:val="0"/>
              <w:marBottom w:val="0"/>
              <w:divBdr>
                <w:top w:val="none" w:sz="0" w:space="0" w:color="auto"/>
                <w:left w:val="none" w:sz="0" w:space="0" w:color="auto"/>
                <w:bottom w:val="none" w:sz="0" w:space="0" w:color="auto"/>
                <w:right w:val="none" w:sz="0" w:space="0" w:color="auto"/>
              </w:divBdr>
            </w:div>
            <w:div w:id="678510273">
              <w:marLeft w:val="0"/>
              <w:marRight w:val="0"/>
              <w:marTop w:val="0"/>
              <w:marBottom w:val="0"/>
              <w:divBdr>
                <w:top w:val="none" w:sz="0" w:space="0" w:color="auto"/>
                <w:left w:val="none" w:sz="0" w:space="0" w:color="auto"/>
                <w:bottom w:val="none" w:sz="0" w:space="0" w:color="auto"/>
                <w:right w:val="none" w:sz="0" w:space="0" w:color="auto"/>
              </w:divBdr>
            </w:div>
            <w:div w:id="168102985">
              <w:marLeft w:val="0"/>
              <w:marRight w:val="0"/>
              <w:marTop w:val="0"/>
              <w:marBottom w:val="0"/>
              <w:divBdr>
                <w:top w:val="none" w:sz="0" w:space="0" w:color="auto"/>
                <w:left w:val="none" w:sz="0" w:space="0" w:color="auto"/>
                <w:bottom w:val="none" w:sz="0" w:space="0" w:color="auto"/>
                <w:right w:val="none" w:sz="0" w:space="0" w:color="auto"/>
              </w:divBdr>
            </w:div>
            <w:div w:id="1396781186">
              <w:marLeft w:val="0"/>
              <w:marRight w:val="0"/>
              <w:marTop w:val="0"/>
              <w:marBottom w:val="0"/>
              <w:divBdr>
                <w:top w:val="none" w:sz="0" w:space="0" w:color="auto"/>
                <w:left w:val="none" w:sz="0" w:space="0" w:color="auto"/>
                <w:bottom w:val="none" w:sz="0" w:space="0" w:color="auto"/>
                <w:right w:val="none" w:sz="0" w:space="0" w:color="auto"/>
              </w:divBdr>
            </w:div>
            <w:div w:id="228882524">
              <w:marLeft w:val="0"/>
              <w:marRight w:val="0"/>
              <w:marTop w:val="0"/>
              <w:marBottom w:val="0"/>
              <w:divBdr>
                <w:top w:val="none" w:sz="0" w:space="0" w:color="auto"/>
                <w:left w:val="none" w:sz="0" w:space="0" w:color="auto"/>
                <w:bottom w:val="none" w:sz="0" w:space="0" w:color="auto"/>
                <w:right w:val="none" w:sz="0" w:space="0" w:color="auto"/>
              </w:divBdr>
            </w:div>
            <w:div w:id="2077900839">
              <w:marLeft w:val="0"/>
              <w:marRight w:val="0"/>
              <w:marTop w:val="0"/>
              <w:marBottom w:val="0"/>
              <w:divBdr>
                <w:top w:val="none" w:sz="0" w:space="0" w:color="auto"/>
                <w:left w:val="none" w:sz="0" w:space="0" w:color="auto"/>
                <w:bottom w:val="none" w:sz="0" w:space="0" w:color="auto"/>
                <w:right w:val="none" w:sz="0" w:space="0" w:color="auto"/>
              </w:divBdr>
            </w:div>
            <w:div w:id="892086118">
              <w:marLeft w:val="0"/>
              <w:marRight w:val="0"/>
              <w:marTop w:val="0"/>
              <w:marBottom w:val="0"/>
              <w:divBdr>
                <w:top w:val="none" w:sz="0" w:space="0" w:color="auto"/>
                <w:left w:val="none" w:sz="0" w:space="0" w:color="auto"/>
                <w:bottom w:val="none" w:sz="0" w:space="0" w:color="auto"/>
                <w:right w:val="none" w:sz="0" w:space="0" w:color="auto"/>
              </w:divBdr>
            </w:div>
          </w:divsChild>
        </w:div>
        <w:div w:id="2080982654">
          <w:marLeft w:val="0"/>
          <w:marRight w:val="0"/>
          <w:marTop w:val="0"/>
          <w:marBottom w:val="0"/>
          <w:divBdr>
            <w:top w:val="none" w:sz="0" w:space="0" w:color="auto"/>
            <w:left w:val="none" w:sz="0" w:space="0" w:color="auto"/>
            <w:bottom w:val="none" w:sz="0" w:space="0" w:color="auto"/>
            <w:right w:val="none" w:sz="0" w:space="0" w:color="auto"/>
          </w:divBdr>
          <w:divsChild>
            <w:div w:id="932592851">
              <w:marLeft w:val="0"/>
              <w:marRight w:val="0"/>
              <w:marTop w:val="0"/>
              <w:marBottom w:val="0"/>
              <w:divBdr>
                <w:top w:val="none" w:sz="0" w:space="0" w:color="auto"/>
                <w:left w:val="none" w:sz="0" w:space="0" w:color="auto"/>
                <w:bottom w:val="none" w:sz="0" w:space="0" w:color="auto"/>
                <w:right w:val="none" w:sz="0" w:space="0" w:color="auto"/>
              </w:divBdr>
            </w:div>
            <w:div w:id="131292427">
              <w:marLeft w:val="0"/>
              <w:marRight w:val="0"/>
              <w:marTop w:val="0"/>
              <w:marBottom w:val="0"/>
              <w:divBdr>
                <w:top w:val="none" w:sz="0" w:space="0" w:color="auto"/>
                <w:left w:val="none" w:sz="0" w:space="0" w:color="auto"/>
                <w:bottom w:val="none" w:sz="0" w:space="0" w:color="auto"/>
                <w:right w:val="none" w:sz="0" w:space="0" w:color="auto"/>
              </w:divBdr>
            </w:div>
            <w:div w:id="121776424">
              <w:marLeft w:val="0"/>
              <w:marRight w:val="0"/>
              <w:marTop w:val="0"/>
              <w:marBottom w:val="0"/>
              <w:divBdr>
                <w:top w:val="none" w:sz="0" w:space="0" w:color="auto"/>
                <w:left w:val="none" w:sz="0" w:space="0" w:color="auto"/>
                <w:bottom w:val="none" w:sz="0" w:space="0" w:color="auto"/>
                <w:right w:val="none" w:sz="0" w:space="0" w:color="auto"/>
              </w:divBdr>
            </w:div>
            <w:div w:id="2090155560">
              <w:marLeft w:val="0"/>
              <w:marRight w:val="0"/>
              <w:marTop w:val="0"/>
              <w:marBottom w:val="0"/>
              <w:divBdr>
                <w:top w:val="none" w:sz="0" w:space="0" w:color="auto"/>
                <w:left w:val="none" w:sz="0" w:space="0" w:color="auto"/>
                <w:bottom w:val="none" w:sz="0" w:space="0" w:color="auto"/>
                <w:right w:val="none" w:sz="0" w:space="0" w:color="auto"/>
              </w:divBdr>
            </w:div>
            <w:div w:id="809177204">
              <w:marLeft w:val="0"/>
              <w:marRight w:val="0"/>
              <w:marTop w:val="0"/>
              <w:marBottom w:val="0"/>
              <w:divBdr>
                <w:top w:val="none" w:sz="0" w:space="0" w:color="auto"/>
                <w:left w:val="none" w:sz="0" w:space="0" w:color="auto"/>
                <w:bottom w:val="none" w:sz="0" w:space="0" w:color="auto"/>
                <w:right w:val="none" w:sz="0" w:space="0" w:color="auto"/>
              </w:divBdr>
            </w:div>
            <w:div w:id="1361053047">
              <w:marLeft w:val="0"/>
              <w:marRight w:val="0"/>
              <w:marTop w:val="0"/>
              <w:marBottom w:val="0"/>
              <w:divBdr>
                <w:top w:val="none" w:sz="0" w:space="0" w:color="auto"/>
                <w:left w:val="none" w:sz="0" w:space="0" w:color="auto"/>
                <w:bottom w:val="none" w:sz="0" w:space="0" w:color="auto"/>
                <w:right w:val="none" w:sz="0" w:space="0" w:color="auto"/>
              </w:divBdr>
            </w:div>
            <w:div w:id="963653122">
              <w:marLeft w:val="0"/>
              <w:marRight w:val="0"/>
              <w:marTop w:val="0"/>
              <w:marBottom w:val="0"/>
              <w:divBdr>
                <w:top w:val="none" w:sz="0" w:space="0" w:color="auto"/>
                <w:left w:val="none" w:sz="0" w:space="0" w:color="auto"/>
                <w:bottom w:val="none" w:sz="0" w:space="0" w:color="auto"/>
                <w:right w:val="none" w:sz="0" w:space="0" w:color="auto"/>
              </w:divBdr>
            </w:div>
            <w:div w:id="309409964">
              <w:marLeft w:val="0"/>
              <w:marRight w:val="0"/>
              <w:marTop w:val="0"/>
              <w:marBottom w:val="0"/>
              <w:divBdr>
                <w:top w:val="none" w:sz="0" w:space="0" w:color="auto"/>
                <w:left w:val="none" w:sz="0" w:space="0" w:color="auto"/>
                <w:bottom w:val="none" w:sz="0" w:space="0" w:color="auto"/>
                <w:right w:val="none" w:sz="0" w:space="0" w:color="auto"/>
              </w:divBdr>
            </w:div>
            <w:div w:id="840390214">
              <w:marLeft w:val="0"/>
              <w:marRight w:val="0"/>
              <w:marTop w:val="0"/>
              <w:marBottom w:val="0"/>
              <w:divBdr>
                <w:top w:val="none" w:sz="0" w:space="0" w:color="auto"/>
                <w:left w:val="none" w:sz="0" w:space="0" w:color="auto"/>
                <w:bottom w:val="none" w:sz="0" w:space="0" w:color="auto"/>
                <w:right w:val="none" w:sz="0" w:space="0" w:color="auto"/>
              </w:divBdr>
            </w:div>
            <w:div w:id="1271468585">
              <w:marLeft w:val="0"/>
              <w:marRight w:val="0"/>
              <w:marTop w:val="0"/>
              <w:marBottom w:val="0"/>
              <w:divBdr>
                <w:top w:val="none" w:sz="0" w:space="0" w:color="auto"/>
                <w:left w:val="none" w:sz="0" w:space="0" w:color="auto"/>
                <w:bottom w:val="none" w:sz="0" w:space="0" w:color="auto"/>
                <w:right w:val="none" w:sz="0" w:space="0" w:color="auto"/>
              </w:divBdr>
            </w:div>
            <w:div w:id="1085613170">
              <w:marLeft w:val="0"/>
              <w:marRight w:val="0"/>
              <w:marTop w:val="0"/>
              <w:marBottom w:val="0"/>
              <w:divBdr>
                <w:top w:val="none" w:sz="0" w:space="0" w:color="auto"/>
                <w:left w:val="none" w:sz="0" w:space="0" w:color="auto"/>
                <w:bottom w:val="none" w:sz="0" w:space="0" w:color="auto"/>
                <w:right w:val="none" w:sz="0" w:space="0" w:color="auto"/>
              </w:divBdr>
            </w:div>
            <w:div w:id="1128208868">
              <w:marLeft w:val="0"/>
              <w:marRight w:val="0"/>
              <w:marTop w:val="0"/>
              <w:marBottom w:val="0"/>
              <w:divBdr>
                <w:top w:val="none" w:sz="0" w:space="0" w:color="auto"/>
                <w:left w:val="none" w:sz="0" w:space="0" w:color="auto"/>
                <w:bottom w:val="none" w:sz="0" w:space="0" w:color="auto"/>
                <w:right w:val="none" w:sz="0" w:space="0" w:color="auto"/>
              </w:divBdr>
            </w:div>
            <w:div w:id="1300040311">
              <w:marLeft w:val="0"/>
              <w:marRight w:val="0"/>
              <w:marTop w:val="0"/>
              <w:marBottom w:val="0"/>
              <w:divBdr>
                <w:top w:val="none" w:sz="0" w:space="0" w:color="auto"/>
                <w:left w:val="none" w:sz="0" w:space="0" w:color="auto"/>
                <w:bottom w:val="none" w:sz="0" w:space="0" w:color="auto"/>
                <w:right w:val="none" w:sz="0" w:space="0" w:color="auto"/>
              </w:divBdr>
            </w:div>
          </w:divsChild>
        </w:div>
        <w:div w:id="745809520">
          <w:marLeft w:val="0"/>
          <w:marRight w:val="0"/>
          <w:marTop w:val="0"/>
          <w:marBottom w:val="0"/>
          <w:divBdr>
            <w:top w:val="none" w:sz="0" w:space="0" w:color="auto"/>
            <w:left w:val="none" w:sz="0" w:space="0" w:color="auto"/>
            <w:bottom w:val="none" w:sz="0" w:space="0" w:color="auto"/>
            <w:right w:val="none" w:sz="0" w:space="0" w:color="auto"/>
          </w:divBdr>
          <w:divsChild>
            <w:div w:id="2113352160">
              <w:marLeft w:val="0"/>
              <w:marRight w:val="0"/>
              <w:marTop w:val="0"/>
              <w:marBottom w:val="0"/>
              <w:divBdr>
                <w:top w:val="none" w:sz="0" w:space="0" w:color="auto"/>
                <w:left w:val="none" w:sz="0" w:space="0" w:color="auto"/>
                <w:bottom w:val="none" w:sz="0" w:space="0" w:color="auto"/>
                <w:right w:val="none" w:sz="0" w:space="0" w:color="auto"/>
              </w:divBdr>
            </w:div>
            <w:div w:id="109783534">
              <w:marLeft w:val="0"/>
              <w:marRight w:val="0"/>
              <w:marTop w:val="0"/>
              <w:marBottom w:val="0"/>
              <w:divBdr>
                <w:top w:val="none" w:sz="0" w:space="0" w:color="auto"/>
                <w:left w:val="none" w:sz="0" w:space="0" w:color="auto"/>
                <w:bottom w:val="none" w:sz="0" w:space="0" w:color="auto"/>
                <w:right w:val="none" w:sz="0" w:space="0" w:color="auto"/>
              </w:divBdr>
            </w:div>
            <w:div w:id="496655113">
              <w:marLeft w:val="0"/>
              <w:marRight w:val="0"/>
              <w:marTop w:val="0"/>
              <w:marBottom w:val="0"/>
              <w:divBdr>
                <w:top w:val="none" w:sz="0" w:space="0" w:color="auto"/>
                <w:left w:val="none" w:sz="0" w:space="0" w:color="auto"/>
                <w:bottom w:val="none" w:sz="0" w:space="0" w:color="auto"/>
                <w:right w:val="none" w:sz="0" w:space="0" w:color="auto"/>
              </w:divBdr>
            </w:div>
            <w:div w:id="506754598">
              <w:marLeft w:val="0"/>
              <w:marRight w:val="0"/>
              <w:marTop w:val="0"/>
              <w:marBottom w:val="0"/>
              <w:divBdr>
                <w:top w:val="none" w:sz="0" w:space="0" w:color="auto"/>
                <w:left w:val="none" w:sz="0" w:space="0" w:color="auto"/>
                <w:bottom w:val="none" w:sz="0" w:space="0" w:color="auto"/>
                <w:right w:val="none" w:sz="0" w:space="0" w:color="auto"/>
              </w:divBdr>
            </w:div>
            <w:div w:id="985475991">
              <w:marLeft w:val="0"/>
              <w:marRight w:val="0"/>
              <w:marTop w:val="0"/>
              <w:marBottom w:val="0"/>
              <w:divBdr>
                <w:top w:val="none" w:sz="0" w:space="0" w:color="auto"/>
                <w:left w:val="none" w:sz="0" w:space="0" w:color="auto"/>
                <w:bottom w:val="none" w:sz="0" w:space="0" w:color="auto"/>
                <w:right w:val="none" w:sz="0" w:space="0" w:color="auto"/>
              </w:divBdr>
            </w:div>
            <w:div w:id="1198271900">
              <w:marLeft w:val="0"/>
              <w:marRight w:val="0"/>
              <w:marTop w:val="0"/>
              <w:marBottom w:val="0"/>
              <w:divBdr>
                <w:top w:val="none" w:sz="0" w:space="0" w:color="auto"/>
                <w:left w:val="none" w:sz="0" w:space="0" w:color="auto"/>
                <w:bottom w:val="none" w:sz="0" w:space="0" w:color="auto"/>
                <w:right w:val="none" w:sz="0" w:space="0" w:color="auto"/>
              </w:divBdr>
            </w:div>
            <w:div w:id="1201362743">
              <w:marLeft w:val="0"/>
              <w:marRight w:val="0"/>
              <w:marTop w:val="0"/>
              <w:marBottom w:val="0"/>
              <w:divBdr>
                <w:top w:val="none" w:sz="0" w:space="0" w:color="auto"/>
                <w:left w:val="none" w:sz="0" w:space="0" w:color="auto"/>
                <w:bottom w:val="none" w:sz="0" w:space="0" w:color="auto"/>
                <w:right w:val="none" w:sz="0" w:space="0" w:color="auto"/>
              </w:divBdr>
            </w:div>
            <w:div w:id="225268382">
              <w:marLeft w:val="0"/>
              <w:marRight w:val="0"/>
              <w:marTop w:val="0"/>
              <w:marBottom w:val="0"/>
              <w:divBdr>
                <w:top w:val="none" w:sz="0" w:space="0" w:color="auto"/>
                <w:left w:val="none" w:sz="0" w:space="0" w:color="auto"/>
                <w:bottom w:val="none" w:sz="0" w:space="0" w:color="auto"/>
                <w:right w:val="none" w:sz="0" w:space="0" w:color="auto"/>
              </w:divBdr>
            </w:div>
            <w:div w:id="598491826">
              <w:marLeft w:val="0"/>
              <w:marRight w:val="0"/>
              <w:marTop w:val="0"/>
              <w:marBottom w:val="0"/>
              <w:divBdr>
                <w:top w:val="none" w:sz="0" w:space="0" w:color="auto"/>
                <w:left w:val="none" w:sz="0" w:space="0" w:color="auto"/>
                <w:bottom w:val="none" w:sz="0" w:space="0" w:color="auto"/>
                <w:right w:val="none" w:sz="0" w:space="0" w:color="auto"/>
              </w:divBdr>
            </w:div>
            <w:div w:id="1055935202">
              <w:marLeft w:val="0"/>
              <w:marRight w:val="0"/>
              <w:marTop w:val="0"/>
              <w:marBottom w:val="0"/>
              <w:divBdr>
                <w:top w:val="none" w:sz="0" w:space="0" w:color="auto"/>
                <w:left w:val="none" w:sz="0" w:space="0" w:color="auto"/>
                <w:bottom w:val="none" w:sz="0" w:space="0" w:color="auto"/>
                <w:right w:val="none" w:sz="0" w:space="0" w:color="auto"/>
              </w:divBdr>
            </w:div>
            <w:div w:id="1781489179">
              <w:marLeft w:val="0"/>
              <w:marRight w:val="0"/>
              <w:marTop w:val="0"/>
              <w:marBottom w:val="0"/>
              <w:divBdr>
                <w:top w:val="none" w:sz="0" w:space="0" w:color="auto"/>
                <w:left w:val="none" w:sz="0" w:space="0" w:color="auto"/>
                <w:bottom w:val="none" w:sz="0" w:space="0" w:color="auto"/>
                <w:right w:val="none" w:sz="0" w:space="0" w:color="auto"/>
              </w:divBdr>
            </w:div>
            <w:div w:id="1404764790">
              <w:marLeft w:val="0"/>
              <w:marRight w:val="0"/>
              <w:marTop w:val="0"/>
              <w:marBottom w:val="0"/>
              <w:divBdr>
                <w:top w:val="none" w:sz="0" w:space="0" w:color="auto"/>
                <w:left w:val="none" w:sz="0" w:space="0" w:color="auto"/>
                <w:bottom w:val="none" w:sz="0" w:space="0" w:color="auto"/>
                <w:right w:val="none" w:sz="0" w:space="0" w:color="auto"/>
              </w:divBdr>
            </w:div>
            <w:div w:id="1782796863">
              <w:marLeft w:val="0"/>
              <w:marRight w:val="0"/>
              <w:marTop w:val="0"/>
              <w:marBottom w:val="0"/>
              <w:divBdr>
                <w:top w:val="none" w:sz="0" w:space="0" w:color="auto"/>
                <w:left w:val="none" w:sz="0" w:space="0" w:color="auto"/>
                <w:bottom w:val="none" w:sz="0" w:space="0" w:color="auto"/>
                <w:right w:val="none" w:sz="0" w:space="0" w:color="auto"/>
              </w:divBdr>
            </w:div>
            <w:div w:id="1536381008">
              <w:marLeft w:val="0"/>
              <w:marRight w:val="0"/>
              <w:marTop w:val="0"/>
              <w:marBottom w:val="0"/>
              <w:divBdr>
                <w:top w:val="none" w:sz="0" w:space="0" w:color="auto"/>
                <w:left w:val="none" w:sz="0" w:space="0" w:color="auto"/>
                <w:bottom w:val="none" w:sz="0" w:space="0" w:color="auto"/>
                <w:right w:val="none" w:sz="0" w:space="0" w:color="auto"/>
              </w:divBdr>
            </w:div>
          </w:divsChild>
        </w:div>
        <w:div w:id="984623546">
          <w:marLeft w:val="0"/>
          <w:marRight w:val="0"/>
          <w:marTop w:val="0"/>
          <w:marBottom w:val="0"/>
          <w:divBdr>
            <w:top w:val="none" w:sz="0" w:space="0" w:color="auto"/>
            <w:left w:val="none" w:sz="0" w:space="0" w:color="auto"/>
            <w:bottom w:val="none" w:sz="0" w:space="0" w:color="auto"/>
            <w:right w:val="none" w:sz="0" w:space="0" w:color="auto"/>
          </w:divBdr>
          <w:divsChild>
            <w:div w:id="993025136">
              <w:marLeft w:val="0"/>
              <w:marRight w:val="0"/>
              <w:marTop w:val="0"/>
              <w:marBottom w:val="0"/>
              <w:divBdr>
                <w:top w:val="none" w:sz="0" w:space="0" w:color="auto"/>
                <w:left w:val="none" w:sz="0" w:space="0" w:color="auto"/>
                <w:bottom w:val="none" w:sz="0" w:space="0" w:color="auto"/>
                <w:right w:val="none" w:sz="0" w:space="0" w:color="auto"/>
              </w:divBdr>
            </w:div>
            <w:div w:id="1304122812">
              <w:marLeft w:val="0"/>
              <w:marRight w:val="0"/>
              <w:marTop w:val="0"/>
              <w:marBottom w:val="0"/>
              <w:divBdr>
                <w:top w:val="none" w:sz="0" w:space="0" w:color="auto"/>
                <w:left w:val="none" w:sz="0" w:space="0" w:color="auto"/>
                <w:bottom w:val="none" w:sz="0" w:space="0" w:color="auto"/>
                <w:right w:val="none" w:sz="0" w:space="0" w:color="auto"/>
              </w:divBdr>
            </w:div>
            <w:div w:id="571544151">
              <w:marLeft w:val="0"/>
              <w:marRight w:val="0"/>
              <w:marTop w:val="0"/>
              <w:marBottom w:val="0"/>
              <w:divBdr>
                <w:top w:val="none" w:sz="0" w:space="0" w:color="auto"/>
                <w:left w:val="none" w:sz="0" w:space="0" w:color="auto"/>
                <w:bottom w:val="none" w:sz="0" w:space="0" w:color="auto"/>
                <w:right w:val="none" w:sz="0" w:space="0" w:color="auto"/>
              </w:divBdr>
            </w:div>
            <w:div w:id="617640306">
              <w:marLeft w:val="0"/>
              <w:marRight w:val="0"/>
              <w:marTop w:val="0"/>
              <w:marBottom w:val="0"/>
              <w:divBdr>
                <w:top w:val="none" w:sz="0" w:space="0" w:color="auto"/>
                <w:left w:val="none" w:sz="0" w:space="0" w:color="auto"/>
                <w:bottom w:val="none" w:sz="0" w:space="0" w:color="auto"/>
                <w:right w:val="none" w:sz="0" w:space="0" w:color="auto"/>
              </w:divBdr>
            </w:div>
            <w:div w:id="1252398350">
              <w:marLeft w:val="0"/>
              <w:marRight w:val="0"/>
              <w:marTop w:val="0"/>
              <w:marBottom w:val="0"/>
              <w:divBdr>
                <w:top w:val="none" w:sz="0" w:space="0" w:color="auto"/>
                <w:left w:val="none" w:sz="0" w:space="0" w:color="auto"/>
                <w:bottom w:val="none" w:sz="0" w:space="0" w:color="auto"/>
                <w:right w:val="none" w:sz="0" w:space="0" w:color="auto"/>
              </w:divBdr>
            </w:div>
            <w:div w:id="1346595263">
              <w:marLeft w:val="0"/>
              <w:marRight w:val="0"/>
              <w:marTop w:val="0"/>
              <w:marBottom w:val="0"/>
              <w:divBdr>
                <w:top w:val="none" w:sz="0" w:space="0" w:color="auto"/>
                <w:left w:val="none" w:sz="0" w:space="0" w:color="auto"/>
                <w:bottom w:val="none" w:sz="0" w:space="0" w:color="auto"/>
                <w:right w:val="none" w:sz="0" w:space="0" w:color="auto"/>
              </w:divBdr>
            </w:div>
            <w:div w:id="1874270334">
              <w:marLeft w:val="0"/>
              <w:marRight w:val="0"/>
              <w:marTop w:val="0"/>
              <w:marBottom w:val="0"/>
              <w:divBdr>
                <w:top w:val="none" w:sz="0" w:space="0" w:color="auto"/>
                <w:left w:val="none" w:sz="0" w:space="0" w:color="auto"/>
                <w:bottom w:val="none" w:sz="0" w:space="0" w:color="auto"/>
                <w:right w:val="none" w:sz="0" w:space="0" w:color="auto"/>
              </w:divBdr>
            </w:div>
            <w:div w:id="550116924">
              <w:marLeft w:val="0"/>
              <w:marRight w:val="0"/>
              <w:marTop w:val="0"/>
              <w:marBottom w:val="0"/>
              <w:divBdr>
                <w:top w:val="none" w:sz="0" w:space="0" w:color="auto"/>
                <w:left w:val="none" w:sz="0" w:space="0" w:color="auto"/>
                <w:bottom w:val="none" w:sz="0" w:space="0" w:color="auto"/>
                <w:right w:val="none" w:sz="0" w:space="0" w:color="auto"/>
              </w:divBdr>
            </w:div>
            <w:div w:id="1743330526">
              <w:marLeft w:val="0"/>
              <w:marRight w:val="0"/>
              <w:marTop w:val="0"/>
              <w:marBottom w:val="0"/>
              <w:divBdr>
                <w:top w:val="none" w:sz="0" w:space="0" w:color="auto"/>
                <w:left w:val="none" w:sz="0" w:space="0" w:color="auto"/>
                <w:bottom w:val="none" w:sz="0" w:space="0" w:color="auto"/>
                <w:right w:val="none" w:sz="0" w:space="0" w:color="auto"/>
              </w:divBdr>
            </w:div>
            <w:div w:id="144854174">
              <w:marLeft w:val="0"/>
              <w:marRight w:val="0"/>
              <w:marTop w:val="0"/>
              <w:marBottom w:val="0"/>
              <w:divBdr>
                <w:top w:val="none" w:sz="0" w:space="0" w:color="auto"/>
                <w:left w:val="none" w:sz="0" w:space="0" w:color="auto"/>
                <w:bottom w:val="none" w:sz="0" w:space="0" w:color="auto"/>
                <w:right w:val="none" w:sz="0" w:space="0" w:color="auto"/>
              </w:divBdr>
            </w:div>
            <w:div w:id="1940747448">
              <w:marLeft w:val="0"/>
              <w:marRight w:val="0"/>
              <w:marTop w:val="0"/>
              <w:marBottom w:val="0"/>
              <w:divBdr>
                <w:top w:val="none" w:sz="0" w:space="0" w:color="auto"/>
                <w:left w:val="none" w:sz="0" w:space="0" w:color="auto"/>
                <w:bottom w:val="none" w:sz="0" w:space="0" w:color="auto"/>
                <w:right w:val="none" w:sz="0" w:space="0" w:color="auto"/>
              </w:divBdr>
            </w:div>
            <w:div w:id="1844665650">
              <w:marLeft w:val="0"/>
              <w:marRight w:val="0"/>
              <w:marTop w:val="0"/>
              <w:marBottom w:val="0"/>
              <w:divBdr>
                <w:top w:val="none" w:sz="0" w:space="0" w:color="auto"/>
                <w:left w:val="none" w:sz="0" w:space="0" w:color="auto"/>
                <w:bottom w:val="none" w:sz="0" w:space="0" w:color="auto"/>
                <w:right w:val="none" w:sz="0" w:space="0" w:color="auto"/>
              </w:divBdr>
            </w:div>
            <w:div w:id="1767650445">
              <w:marLeft w:val="0"/>
              <w:marRight w:val="0"/>
              <w:marTop w:val="0"/>
              <w:marBottom w:val="0"/>
              <w:divBdr>
                <w:top w:val="none" w:sz="0" w:space="0" w:color="auto"/>
                <w:left w:val="none" w:sz="0" w:space="0" w:color="auto"/>
                <w:bottom w:val="none" w:sz="0" w:space="0" w:color="auto"/>
                <w:right w:val="none" w:sz="0" w:space="0" w:color="auto"/>
              </w:divBdr>
            </w:div>
            <w:div w:id="753358652">
              <w:marLeft w:val="0"/>
              <w:marRight w:val="0"/>
              <w:marTop w:val="0"/>
              <w:marBottom w:val="0"/>
              <w:divBdr>
                <w:top w:val="none" w:sz="0" w:space="0" w:color="auto"/>
                <w:left w:val="none" w:sz="0" w:space="0" w:color="auto"/>
                <w:bottom w:val="none" w:sz="0" w:space="0" w:color="auto"/>
                <w:right w:val="none" w:sz="0" w:space="0" w:color="auto"/>
              </w:divBdr>
            </w:div>
          </w:divsChild>
        </w:div>
        <w:div w:id="814294858">
          <w:marLeft w:val="0"/>
          <w:marRight w:val="0"/>
          <w:marTop w:val="0"/>
          <w:marBottom w:val="0"/>
          <w:divBdr>
            <w:top w:val="none" w:sz="0" w:space="0" w:color="auto"/>
            <w:left w:val="none" w:sz="0" w:space="0" w:color="auto"/>
            <w:bottom w:val="none" w:sz="0" w:space="0" w:color="auto"/>
            <w:right w:val="none" w:sz="0" w:space="0" w:color="auto"/>
          </w:divBdr>
          <w:divsChild>
            <w:div w:id="1669938403">
              <w:marLeft w:val="0"/>
              <w:marRight w:val="0"/>
              <w:marTop w:val="0"/>
              <w:marBottom w:val="0"/>
              <w:divBdr>
                <w:top w:val="none" w:sz="0" w:space="0" w:color="auto"/>
                <w:left w:val="none" w:sz="0" w:space="0" w:color="auto"/>
                <w:bottom w:val="none" w:sz="0" w:space="0" w:color="auto"/>
                <w:right w:val="none" w:sz="0" w:space="0" w:color="auto"/>
              </w:divBdr>
            </w:div>
            <w:div w:id="2021196014">
              <w:marLeft w:val="0"/>
              <w:marRight w:val="0"/>
              <w:marTop w:val="0"/>
              <w:marBottom w:val="0"/>
              <w:divBdr>
                <w:top w:val="none" w:sz="0" w:space="0" w:color="auto"/>
                <w:left w:val="none" w:sz="0" w:space="0" w:color="auto"/>
                <w:bottom w:val="none" w:sz="0" w:space="0" w:color="auto"/>
                <w:right w:val="none" w:sz="0" w:space="0" w:color="auto"/>
              </w:divBdr>
            </w:div>
            <w:div w:id="529337573">
              <w:marLeft w:val="0"/>
              <w:marRight w:val="0"/>
              <w:marTop w:val="0"/>
              <w:marBottom w:val="0"/>
              <w:divBdr>
                <w:top w:val="none" w:sz="0" w:space="0" w:color="auto"/>
                <w:left w:val="none" w:sz="0" w:space="0" w:color="auto"/>
                <w:bottom w:val="none" w:sz="0" w:space="0" w:color="auto"/>
                <w:right w:val="none" w:sz="0" w:space="0" w:color="auto"/>
              </w:divBdr>
            </w:div>
            <w:div w:id="711659343">
              <w:marLeft w:val="0"/>
              <w:marRight w:val="0"/>
              <w:marTop w:val="0"/>
              <w:marBottom w:val="0"/>
              <w:divBdr>
                <w:top w:val="none" w:sz="0" w:space="0" w:color="auto"/>
                <w:left w:val="none" w:sz="0" w:space="0" w:color="auto"/>
                <w:bottom w:val="none" w:sz="0" w:space="0" w:color="auto"/>
                <w:right w:val="none" w:sz="0" w:space="0" w:color="auto"/>
              </w:divBdr>
            </w:div>
            <w:div w:id="1553542668">
              <w:marLeft w:val="0"/>
              <w:marRight w:val="0"/>
              <w:marTop w:val="0"/>
              <w:marBottom w:val="0"/>
              <w:divBdr>
                <w:top w:val="none" w:sz="0" w:space="0" w:color="auto"/>
                <w:left w:val="none" w:sz="0" w:space="0" w:color="auto"/>
                <w:bottom w:val="none" w:sz="0" w:space="0" w:color="auto"/>
                <w:right w:val="none" w:sz="0" w:space="0" w:color="auto"/>
              </w:divBdr>
            </w:div>
            <w:div w:id="168103884">
              <w:marLeft w:val="0"/>
              <w:marRight w:val="0"/>
              <w:marTop w:val="0"/>
              <w:marBottom w:val="0"/>
              <w:divBdr>
                <w:top w:val="none" w:sz="0" w:space="0" w:color="auto"/>
                <w:left w:val="none" w:sz="0" w:space="0" w:color="auto"/>
                <w:bottom w:val="none" w:sz="0" w:space="0" w:color="auto"/>
                <w:right w:val="none" w:sz="0" w:space="0" w:color="auto"/>
              </w:divBdr>
            </w:div>
            <w:div w:id="363799080">
              <w:marLeft w:val="0"/>
              <w:marRight w:val="0"/>
              <w:marTop w:val="0"/>
              <w:marBottom w:val="0"/>
              <w:divBdr>
                <w:top w:val="none" w:sz="0" w:space="0" w:color="auto"/>
                <w:left w:val="none" w:sz="0" w:space="0" w:color="auto"/>
                <w:bottom w:val="none" w:sz="0" w:space="0" w:color="auto"/>
                <w:right w:val="none" w:sz="0" w:space="0" w:color="auto"/>
              </w:divBdr>
            </w:div>
            <w:div w:id="1684161304">
              <w:marLeft w:val="0"/>
              <w:marRight w:val="0"/>
              <w:marTop w:val="0"/>
              <w:marBottom w:val="0"/>
              <w:divBdr>
                <w:top w:val="none" w:sz="0" w:space="0" w:color="auto"/>
                <w:left w:val="none" w:sz="0" w:space="0" w:color="auto"/>
                <w:bottom w:val="none" w:sz="0" w:space="0" w:color="auto"/>
                <w:right w:val="none" w:sz="0" w:space="0" w:color="auto"/>
              </w:divBdr>
            </w:div>
            <w:div w:id="467746769">
              <w:marLeft w:val="0"/>
              <w:marRight w:val="0"/>
              <w:marTop w:val="0"/>
              <w:marBottom w:val="0"/>
              <w:divBdr>
                <w:top w:val="none" w:sz="0" w:space="0" w:color="auto"/>
                <w:left w:val="none" w:sz="0" w:space="0" w:color="auto"/>
                <w:bottom w:val="none" w:sz="0" w:space="0" w:color="auto"/>
                <w:right w:val="none" w:sz="0" w:space="0" w:color="auto"/>
              </w:divBdr>
            </w:div>
            <w:div w:id="1198541904">
              <w:marLeft w:val="0"/>
              <w:marRight w:val="0"/>
              <w:marTop w:val="0"/>
              <w:marBottom w:val="0"/>
              <w:divBdr>
                <w:top w:val="none" w:sz="0" w:space="0" w:color="auto"/>
                <w:left w:val="none" w:sz="0" w:space="0" w:color="auto"/>
                <w:bottom w:val="none" w:sz="0" w:space="0" w:color="auto"/>
                <w:right w:val="none" w:sz="0" w:space="0" w:color="auto"/>
              </w:divBdr>
            </w:div>
            <w:div w:id="1152982904">
              <w:marLeft w:val="0"/>
              <w:marRight w:val="0"/>
              <w:marTop w:val="0"/>
              <w:marBottom w:val="0"/>
              <w:divBdr>
                <w:top w:val="none" w:sz="0" w:space="0" w:color="auto"/>
                <w:left w:val="none" w:sz="0" w:space="0" w:color="auto"/>
                <w:bottom w:val="none" w:sz="0" w:space="0" w:color="auto"/>
                <w:right w:val="none" w:sz="0" w:space="0" w:color="auto"/>
              </w:divBdr>
            </w:div>
            <w:div w:id="1189635080">
              <w:marLeft w:val="0"/>
              <w:marRight w:val="0"/>
              <w:marTop w:val="0"/>
              <w:marBottom w:val="0"/>
              <w:divBdr>
                <w:top w:val="none" w:sz="0" w:space="0" w:color="auto"/>
                <w:left w:val="none" w:sz="0" w:space="0" w:color="auto"/>
                <w:bottom w:val="none" w:sz="0" w:space="0" w:color="auto"/>
                <w:right w:val="none" w:sz="0" w:space="0" w:color="auto"/>
              </w:divBdr>
            </w:div>
            <w:div w:id="451366480">
              <w:marLeft w:val="0"/>
              <w:marRight w:val="0"/>
              <w:marTop w:val="0"/>
              <w:marBottom w:val="0"/>
              <w:divBdr>
                <w:top w:val="none" w:sz="0" w:space="0" w:color="auto"/>
                <w:left w:val="none" w:sz="0" w:space="0" w:color="auto"/>
                <w:bottom w:val="none" w:sz="0" w:space="0" w:color="auto"/>
                <w:right w:val="none" w:sz="0" w:space="0" w:color="auto"/>
              </w:divBdr>
            </w:div>
            <w:div w:id="50810021">
              <w:marLeft w:val="0"/>
              <w:marRight w:val="0"/>
              <w:marTop w:val="0"/>
              <w:marBottom w:val="0"/>
              <w:divBdr>
                <w:top w:val="none" w:sz="0" w:space="0" w:color="auto"/>
                <w:left w:val="none" w:sz="0" w:space="0" w:color="auto"/>
                <w:bottom w:val="none" w:sz="0" w:space="0" w:color="auto"/>
                <w:right w:val="none" w:sz="0" w:space="0" w:color="auto"/>
              </w:divBdr>
            </w:div>
            <w:div w:id="1977251526">
              <w:marLeft w:val="0"/>
              <w:marRight w:val="0"/>
              <w:marTop w:val="0"/>
              <w:marBottom w:val="0"/>
              <w:divBdr>
                <w:top w:val="none" w:sz="0" w:space="0" w:color="auto"/>
                <w:left w:val="none" w:sz="0" w:space="0" w:color="auto"/>
                <w:bottom w:val="none" w:sz="0" w:space="0" w:color="auto"/>
                <w:right w:val="none" w:sz="0" w:space="0" w:color="auto"/>
              </w:divBdr>
            </w:div>
          </w:divsChild>
        </w:div>
        <w:div w:id="1560478684">
          <w:marLeft w:val="0"/>
          <w:marRight w:val="0"/>
          <w:marTop w:val="0"/>
          <w:marBottom w:val="0"/>
          <w:divBdr>
            <w:top w:val="none" w:sz="0" w:space="0" w:color="auto"/>
            <w:left w:val="none" w:sz="0" w:space="0" w:color="auto"/>
            <w:bottom w:val="none" w:sz="0" w:space="0" w:color="auto"/>
            <w:right w:val="none" w:sz="0" w:space="0" w:color="auto"/>
          </w:divBdr>
          <w:divsChild>
            <w:div w:id="1364862970">
              <w:marLeft w:val="0"/>
              <w:marRight w:val="0"/>
              <w:marTop w:val="0"/>
              <w:marBottom w:val="0"/>
              <w:divBdr>
                <w:top w:val="none" w:sz="0" w:space="0" w:color="auto"/>
                <w:left w:val="none" w:sz="0" w:space="0" w:color="auto"/>
                <w:bottom w:val="none" w:sz="0" w:space="0" w:color="auto"/>
                <w:right w:val="none" w:sz="0" w:space="0" w:color="auto"/>
              </w:divBdr>
            </w:div>
            <w:div w:id="1168521986">
              <w:marLeft w:val="0"/>
              <w:marRight w:val="0"/>
              <w:marTop w:val="0"/>
              <w:marBottom w:val="0"/>
              <w:divBdr>
                <w:top w:val="none" w:sz="0" w:space="0" w:color="auto"/>
                <w:left w:val="none" w:sz="0" w:space="0" w:color="auto"/>
                <w:bottom w:val="none" w:sz="0" w:space="0" w:color="auto"/>
                <w:right w:val="none" w:sz="0" w:space="0" w:color="auto"/>
              </w:divBdr>
            </w:div>
            <w:div w:id="1183937748">
              <w:marLeft w:val="0"/>
              <w:marRight w:val="0"/>
              <w:marTop w:val="0"/>
              <w:marBottom w:val="0"/>
              <w:divBdr>
                <w:top w:val="none" w:sz="0" w:space="0" w:color="auto"/>
                <w:left w:val="none" w:sz="0" w:space="0" w:color="auto"/>
                <w:bottom w:val="none" w:sz="0" w:space="0" w:color="auto"/>
                <w:right w:val="none" w:sz="0" w:space="0" w:color="auto"/>
              </w:divBdr>
            </w:div>
            <w:div w:id="331640940">
              <w:marLeft w:val="0"/>
              <w:marRight w:val="0"/>
              <w:marTop w:val="0"/>
              <w:marBottom w:val="0"/>
              <w:divBdr>
                <w:top w:val="none" w:sz="0" w:space="0" w:color="auto"/>
                <w:left w:val="none" w:sz="0" w:space="0" w:color="auto"/>
                <w:bottom w:val="none" w:sz="0" w:space="0" w:color="auto"/>
                <w:right w:val="none" w:sz="0" w:space="0" w:color="auto"/>
              </w:divBdr>
            </w:div>
            <w:div w:id="2071032689">
              <w:marLeft w:val="0"/>
              <w:marRight w:val="0"/>
              <w:marTop w:val="0"/>
              <w:marBottom w:val="0"/>
              <w:divBdr>
                <w:top w:val="none" w:sz="0" w:space="0" w:color="auto"/>
                <w:left w:val="none" w:sz="0" w:space="0" w:color="auto"/>
                <w:bottom w:val="none" w:sz="0" w:space="0" w:color="auto"/>
                <w:right w:val="none" w:sz="0" w:space="0" w:color="auto"/>
              </w:divBdr>
            </w:div>
            <w:div w:id="1823348146">
              <w:marLeft w:val="0"/>
              <w:marRight w:val="0"/>
              <w:marTop w:val="0"/>
              <w:marBottom w:val="0"/>
              <w:divBdr>
                <w:top w:val="none" w:sz="0" w:space="0" w:color="auto"/>
                <w:left w:val="none" w:sz="0" w:space="0" w:color="auto"/>
                <w:bottom w:val="none" w:sz="0" w:space="0" w:color="auto"/>
                <w:right w:val="none" w:sz="0" w:space="0" w:color="auto"/>
              </w:divBdr>
            </w:div>
            <w:div w:id="1841774988">
              <w:marLeft w:val="0"/>
              <w:marRight w:val="0"/>
              <w:marTop w:val="0"/>
              <w:marBottom w:val="0"/>
              <w:divBdr>
                <w:top w:val="none" w:sz="0" w:space="0" w:color="auto"/>
                <w:left w:val="none" w:sz="0" w:space="0" w:color="auto"/>
                <w:bottom w:val="none" w:sz="0" w:space="0" w:color="auto"/>
                <w:right w:val="none" w:sz="0" w:space="0" w:color="auto"/>
              </w:divBdr>
            </w:div>
            <w:div w:id="892275612">
              <w:marLeft w:val="0"/>
              <w:marRight w:val="0"/>
              <w:marTop w:val="0"/>
              <w:marBottom w:val="0"/>
              <w:divBdr>
                <w:top w:val="none" w:sz="0" w:space="0" w:color="auto"/>
                <w:left w:val="none" w:sz="0" w:space="0" w:color="auto"/>
                <w:bottom w:val="none" w:sz="0" w:space="0" w:color="auto"/>
                <w:right w:val="none" w:sz="0" w:space="0" w:color="auto"/>
              </w:divBdr>
            </w:div>
            <w:div w:id="2021656962">
              <w:marLeft w:val="0"/>
              <w:marRight w:val="0"/>
              <w:marTop w:val="0"/>
              <w:marBottom w:val="0"/>
              <w:divBdr>
                <w:top w:val="none" w:sz="0" w:space="0" w:color="auto"/>
                <w:left w:val="none" w:sz="0" w:space="0" w:color="auto"/>
                <w:bottom w:val="none" w:sz="0" w:space="0" w:color="auto"/>
                <w:right w:val="none" w:sz="0" w:space="0" w:color="auto"/>
              </w:divBdr>
            </w:div>
            <w:div w:id="988555027">
              <w:marLeft w:val="0"/>
              <w:marRight w:val="0"/>
              <w:marTop w:val="0"/>
              <w:marBottom w:val="0"/>
              <w:divBdr>
                <w:top w:val="none" w:sz="0" w:space="0" w:color="auto"/>
                <w:left w:val="none" w:sz="0" w:space="0" w:color="auto"/>
                <w:bottom w:val="none" w:sz="0" w:space="0" w:color="auto"/>
                <w:right w:val="none" w:sz="0" w:space="0" w:color="auto"/>
              </w:divBdr>
            </w:div>
            <w:div w:id="364410129">
              <w:marLeft w:val="0"/>
              <w:marRight w:val="0"/>
              <w:marTop w:val="0"/>
              <w:marBottom w:val="0"/>
              <w:divBdr>
                <w:top w:val="none" w:sz="0" w:space="0" w:color="auto"/>
                <w:left w:val="none" w:sz="0" w:space="0" w:color="auto"/>
                <w:bottom w:val="none" w:sz="0" w:space="0" w:color="auto"/>
                <w:right w:val="none" w:sz="0" w:space="0" w:color="auto"/>
              </w:divBdr>
            </w:div>
            <w:div w:id="1253006699">
              <w:marLeft w:val="0"/>
              <w:marRight w:val="0"/>
              <w:marTop w:val="0"/>
              <w:marBottom w:val="0"/>
              <w:divBdr>
                <w:top w:val="none" w:sz="0" w:space="0" w:color="auto"/>
                <w:left w:val="none" w:sz="0" w:space="0" w:color="auto"/>
                <w:bottom w:val="none" w:sz="0" w:space="0" w:color="auto"/>
                <w:right w:val="none" w:sz="0" w:space="0" w:color="auto"/>
              </w:divBdr>
            </w:div>
            <w:div w:id="2061049115">
              <w:marLeft w:val="0"/>
              <w:marRight w:val="0"/>
              <w:marTop w:val="0"/>
              <w:marBottom w:val="0"/>
              <w:divBdr>
                <w:top w:val="none" w:sz="0" w:space="0" w:color="auto"/>
                <w:left w:val="none" w:sz="0" w:space="0" w:color="auto"/>
                <w:bottom w:val="none" w:sz="0" w:space="0" w:color="auto"/>
                <w:right w:val="none" w:sz="0" w:space="0" w:color="auto"/>
              </w:divBdr>
            </w:div>
            <w:div w:id="880094876">
              <w:marLeft w:val="0"/>
              <w:marRight w:val="0"/>
              <w:marTop w:val="0"/>
              <w:marBottom w:val="0"/>
              <w:divBdr>
                <w:top w:val="none" w:sz="0" w:space="0" w:color="auto"/>
                <w:left w:val="none" w:sz="0" w:space="0" w:color="auto"/>
                <w:bottom w:val="none" w:sz="0" w:space="0" w:color="auto"/>
                <w:right w:val="none" w:sz="0" w:space="0" w:color="auto"/>
              </w:divBdr>
            </w:div>
            <w:div w:id="582761140">
              <w:marLeft w:val="0"/>
              <w:marRight w:val="0"/>
              <w:marTop w:val="0"/>
              <w:marBottom w:val="0"/>
              <w:divBdr>
                <w:top w:val="none" w:sz="0" w:space="0" w:color="auto"/>
                <w:left w:val="none" w:sz="0" w:space="0" w:color="auto"/>
                <w:bottom w:val="none" w:sz="0" w:space="0" w:color="auto"/>
                <w:right w:val="none" w:sz="0" w:space="0" w:color="auto"/>
              </w:divBdr>
            </w:div>
            <w:div w:id="71966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613475">
      <w:bodyDiv w:val="1"/>
      <w:marLeft w:val="0"/>
      <w:marRight w:val="0"/>
      <w:marTop w:val="0"/>
      <w:marBottom w:val="0"/>
      <w:divBdr>
        <w:top w:val="none" w:sz="0" w:space="0" w:color="auto"/>
        <w:left w:val="none" w:sz="0" w:space="0" w:color="auto"/>
        <w:bottom w:val="none" w:sz="0" w:space="0" w:color="auto"/>
        <w:right w:val="none" w:sz="0" w:space="0" w:color="auto"/>
      </w:divBdr>
    </w:div>
    <w:div w:id="2031907588">
      <w:bodyDiv w:val="1"/>
      <w:marLeft w:val="0"/>
      <w:marRight w:val="0"/>
      <w:marTop w:val="0"/>
      <w:marBottom w:val="0"/>
      <w:divBdr>
        <w:top w:val="none" w:sz="0" w:space="0" w:color="auto"/>
        <w:left w:val="none" w:sz="0" w:space="0" w:color="auto"/>
        <w:bottom w:val="none" w:sz="0" w:space="0" w:color="auto"/>
        <w:right w:val="none" w:sz="0" w:space="0" w:color="auto"/>
      </w:divBdr>
    </w:div>
    <w:div w:id="2040544132">
      <w:bodyDiv w:val="1"/>
      <w:marLeft w:val="0"/>
      <w:marRight w:val="0"/>
      <w:marTop w:val="0"/>
      <w:marBottom w:val="0"/>
      <w:divBdr>
        <w:top w:val="none" w:sz="0" w:space="0" w:color="auto"/>
        <w:left w:val="none" w:sz="0" w:space="0" w:color="auto"/>
        <w:bottom w:val="none" w:sz="0" w:space="0" w:color="auto"/>
        <w:right w:val="none" w:sz="0" w:space="0" w:color="auto"/>
      </w:divBdr>
    </w:div>
    <w:div w:id="2041085493">
      <w:bodyDiv w:val="1"/>
      <w:marLeft w:val="0"/>
      <w:marRight w:val="0"/>
      <w:marTop w:val="0"/>
      <w:marBottom w:val="0"/>
      <w:divBdr>
        <w:top w:val="none" w:sz="0" w:space="0" w:color="auto"/>
        <w:left w:val="none" w:sz="0" w:space="0" w:color="auto"/>
        <w:bottom w:val="none" w:sz="0" w:space="0" w:color="auto"/>
        <w:right w:val="none" w:sz="0" w:space="0" w:color="auto"/>
      </w:divBdr>
    </w:div>
    <w:div w:id="2047219695">
      <w:bodyDiv w:val="1"/>
      <w:marLeft w:val="0"/>
      <w:marRight w:val="0"/>
      <w:marTop w:val="0"/>
      <w:marBottom w:val="0"/>
      <w:divBdr>
        <w:top w:val="none" w:sz="0" w:space="0" w:color="auto"/>
        <w:left w:val="none" w:sz="0" w:space="0" w:color="auto"/>
        <w:bottom w:val="none" w:sz="0" w:space="0" w:color="auto"/>
        <w:right w:val="none" w:sz="0" w:space="0" w:color="auto"/>
      </w:divBdr>
    </w:div>
    <w:div w:id="20691053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2.jpeg"/><Relationship Id="rId39" Type="http://schemas.openxmlformats.org/officeDocument/2006/relationships/image" Target="media/image23.jpeg"/><Relationship Id="rId3" Type="http://schemas.openxmlformats.org/officeDocument/2006/relationships/customXml" Target="../customXml/item3.xml"/><Relationship Id="rId21" Type="http://schemas.openxmlformats.org/officeDocument/2006/relationships/image" Target="media/image9.JPG"/><Relationship Id="rId34" Type="http://schemas.openxmlformats.org/officeDocument/2006/relationships/image" Target="media/image19.jpe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hyperlink" Target="https://cbe.ab.ca/programs/program-options/Documents/Fine-Performing-Arts-Certificate.pdf" TargetMode="External"/><Relationship Id="rId33" Type="http://schemas.openxmlformats.org/officeDocument/2006/relationships/image" Target="media/image18.jpg"/><Relationship Id="rId38" Type="http://schemas.openxmlformats.org/officeDocument/2006/relationships/hyperlink" Target="https://www.collegeboard.org/" TargetMode="Externa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https://sites.google.com/a/educbe.ca/global-learning/products-services" TargetMode="External"/><Relationship Id="rId29" Type="http://schemas.openxmlformats.org/officeDocument/2006/relationships/hyperlink" Target="http://www.ct-centre.ca/"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1.jpeg"/><Relationship Id="rId10" Type="http://schemas.openxmlformats.org/officeDocument/2006/relationships/endnotes" Target="endnotes.xml"/><Relationship Id="rId19" Type="http://schemas.openxmlformats.org/officeDocument/2006/relationships/image" Target="media/image8.jpg"/><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http://cbeinternational.ca/" TargetMode="External"/><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20.jpg"/><Relationship Id="rId43" Type="http://schemas.openxmlformats.org/officeDocument/2006/relationships/theme" Target="theme/theme1.xml"/></Relationships>
</file>

<file path=word/_rels/footer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hyperlink" Target="http://www.ct-centre.ca" TargetMode="External"/><Relationship Id="rId1" Type="http://schemas.openxmlformats.org/officeDocument/2006/relationships/hyperlink" Target="http://www.ct-centre.c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Registrations\Report_Template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PublishingPageImage xmlns="http://schemas.microsoft.com/sharepoint/v3" xsi:nil="true"/>
    <audience xmlns="a4597697-9388-4e09-97f9-63c94dd3d1e9">All</audience>
    <_Format xmlns="http://schemas.microsoft.com/sharepoint/v3/fields">word</_Format>
    <PublishingRollupImage xmlns="http://schemas.microsoft.com/sharepoint/v3" xsi:nil="true"/>
    <PublishingPageContent xmlns="http://schemas.microsoft.com/sharepoint/v3" xsi:nil="true"/>
    <PublishingImageCaption xmlns="http://schemas.microsoft.com/sharepoint/v3" xsi:nil="true"/>
    <PublishingPageIcon xmlns="http://schemas.microsoft.com/sharepoint/v3" xsi:nil="true"/>
    <Category xmlns="a4597697-9388-4e09-97f9-63c94dd3d1e9">n/a</Category>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F13D0E3A719B44887BCD939AA07178B" ma:contentTypeVersion="13" ma:contentTypeDescription="Create a new document." ma:contentTypeScope="" ma:versionID="8c3c134b43756ec5a40dc6e051c26442">
  <xsd:schema xmlns:xsd="http://www.w3.org/2001/XMLSchema" xmlns:xs="http://www.w3.org/2001/XMLSchema" xmlns:p="http://schemas.microsoft.com/office/2006/metadata/properties" xmlns:ns1="http://schemas.microsoft.com/sharepoint/v3" xmlns:ns2="a4597697-9388-4e09-97f9-63c94dd3d1e9" xmlns:ns3="http://schemas.microsoft.com/sharepoint/v3/fields" targetNamespace="http://schemas.microsoft.com/office/2006/metadata/properties" ma:root="true" ma:fieldsID="e8c0f0acc9b6e54f084686be5fe70e18" ns1:_="" ns2:_="" ns3:_="">
    <xsd:import namespace="http://schemas.microsoft.com/sharepoint/v3"/>
    <xsd:import namespace="a4597697-9388-4e09-97f9-63c94dd3d1e9"/>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audience"/>
                <xsd:element ref="ns3:_Format"/>
                <xsd:element ref="ns1:PublishingPageImage" minOccurs="0"/>
                <xsd:element ref="ns1:PublishingImageCaption" minOccurs="0"/>
                <xsd:element ref="ns1:PublishingPageContent" minOccurs="0"/>
                <xsd:element ref="ns1:PublishingPageIcon" minOccurs="0"/>
                <xsd:element ref="ns1:PublishingRollupImage" minOccurs="0"/>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hidden="true" ma:internalName="PublishingStartDate" ma:readOnly="false">
      <xsd:simpleType>
        <xsd:restriction base="dms:Unknown"/>
      </xsd:simpleType>
    </xsd:element>
    <xsd:element name="PublishingExpirationDate" ma:index="9" nillable="true" ma:displayName="Scheduling End Date" ma:hidden="true" ma:internalName="PublishingExpirationDate" ma:readOnly="false">
      <xsd:simpleType>
        <xsd:restriction base="dms:Unknown"/>
      </xsd:simpleType>
    </xsd:element>
    <xsd:element name="PublishingPageImage" ma:index="12" nillable="true" ma:displayName="Page Image" ma:internalName="PublishingPageImage">
      <xsd:simpleType>
        <xsd:restriction base="dms:Unknown"/>
      </xsd:simpleType>
    </xsd:element>
    <xsd:element name="PublishingImageCaption" ma:index="13" nillable="true" ma:displayName="Image Caption" ma:internalName="PublishingImageCaption">
      <xsd:simpleType>
        <xsd:restriction base="dms:Unknown"/>
      </xsd:simpleType>
    </xsd:element>
    <xsd:element name="PublishingPageContent" ma:index="14" nillable="true" ma:displayName="Page Content" ma:internalName="PublishingPageContent">
      <xsd:simpleType>
        <xsd:restriction base="dms:Unknown"/>
      </xsd:simpleType>
    </xsd:element>
    <xsd:element name="PublishingPageIcon" ma:index="15" nillable="true" ma:displayName="Page Icon" ma:internalName="PublishingPageIcon">
      <xsd:simpleType>
        <xsd:restriction base="dms:Unknown"/>
      </xsd:simpleType>
    </xsd:element>
    <xsd:element name="PublishingRollupImage" ma:index="16" nillable="true" ma:displayName="Rollup Image" ma:internalName="PublishingRollupImag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4597697-9388-4e09-97f9-63c94dd3d1e9" elementFormDefault="qualified">
    <xsd:import namespace="http://schemas.microsoft.com/office/2006/documentManagement/types"/>
    <xsd:import namespace="http://schemas.microsoft.com/office/infopath/2007/PartnerControls"/>
    <xsd:element name="audience" ma:index="10" ma:displayName="audience" ma:default="All" ma:format="RadioButtons" ma:internalName="audience">
      <xsd:simpleType>
        <xsd:restriction base="dms:Choice">
          <xsd:enumeration value="All"/>
          <xsd:enumeration value="Schools"/>
          <xsd:enumeration value="Departments"/>
        </xsd:restriction>
      </xsd:simpleType>
    </xsd:element>
    <xsd:element name="Category" ma:index="17" nillable="true" ma:displayName="subject" ma:default="Fees" ma:description="Help categorize school-based documents" ma:format="RadioButtons" ma:internalName="Category">
      <xsd:simpleType>
        <xsd:restriction base="dms:Choice">
          <xsd:enumeration value="Fees"/>
          <xsd:enumeration value="Generic"/>
          <xsd:enumeration value="Independent Students"/>
          <xsd:enumeration value="Nutrition"/>
          <xsd:enumeration value="Music Instruments"/>
          <xsd:enumeration value="Revenue Canada"/>
          <xsd:enumeration value="Schools Results"/>
          <xsd:enumeration value="n/a"/>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Format" ma:index="11" ma:displayName="Format" ma:default="word" ma:format="RadioButtons" ma:internalName="_Format">
      <xsd:simpleType>
        <xsd:restriction base="dms:Choice">
          <xsd:enumeration value="word"/>
          <xsd:enumeration value="powerpoint"/>
          <xsd:enumeration value="publisher"/>
          <xsd:enumeration value="excel"/>
          <xsd:enumeration value="pdf"/>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3E311-3006-491F-9F21-D4421193EB84}">
  <ds:schemaRefs>
    <ds:schemaRef ds:uri="http://schemas.microsoft.com/office/2006/metadata/properties"/>
    <ds:schemaRef ds:uri="http://schemas.microsoft.com/office/infopath/2007/PartnerControls"/>
    <ds:schemaRef ds:uri="http://schemas.microsoft.com/sharepoint/v3"/>
    <ds:schemaRef ds:uri="a4597697-9388-4e09-97f9-63c94dd3d1e9"/>
    <ds:schemaRef ds:uri="http://schemas.microsoft.com/sharepoint/v3/fields"/>
  </ds:schemaRefs>
</ds:datastoreItem>
</file>

<file path=customXml/itemProps2.xml><?xml version="1.0" encoding="utf-8"?>
<ds:datastoreItem xmlns:ds="http://schemas.openxmlformats.org/officeDocument/2006/customXml" ds:itemID="{5DBBC4A2-E1DE-41EF-8031-73DC67C71A5D}">
  <ds:schemaRefs>
    <ds:schemaRef ds:uri="http://schemas.microsoft.com/sharepoint/v3/contenttype/forms"/>
  </ds:schemaRefs>
</ds:datastoreItem>
</file>

<file path=customXml/itemProps3.xml><?xml version="1.0" encoding="utf-8"?>
<ds:datastoreItem xmlns:ds="http://schemas.openxmlformats.org/officeDocument/2006/customXml" ds:itemID="{E9D388CF-9516-4239-9BD1-C44BB7C5DD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4597697-9388-4e09-97f9-63c94dd3d1e9"/>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1668DF8-0DB2-4839-98EA-8FAF8835B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Report_Template2</Template>
  <TotalTime>2</TotalTime>
  <Pages>17</Pages>
  <Words>5952</Words>
  <Characters>33928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Robert Thirsk High School Detailed Registration Guide</vt:lpstr>
    </vt:vector>
  </TitlesOfParts>
  <Company>CBE</Company>
  <LinksUpToDate>false</LinksUpToDate>
  <CharactersWithSpaces>39801</CharactersWithSpaces>
  <SharedDoc>false</SharedDoc>
  <HLinks>
    <vt:vector size="60" baseType="variant">
      <vt:variant>
        <vt:i4>6357092</vt:i4>
      </vt:variant>
      <vt:variant>
        <vt:i4>33</vt:i4>
      </vt:variant>
      <vt:variant>
        <vt:i4>0</vt:i4>
      </vt:variant>
      <vt:variant>
        <vt:i4>5</vt:i4>
      </vt:variant>
      <vt:variant>
        <vt:lpwstr>mailto:klhilman@cbe.ab.ca</vt:lpwstr>
      </vt:variant>
      <vt:variant>
        <vt:lpwstr/>
      </vt:variant>
      <vt:variant>
        <vt:i4>6357092</vt:i4>
      </vt:variant>
      <vt:variant>
        <vt:i4>30</vt:i4>
      </vt:variant>
      <vt:variant>
        <vt:i4>0</vt:i4>
      </vt:variant>
      <vt:variant>
        <vt:i4>5</vt:i4>
      </vt:variant>
      <vt:variant>
        <vt:lpwstr>mailto:klhilman@cbe.ab.ca</vt:lpwstr>
      </vt:variant>
      <vt:variant>
        <vt:lpwstr/>
      </vt:variant>
      <vt:variant>
        <vt:i4>327782</vt:i4>
      </vt:variant>
      <vt:variant>
        <vt:i4>27</vt:i4>
      </vt:variant>
      <vt:variant>
        <vt:i4>0</vt:i4>
      </vt:variant>
      <vt:variant>
        <vt:i4>5</vt:i4>
      </vt:variant>
      <vt:variant>
        <vt:lpwstr>https://portal.cbe.ab.ca/staffinsite/system_tools/visual_identity_standards/templates/Pages/default.aspx</vt:lpwstr>
      </vt:variant>
      <vt:variant>
        <vt:lpwstr/>
      </vt:variant>
      <vt:variant>
        <vt:i4>7208982</vt:i4>
      </vt:variant>
      <vt:variant>
        <vt:i4>5549</vt:i4>
      </vt:variant>
      <vt:variant>
        <vt:i4>1025</vt:i4>
      </vt:variant>
      <vt:variant>
        <vt:i4>1</vt:i4>
      </vt:variant>
      <vt:variant>
        <vt:lpwstr>generalinfo</vt:lpwstr>
      </vt:variant>
      <vt:variant>
        <vt:lpwstr/>
      </vt:variant>
      <vt:variant>
        <vt:i4>6422552</vt:i4>
      </vt:variant>
      <vt:variant>
        <vt:i4>5596</vt:i4>
      </vt:variant>
      <vt:variant>
        <vt:i4>1026</vt:i4>
      </vt:variant>
      <vt:variant>
        <vt:i4>1</vt:i4>
      </vt:variant>
      <vt:variant>
        <vt:lpwstr>payment</vt:lpwstr>
      </vt:variant>
      <vt:variant>
        <vt:lpwstr/>
      </vt:variant>
      <vt:variant>
        <vt:i4>6422640</vt:i4>
      </vt:variant>
      <vt:variant>
        <vt:i4>5640</vt:i4>
      </vt:variant>
      <vt:variant>
        <vt:i4>1027</vt:i4>
      </vt:variant>
      <vt:variant>
        <vt:i4>1</vt:i4>
      </vt:variant>
      <vt:variant>
        <vt:lpwstr>mailto</vt:lpwstr>
      </vt:variant>
      <vt:variant>
        <vt:lpwstr/>
      </vt:variant>
      <vt:variant>
        <vt:i4>1376259</vt:i4>
      </vt:variant>
      <vt:variant>
        <vt:i4>5680</vt:i4>
      </vt:variant>
      <vt:variant>
        <vt:i4>1028</vt:i4>
      </vt:variant>
      <vt:variant>
        <vt:i4>1</vt:i4>
      </vt:variant>
      <vt:variant>
        <vt:lpwstr>personalinfo</vt:lpwstr>
      </vt:variant>
      <vt:variant>
        <vt:lpwstr/>
      </vt:variant>
      <vt:variant>
        <vt:i4>1114146</vt:i4>
      </vt:variant>
      <vt:variant>
        <vt:i4>-1</vt:i4>
      </vt:variant>
      <vt:variant>
        <vt:i4>1074</vt:i4>
      </vt:variant>
      <vt:variant>
        <vt:i4>1</vt:i4>
      </vt:variant>
      <vt:variant>
        <vt:lpwstr>CAPP1</vt:lpwstr>
      </vt:variant>
      <vt:variant>
        <vt:lpwstr/>
      </vt:variant>
      <vt:variant>
        <vt:i4>4784225</vt:i4>
      </vt:variant>
      <vt:variant>
        <vt:i4>-1</vt:i4>
      </vt:variant>
      <vt:variant>
        <vt:i4>1193</vt:i4>
      </vt:variant>
      <vt:variant>
        <vt:i4>1</vt:i4>
      </vt:variant>
      <vt:variant>
        <vt:lpwstr>CTF Arrow</vt:lpwstr>
      </vt:variant>
      <vt:variant>
        <vt:lpwstr/>
      </vt:variant>
      <vt:variant>
        <vt:i4>7208976</vt:i4>
      </vt:variant>
      <vt:variant>
        <vt:i4>-1</vt:i4>
      </vt:variant>
      <vt:variant>
        <vt:i4>1196</vt:i4>
      </vt:variant>
      <vt:variant>
        <vt:i4>1</vt:i4>
      </vt:variant>
      <vt:variant>
        <vt:lpwstr>tab_cbe2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Robert Thirsk High School Detailed Registration Guide</dc:title>
  <dc:subject/>
  <dc:creator>Andrew  Heaton</dc:creator>
  <cp:keywords>CBE Template;Report Template</cp:keywords>
  <dc:description/>
  <cp:lastModifiedBy>Murray, Bradley D</cp:lastModifiedBy>
  <cp:revision>4</cp:revision>
  <cp:lastPrinted>2022-11-29T16:38:00Z</cp:lastPrinted>
  <dcterms:created xsi:type="dcterms:W3CDTF">2024-02-21T19:07:00Z</dcterms:created>
  <dcterms:modified xsi:type="dcterms:W3CDTF">2024-02-21T19:09:00Z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0x0101007F13D0E3A719B44887BCD939AA07178B</vt:lpwstr>
  </property>
  <property fmtid="{D5CDD505-2E9C-101B-9397-08002B2CF9AE}" pid="3" name="_DocHome">
    <vt:i4>-1534862666</vt:i4>
  </property>
</Properties>
</file>